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433" w:rsidRDefault="00475850" w:rsidP="00573433">
      <w:pPr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040C21" w:rsidRDefault="00872883" w:rsidP="00872883">
      <w:pPr>
        <w:pStyle w:val="1"/>
        <w:spacing w:before="120"/>
        <w:rPr>
          <w:sz w:val="28"/>
          <w:szCs w:val="28"/>
        </w:rPr>
      </w:pPr>
      <w:r w:rsidRPr="00040C21">
        <w:rPr>
          <w:sz w:val="28"/>
          <w:szCs w:val="28"/>
        </w:rPr>
        <w:t xml:space="preserve"> </w:t>
      </w:r>
      <w:r w:rsidR="00F239EE">
        <w:rPr>
          <w:sz w:val="28"/>
          <w:szCs w:val="28"/>
        </w:rPr>
        <w:t>ПОСТАНОВЛЕНИЕ</w:t>
      </w:r>
    </w:p>
    <w:p w:rsidR="00872883" w:rsidRPr="00C96E82" w:rsidRDefault="00FC25C9" w:rsidP="00872883">
      <w:pPr>
        <w:spacing w:before="120"/>
        <w:rPr>
          <w:sz w:val="28"/>
        </w:rPr>
      </w:pPr>
      <w:r>
        <w:rPr>
          <w:sz w:val="28"/>
        </w:rPr>
        <w:t>26</w:t>
      </w:r>
      <w:r w:rsidR="00C70947">
        <w:rPr>
          <w:sz w:val="28"/>
        </w:rPr>
        <w:t>.1</w:t>
      </w:r>
      <w:r w:rsidR="00BA3F31">
        <w:rPr>
          <w:sz w:val="28"/>
        </w:rPr>
        <w:t>1</w:t>
      </w:r>
      <w:r w:rsidR="005134A0">
        <w:rPr>
          <w:sz w:val="28"/>
        </w:rPr>
        <w:t>.</w:t>
      </w:r>
      <w:r w:rsidR="00872883" w:rsidRPr="00C96E82">
        <w:rPr>
          <w:sz w:val="28"/>
        </w:rPr>
        <w:t>20</w:t>
      </w:r>
      <w:r w:rsidR="00F239EE">
        <w:rPr>
          <w:sz w:val="28"/>
        </w:rPr>
        <w:t>18</w:t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  <w:t xml:space="preserve">  </w:t>
      </w:r>
      <w:r>
        <w:rPr>
          <w:sz w:val="28"/>
        </w:rPr>
        <w:t xml:space="preserve">              </w:t>
      </w:r>
      <w:r w:rsidR="00872883" w:rsidRPr="00C96E82">
        <w:rPr>
          <w:sz w:val="28"/>
        </w:rPr>
        <w:t xml:space="preserve">      № </w:t>
      </w:r>
      <w:bookmarkStart w:id="1" w:name="Номер"/>
      <w:bookmarkEnd w:id="1"/>
      <w:r>
        <w:rPr>
          <w:sz w:val="28"/>
        </w:rPr>
        <w:t>2001</w:t>
      </w:r>
      <w:r w:rsidR="00872883" w:rsidRPr="00C96E82">
        <w:rPr>
          <w:sz w:val="28"/>
        </w:rPr>
        <w:t xml:space="preserve">                          г.  Белая Калитва</w:t>
      </w:r>
    </w:p>
    <w:p w:rsidR="00872883" w:rsidRDefault="00872883" w:rsidP="00872883">
      <w:pPr>
        <w:rPr>
          <w:b/>
          <w:sz w:val="28"/>
        </w:rPr>
      </w:pPr>
    </w:p>
    <w:p w:rsidR="005555A7" w:rsidRDefault="00AB2D59" w:rsidP="00151B22">
      <w:pPr>
        <w:ind w:right="5499"/>
        <w:jc w:val="both"/>
        <w:rPr>
          <w:sz w:val="28"/>
          <w:szCs w:val="28"/>
        </w:rPr>
      </w:pPr>
      <w:r w:rsidRPr="002D19EC">
        <w:rPr>
          <w:sz w:val="28"/>
          <w:szCs w:val="28"/>
        </w:rPr>
        <w:t xml:space="preserve">Об </w:t>
      </w:r>
      <w:r>
        <w:rPr>
          <w:sz w:val="28"/>
          <w:szCs w:val="28"/>
        </w:rPr>
        <w:t>утверждении</w:t>
      </w:r>
      <w:r w:rsidRPr="002D19EC">
        <w:rPr>
          <w:sz w:val="28"/>
          <w:szCs w:val="28"/>
        </w:rPr>
        <w:t xml:space="preserve"> проекта планировки и </w:t>
      </w:r>
      <w:r>
        <w:rPr>
          <w:sz w:val="28"/>
          <w:szCs w:val="28"/>
        </w:rPr>
        <w:t xml:space="preserve">проекта </w:t>
      </w:r>
      <w:r w:rsidRPr="002D19EC">
        <w:rPr>
          <w:sz w:val="28"/>
          <w:szCs w:val="28"/>
        </w:rPr>
        <w:t xml:space="preserve">межевания территории </w:t>
      </w:r>
      <w:r>
        <w:rPr>
          <w:sz w:val="28"/>
          <w:szCs w:val="28"/>
        </w:rPr>
        <w:t>в границах</w:t>
      </w:r>
      <w:r w:rsidRPr="002D19EC">
        <w:rPr>
          <w:sz w:val="28"/>
          <w:szCs w:val="28"/>
        </w:rPr>
        <w:t xml:space="preserve"> ул. </w:t>
      </w:r>
      <w:r>
        <w:rPr>
          <w:sz w:val="28"/>
          <w:szCs w:val="28"/>
        </w:rPr>
        <w:t xml:space="preserve">К. Маркса, ул. Садовая в п. Коксовый </w:t>
      </w:r>
      <w:proofErr w:type="spellStart"/>
      <w:r>
        <w:rPr>
          <w:sz w:val="28"/>
          <w:szCs w:val="28"/>
        </w:rPr>
        <w:t>Белокалитвинского</w:t>
      </w:r>
      <w:proofErr w:type="spellEnd"/>
      <w:r>
        <w:rPr>
          <w:sz w:val="28"/>
          <w:szCs w:val="28"/>
        </w:rPr>
        <w:t xml:space="preserve"> района </w:t>
      </w:r>
      <w:r w:rsidRPr="002D19EC">
        <w:rPr>
          <w:sz w:val="28"/>
          <w:szCs w:val="28"/>
        </w:rPr>
        <w:t>Ростовской области</w:t>
      </w:r>
    </w:p>
    <w:p w:rsidR="00AB2D59" w:rsidRDefault="00AB2D59" w:rsidP="00872883">
      <w:pPr>
        <w:rPr>
          <w:sz w:val="28"/>
          <w:szCs w:val="28"/>
        </w:rPr>
      </w:pPr>
    </w:p>
    <w:p w:rsidR="00AB2D59" w:rsidRPr="002D19EC" w:rsidRDefault="00AB2D59" w:rsidP="00151B22">
      <w:pPr>
        <w:snapToGrid w:val="0"/>
        <w:ind w:firstLine="709"/>
        <w:jc w:val="both"/>
        <w:rPr>
          <w:sz w:val="28"/>
          <w:szCs w:val="28"/>
        </w:rPr>
      </w:pPr>
      <w:r w:rsidRPr="002D19EC">
        <w:rPr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151B22">
        <w:rPr>
          <w:sz w:val="28"/>
          <w:szCs w:val="28"/>
        </w:rPr>
        <w:t xml:space="preserve"> </w:t>
      </w:r>
      <w:r w:rsidRPr="002D19EC">
        <w:rPr>
          <w:sz w:val="28"/>
          <w:szCs w:val="28"/>
        </w:rPr>
        <w:t>131-ФЗ «Об общих принципах организации местного самоуправления Российской Федерации», Уставом муниципального образования «</w:t>
      </w:r>
      <w:proofErr w:type="spellStart"/>
      <w:r w:rsidRPr="002D19EC">
        <w:rPr>
          <w:sz w:val="28"/>
          <w:szCs w:val="28"/>
        </w:rPr>
        <w:t>Белокалитвинское</w:t>
      </w:r>
      <w:proofErr w:type="spellEnd"/>
      <w:r w:rsidRPr="002D19EC">
        <w:rPr>
          <w:sz w:val="28"/>
          <w:szCs w:val="28"/>
        </w:rPr>
        <w:t xml:space="preserve"> городское поселение», постановлением главы </w:t>
      </w:r>
      <w:proofErr w:type="spellStart"/>
      <w:r w:rsidRPr="002D19EC">
        <w:rPr>
          <w:sz w:val="28"/>
          <w:szCs w:val="28"/>
        </w:rPr>
        <w:t>Белокалитвинского</w:t>
      </w:r>
      <w:proofErr w:type="spellEnd"/>
      <w:r w:rsidRPr="002D19EC">
        <w:rPr>
          <w:sz w:val="28"/>
          <w:szCs w:val="28"/>
        </w:rPr>
        <w:t xml:space="preserve"> городского поселения от </w:t>
      </w:r>
      <w:r w:rsidRPr="00BF0E46">
        <w:rPr>
          <w:color w:val="000000" w:themeColor="text1"/>
          <w:sz w:val="28"/>
          <w:szCs w:val="28"/>
        </w:rPr>
        <w:t xml:space="preserve">20.08.2018 </w:t>
      </w:r>
      <w:r w:rsidR="00151B22">
        <w:rPr>
          <w:color w:val="000000" w:themeColor="text1"/>
          <w:sz w:val="28"/>
          <w:szCs w:val="28"/>
        </w:rPr>
        <w:t xml:space="preserve">                          </w:t>
      </w:r>
      <w:r w:rsidRPr="00BF0E46">
        <w:rPr>
          <w:color w:val="000000" w:themeColor="text1"/>
          <w:sz w:val="28"/>
          <w:szCs w:val="28"/>
        </w:rPr>
        <w:t xml:space="preserve">№ 1432 </w:t>
      </w:r>
      <w:r w:rsidRPr="002D19EC">
        <w:rPr>
          <w:sz w:val="28"/>
          <w:szCs w:val="28"/>
        </w:rPr>
        <w:t xml:space="preserve">«О разработке проекта планировки и </w:t>
      </w:r>
      <w:r>
        <w:rPr>
          <w:sz w:val="28"/>
          <w:szCs w:val="28"/>
        </w:rPr>
        <w:t xml:space="preserve">проекта </w:t>
      </w:r>
      <w:r w:rsidRPr="002D19EC">
        <w:rPr>
          <w:sz w:val="28"/>
          <w:szCs w:val="28"/>
        </w:rPr>
        <w:t>межевания территории</w:t>
      </w:r>
      <w:r w:rsidRPr="005C6877">
        <w:t xml:space="preserve"> </w:t>
      </w:r>
      <w:r>
        <w:rPr>
          <w:sz w:val="28"/>
          <w:szCs w:val="28"/>
        </w:rPr>
        <w:t>в границах ул. К.</w:t>
      </w:r>
      <w:r w:rsidR="00FC25C9">
        <w:rPr>
          <w:sz w:val="28"/>
          <w:szCs w:val="28"/>
        </w:rPr>
        <w:t xml:space="preserve"> </w:t>
      </w:r>
      <w:r w:rsidRPr="005C6877">
        <w:rPr>
          <w:sz w:val="28"/>
          <w:szCs w:val="28"/>
        </w:rPr>
        <w:t xml:space="preserve">Маркса, ул. Садовая в п. Коксовый </w:t>
      </w:r>
      <w:proofErr w:type="spellStart"/>
      <w:r w:rsidRPr="005C6877">
        <w:rPr>
          <w:sz w:val="28"/>
          <w:szCs w:val="28"/>
        </w:rPr>
        <w:t>Белокалитвинского</w:t>
      </w:r>
      <w:proofErr w:type="spellEnd"/>
      <w:r w:rsidRPr="005C6877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,</w:t>
      </w:r>
      <w:r w:rsidRPr="005C6877">
        <w:rPr>
          <w:sz w:val="28"/>
          <w:szCs w:val="28"/>
        </w:rPr>
        <w:t xml:space="preserve"> Ростовской области</w:t>
      </w:r>
      <w:r w:rsidRPr="002D19EC">
        <w:rPr>
          <w:sz w:val="28"/>
          <w:szCs w:val="28"/>
        </w:rPr>
        <w:t>», постановлением председателя собрания депутатов</w:t>
      </w:r>
      <w:r w:rsidR="00151B22">
        <w:rPr>
          <w:sz w:val="28"/>
          <w:szCs w:val="28"/>
        </w:rPr>
        <w:t xml:space="preserve"> </w:t>
      </w:r>
      <w:r w:rsidRPr="002D19EC">
        <w:rPr>
          <w:sz w:val="28"/>
          <w:szCs w:val="28"/>
        </w:rPr>
        <w:t xml:space="preserve">- главы </w:t>
      </w:r>
      <w:proofErr w:type="spellStart"/>
      <w:r w:rsidRPr="002D19EC">
        <w:rPr>
          <w:sz w:val="28"/>
          <w:szCs w:val="28"/>
        </w:rPr>
        <w:t>Белокалитвинского</w:t>
      </w:r>
      <w:proofErr w:type="spellEnd"/>
      <w:r w:rsidRPr="002D19EC">
        <w:rPr>
          <w:sz w:val="28"/>
          <w:szCs w:val="28"/>
        </w:rPr>
        <w:t xml:space="preserve"> городского поселения от </w:t>
      </w:r>
      <w:r>
        <w:rPr>
          <w:sz w:val="28"/>
          <w:szCs w:val="28"/>
        </w:rPr>
        <w:t>27</w:t>
      </w:r>
      <w:r w:rsidRPr="002D19EC">
        <w:rPr>
          <w:sz w:val="28"/>
          <w:szCs w:val="28"/>
        </w:rPr>
        <w:t xml:space="preserve">.08.2018 № </w:t>
      </w:r>
      <w:r>
        <w:rPr>
          <w:sz w:val="28"/>
          <w:szCs w:val="28"/>
        </w:rPr>
        <w:t>22</w:t>
      </w:r>
      <w:r w:rsidRPr="002D19EC">
        <w:rPr>
          <w:sz w:val="28"/>
          <w:szCs w:val="28"/>
        </w:rPr>
        <w:t xml:space="preserve"> «О проведении публичных слушаний по проекту планировки и </w:t>
      </w:r>
      <w:r>
        <w:rPr>
          <w:sz w:val="28"/>
          <w:szCs w:val="28"/>
        </w:rPr>
        <w:t xml:space="preserve">проекту </w:t>
      </w:r>
      <w:r w:rsidRPr="002D19EC">
        <w:rPr>
          <w:sz w:val="28"/>
          <w:szCs w:val="28"/>
        </w:rPr>
        <w:t xml:space="preserve">межевания территории </w:t>
      </w:r>
      <w:r w:rsidRPr="005C6877">
        <w:rPr>
          <w:sz w:val="28"/>
          <w:szCs w:val="28"/>
        </w:rPr>
        <w:t xml:space="preserve">в границах ул. К. Маркса, ул. Садовая в п. Коксовый </w:t>
      </w:r>
      <w:proofErr w:type="spellStart"/>
      <w:r w:rsidRPr="005C6877">
        <w:rPr>
          <w:sz w:val="28"/>
          <w:szCs w:val="28"/>
        </w:rPr>
        <w:t>Белокалитвинского</w:t>
      </w:r>
      <w:proofErr w:type="spellEnd"/>
      <w:r w:rsidRPr="005C6877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,</w:t>
      </w:r>
      <w:r w:rsidRPr="005C6877">
        <w:rPr>
          <w:sz w:val="28"/>
          <w:szCs w:val="28"/>
        </w:rPr>
        <w:t xml:space="preserve"> Ростовской области</w:t>
      </w:r>
      <w:r w:rsidRPr="002D19EC">
        <w:rPr>
          <w:sz w:val="28"/>
          <w:szCs w:val="28"/>
        </w:rPr>
        <w:t xml:space="preserve">», на основании заключения о результатах публичных слушаний от </w:t>
      </w:r>
      <w:r>
        <w:rPr>
          <w:sz w:val="28"/>
          <w:szCs w:val="28"/>
        </w:rPr>
        <w:t>05.10</w:t>
      </w:r>
      <w:r w:rsidRPr="002D19EC">
        <w:rPr>
          <w:sz w:val="28"/>
          <w:szCs w:val="28"/>
        </w:rPr>
        <w:t xml:space="preserve">.2018 по обсуждению проекта планировки и </w:t>
      </w:r>
      <w:r>
        <w:rPr>
          <w:sz w:val="28"/>
          <w:szCs w:val="28"/>
        </w:rPr>
        <w:t xml:space="preserve">проекта </w:t>
      </w:r>
      <w:r w:rsidRPr="002D19EC">
        <w:rPr>
          <w:sz w:val="28"/>
          <w:szCs w:val="28"/>
        </w:rPr>
        <w:t>межевания территории,</w:t>
      </w:r>
    </w:p>
    <w:p w:rsidR="00AB2D59" w:rsidRPr="002D19EC" w:rsidRDefault="00AB2D59" w:rsidP="00AB2D59">
      <w:pPr>
        <w:jc w:val="both"/>
        <w:rPr>
          <w:sz w:val="20"/>
          <w:szCs w:val="20"/>
        </w:rPr>
      </w:pPr>
    </w:p>
    <w:p w:rsidR="00AB2D59" w:rsidRPr="002D19EC" w:rsidRDefault="00AB2D59" w:rsidP="00AB2D59">
      <w:pPr>
        <w:jc w:val="center"/>
        <w:rPr>
          <w:sz w:val="28"/>
          <w:szCs w:val="28"/>
        </w:rPr>
      </w:pPr>
      <w:r w:rsidRPr="002D19EC">
        <w:rPr>
          <w:sz w:val="28"/>
          <w:szCs w:val="28"/>
        </w:rPr>
        <w:t>ПОСТАНОВЛЯЮ:</w:t>
      </w:r>
    </w:p>
    <w:p w:rsidR="00AB2D59" w:rsidRPr="002D19EC" w:rsidRDefault="00AB2D59" w:rsidP="00AB2D5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>1. Утвердить проект плани</w:t>
      </w:r>
      <w:r>
        <w:rPr>
          <w:sz w:val="28"/>
          <w:szCs w:val="28"/>
        </w:rPr>
        <w:t xml:space="preserve">ровки и проект межевания территории в                                             </w:t>
      </w:r>
      <w:r w:rsidRPr="00AE3862">
        <w:rPr>
          <w:sz w:val="28"/>
          <w:szCs w:val="28"/>
        </w:rPr>
        <w:t xml:space="preserve">границах ул. К. Маркса, ул. Садовая в п. Коксовый </w:t>
      </w:r>
      <w:proofErr w:type="spellStart"/>
      <w:r w:rsidRPr="00AE3862">
        <w:rPr>
          <w:sz w:val="28"/>
          <w:szCs w:val="28"/>
        </w:rPr>
        <w:t>Белокалитвинского</w:t>
      </w:r>
      <w:proofErr w:type="spellEnd"/>
      <w:r w:rsidRPr="00AE3862">
        <w:rPr>
          <w:sz w:val="28"/>
          <w:szCs w:val="28"/>
        </w:rPr>
        <w:t xml:space="preserve"> района Ростовской области </w:t>
      </w:r>
      <w:r w:rsidRPr="002D19EC">
        <w:rPr>
          <w:sz w:val="28"/>
          <w:szCs w:val="28"/>
        </w:rPr>
        <w:t>в следующем составе:</w:t>
      </w:r>
    </w:p>
    <w:p w:rsidR="00AB2D59" w:rsidRPr="002D19EC" w:rsidRDefault="00AB2D59" w:rsidP="00AB2D5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 xml:space="preserve">1.1. </w:t>
      </w:r>
      <w:r>
        <w:rPr>
          <w:sz w:val="28"/>
          <w:szCs w:val="28"/>
        </w:rPr>
        <w:t>Том I. П</w:t>
      </w:r>
      <w:r w:rsidRPr="002D19EC">
        <w:rPr>
          <w:sz w:val="28"/>
          <w:szCs w:val="28"/>
        </w:rPr>
        <w:t>роекта планировки территории</w:t>
      </w:r>
      <w:r>
        <w:rPr>
          <w:sz w:val="28"/>
          <w:szCs w:val="28"/>
        </w:rPr>
        <w:t>. Основная часть.</w:t>
      </w:r>
    </w:p>
    <w:p w:rsidR="00AB2D59" w:rsidRPr="002D19EC" w:rsidRDefault="00AB2D59" w:rsidP="00AB2D5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 xml:space="preserve">1.1.1. </w:t>
      </w:r>
      <w:r>
        <w:rPr>
          <w:sz w:val="28"/>
          <w:szCs w:val="28"/>
        </w:rPr>
        <w:t xml:space="preserve">Положение о размещении линейных объектов, согласно приложению </w:t>
      </w:r>
      <w:r w:rsidR="00151B22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№ 1</w:t>
      </w:r>
      <w:r w:rsidR="00151B22">
        <w:rPr>
          <w:sz w:val="28"/>
          <w:szCs w:val="28"/>
        </w:rPr>
        <w:t>.</w:t>
      </w:r>
    </w:p>
    <w:p w:rsidR="00AB2D59" w:rsidRPr="002D19EC" w:rsidRDefault="00AB2D59" w:rsidP="00AB2D5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>1.1.2.</w:t>
      </w:r>
      <w:r>
        <w:rPr>
          <w:sz w:val="28"/>
          <w:szCs w:val="28"/>
        </w:rPr>
        <w:t>Чертеж межевания территории, 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151B22">
        <w:rPr>
          <w:sz w:val="28"/>
          <w:szCs w:val="28"/>
        </w:rPr>
        <w:t>.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2D19EC">
        <w:rPr>
          <w:sz w:val="28"/>
          <w:szCs w:val="28"/>
        </w:rPr>
        <w:t xml:space="preserve">. Том II. </w:t>
      </w:r>
      <w:r>
        <w:rPr>
          <w:sz w:val="28"/>
          <w:szCs w:val="28"/>
        </w:rPr>
        <w:t>П</w:t>
      </w:r>
      <w:r w:rsidRPr="002D19EC">
        <w:rPr>
          <w:sz w:val="28"/>
          <w:szCs w:val="28"/>
        </w:rPr>
        <w:t>роекта планировки территории</w:t>
      </w:r>
      <w:r>
        <w:rPr>
          <w:sz w:val="28"/>
          <w:szCs w:val="28"/>
        </w:rPr>
        <w:t xml:space="preserve">. </w:t>
      </w:r>
      <w:r w:rsidRPr="0046423A">
        <w:rPr>
          <w:sz w:val="28"/>
          <w:szCs w:val="28"/>
        </w:rPr>
        <w:t>Материалы по обоснованию.</w:t>
      </w:r>
    </w:p>
    <w:p w:rsidR="00AB2D59" w:rsidRPr="002D19EC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2D19EC">
        <w:rPr>
          <w:sz w:val="28"/>
          <w:szCs w:val="28"/>
        </w:rPr>
        <w:t>.1</w:t>
      </w:r>
      <w:r>
        <w:rPr>
          <w:sz w:val="28"/>
          <w:szCs w:val="28"/>
        </w:rPr>
        <w:t>. Пояснительная записка, 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2D19EC">
        <w:rPr>
          <w:sz w:val="28"/>
          <w:szCs w:val="28"/>
        </w:rPr>
        <w:t xml:space="preserve">.2. </w:t>
      </w:r>
      <w:r>
        <w:rPr>
          <w:sz w:val="28"/>
          <w:szCs w:val="28"/>
        </w:rPr>
        <w:t>Схема расположения элемента планировочной структуры, 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3, лист 1;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1.2.3. Схема использования территории в период подготовки проекта планировки территории, 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3, лист 2;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1.2.4.</w:t>
      </w:r>
      <w:r w:rsidRPr="00256582">
        <w:rPr>
          <w:sz w:val="28"/>
          <w:szCs w:val="28"/>
        </w:rPr>
        <w:t xml:space="preserve"> </w:t>
      </w:r>
      <w:r>
        <w:rPr>
          <w:sz w:val="28"/>
          <w:szCs w:val="28"/>
        </w:rPr>
        <w:t>Схема использования территории в период подготовки проекта планировки территории, 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3, лист 3;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1.2.5. Схема границ зон с особыми условиями использования территории, 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3, лист 4;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 Том</w:t>
      </w:r>
      <w:r w:rsidRPr="002565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Проект межевания территории. Основная часть.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1.3.1. Пояснительная записка,</w:t>
      </w:r>
      <w:r w:rsidRPr="00256582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4;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1.3.2. Чертеж межевания территории, 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5;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1.4. Том</w:t>
      </w:r>
      <w:r w:rsidRPr="002565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 Проект межевания территории. Материалы по обоснованию.</w:t>
      </w:r>
    </w:p>
    <w:p w:rsidR="00AB2D59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1.4.1.</w:t>
      </w:r>
      <w:r w:rsidRPr="005E277F">
        <w:rPr>
          <w:sz w:val="28"/>
          <w:szCs w:val="28"/>
        </w:rPr>
        <w:t xml:space="preserve"> </w:t>
      </w:r>
      <w:r>
        <w:rPr>
          <w:sz w:val="28"/>
          <w:szCs w:val="28"/>
        </w:rPr>
        <w:t>Пояснительная записка,</w:t>
      </w:r>
      <w:r w:rsidRPr="00256582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4;</w:t>
      </w:r>
    </w:p>
    <w:p w:rsidR="00AB2D59" w:rsidRPr="005E277F" w:rsidRDefault="00AB2D59" w:rsidP="00AB2D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1.4.2. Чертеж красных линий, согласно приложению №</w:t>
      </w:r>
      <w:r w:rsidR="00151B22">
        <w:rPr>
          <w:sz w:val="28"/>
          <w:szCs w:val="28"/>
        </w:rPr>
        <w:t xml:space="preserve"> </w:t>
      </w:r>
      <w:r>
        <w:rPr>
          <w:sz w:val="28"/>
          <w:szCs w:val="28"/>
        </w:rPr>
        <w:t>6;</w:t>
      </w:r>
    </w:p>
    <w:p w:rsidR="00AB2D59" w:rsidRPr="002D19EC" w:rsidRDefault="00AB2D59" w:rsidP="00AB2D5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 xml:space="preserve">2. Настоящее постановление подлежит опубликованию и размещению на официальном сайте Администрации </w:t>
      </w:r>
      <w:proofErr w:type="spellStart"/>
      <w:r w:rsidRPr="002D19EC">
        <w:rPr>
          <w:sz w:val="28"/>
          <w:szCs w:val="28"/>
        </w:rPr>
        <w:t>Белокалитвинского</w:t>
      </w:r>
      <w:proofErr w:type="spellEnd"/>
      <w:r w:rsidRPr="002D19EC">
        <w:rPr>
          <w:sz w:val="28"/>
          <w:szCs w:val="28"/>
        </w:rPr>
        <w:t xml:space="preserve"> городского поселения в течении семи дней со дня принятия. </w:t>
      </w:r>
    </w:p>
    <w:p w:rsidR="00AB2D59" w:rsidRPr="00E317DB" w:rsidRDefault="00AB2D59" w:rsidP="00AB2D59">
      <w:pPr>
        <w:spacing w:after="100" w:afterAutospacing="1"/>
        <w:ind w:firstLine="720"/>
        <w:jc w:val="both"/>
        <w:rPr>
          <w:sz w:val="28"/>
          <w:szCs w:val="28"/>
        </w:rPr>
      </w:pPr>
      <w:r w:rsidRPr="00E317DB">
        <w:rPr>
          <w:sz w:val="28"/>
          <w:szCs w:val="28"/>
        </w:rPr>
        <w:t xml:space="preserve">3. Контроль за исполнением настоящего постановления возложить на                   заместителя главы Администрации </w:t>
      </w:r>
      <w:proofErr w:type="spellStart"/>
      <w:r w:rsidRPr="00E317DB">
        <w:rPr>
          <w:sz w:val="28"/>
          <w:szCs w:val="28"/>
        </w:rPr>
        <w:t>Белокалитвинского</w:t>
      </w:r>
      <w:proofErr w:type="spellEnd"/>
      <w:r w:rsidRPr="00E317DB">
        <w:rPr>
          <w:sz w:val="28"/>
          <w:szCs w:val="28"/>
        </w:rPr>
        <w:t xml:space="preserve"> района по строительству, промышленности, транспорту, </w:t>
      </w:r>
      <w:proofErr w:type="gramStart"/>
      <w:r w:rsidRPr="00E317DB">
        <w:rPr>
          <w:sz w:val="28"/>
          <w:szCs w:val="28"/>
        </w:rPr>
        <w:t xml:space="preserve">связи </w:t>
      </w:r>
      <w:r w:rsidR="00151B22">
        <w:rPr>
          <w:sz w:val="28"/>
          <w:szCs w:val="28"/>
        </w:rPr>
        <w:t xml:space="preserve"> </w:t>
      </w:r>
      <w:r w:rsidRPr="00E317DB">
        <w:rPr>
          <w:sz w:val="28"/>
          <w:szCs w:val="28"/>
        </w:rPr>
        <w:t>В.М.</w:t>
      </w:r>
      <w:proofErr w:type="gramEnd"/>
      <w:r w:rsidRPr="00E317DB">
        <w:rPr>
          <w:sz w:val="28"/>
          <w:szCs w:val="28"/>
        </w:rPr>
        <w:t xml:space="preserve"> </w:t>
      </w:r>
      <w:proofErr w:type="spellStart"/>
      <w:r w:rsidRPr="00E317DB">
        <w:rPr>
          <w:sz w:val="28"/>
          <w:szCs w:val="28"/>
        </w:rPr>
        <w:t>Дохнова</w:t>
      </w:r>
      <w:proofErr w:type="spellEnd"/>
      <w:r w:rsidRPr="00E317DB">
        <w:rPr>
          <w:sz w:val="28"/>
          <w:szCs w:val="28"/>
        </w:rPr>
        <w:t>.</w:t>
      </w:r>
    </w:p>
    <w:p w:rsidR="005555A7" w:rsidRDefault="005555A7" w:rsidP="00872883">
      <w:pPr>
        <w:rPr>
          <w:b/>
          <w:sz w:val="28"/>
        </w:rPr>
      </w:pPr>
    </w:p>
    <w:p w:rsidR="00F4755E" w:rsidRDefault="00F4755E" w:rsidP="00872883">
      <w:pPr>
        <w:pStyle w:val="2"/>
        <w:rPr>
          <w:b w:val="0"/>
        </w:rPr>
      </w:pPr>
      <w:bookmarkStart w:id="2" w:name="Наименование"/>
      <w:bookmarkEnd w:id="2"/>
    </w:p>
    <w:p w:rsidR="00872883" w:rsidRPr="00C96E82" w:rsidRDefault="00EE1F7E" w:rsidP="00040C21">
      <w:pPr>
        <w:pStyle w:val="2"/>
        <w:ind w:firstLine="720"/>
        <w:rPr>
          <w:b w:val="0"/>
        </w:rPr>
      </w:pP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042119">
        <w:rPr>
          <w:b w:val="0"/>
        </w:rPr>
        <w:tab/>
      </w:r>
      <w:r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857D0A" w:rsidRDefault="00872883" w:rsidP="00872883">
      <w:pPr>
        <w:rPr>
          <w:sz w:val="28"/>
        </w:rPr>
      </w:pPr>
      <w:r w:rsidRPr="00857D0A">
        <w:rPr>
          <w:sz w:val="28"/>
        </w:rPr>
        <w:t>Верно:</w:t>
      </w:r>
    </w:p>
    <w:p w:rsidR="00872883" w:rsidRPr="00857D0A" w:rsidRDefault="00A7344C" w:rsidP="00872883">
      <w:pPr>
        <w:rPr>
          <w:sz w:val="28"/>
        </w:rPr>
      </w:pPr>
      <w:proofErr w:type="spellStart"/>
      <w:r w:rsidRPr="00857D0A">
        <w:rPr>
          <w:sz w:val="28"/>
        </w:rPr>
        <w:t>И.о</w:t>
      </w:r>
      <w:proofErr w:type="spellEnd"/>
      <w:r w:rsidRPr="00857D0A">
        <w:rPr>
          <w:sz w:val="28"/>
        </w:rPr>
        <w:t>. у</w:t>
      </w:r>
      <w:r w:rsidR="00715C8D" w:rsidRPr="00857D0A">
        <w:rPr>
          <w:sz w:val="28"/>
        </w:rPr>
        <w:t>правляющ</w:t>
      </w:r>
      <w:r w:rsidRPr="00857D0A">
        <w:rPr>
          <w:sz w:val="28"/>
        </w:rPr>
        <w:t>его</w:t>
      </w:r>
      <w:r w:rsidR="00042119" w:rsidRPr="00857D0A">
        <w:rPr>
          <w:sz w:val="28"/>
        </w:rPr>
        <w:t xml:space="preserve"> </w:t>
      </w:r>
      <w:r w:rsidR="00715C8D" w:rsidRPr="00857D0A">
        <w:rPr>
          <w:sz w:val="28"/>
        </w:rPr>
        <w:t xml:space="preserve"> </w:t>
      </w:r>
      <w:r w:rsidR="00F4755E" w:rsidRPr="00857D0A">
        <w:rPr>
          <w:sz w:val="28"/>
        </w:rPr>
        <w:t xml:space="preserve"> делами</w:t>
      </w:r>
      <w:r w:rsidR="00F4755E" w:rsidRPr="00857D0A">
        <w:rPr>
          <w:sz w:val="28"/>
        </w:rPr>
        <w:tab/>
      </w:r>
      <w:r w:rsidR="00F4755E" w:rsidRPr="00857D0A">
        <w:rPr>
          <w:sz w:val="28"/>
        </w:rPr>
        <w:tab/>
      </w:r>
      <w:r w:rsidR="00F4755E" w:rsidRPr="00857D0A">
        <w:rPr>
          <w:sz w:val="28"/>
        </w:rPr>
        <w:tab/>
      </w:r>
      <w:r w:rsidR="000C6CE8" w:rsidRPr="00857D0A">
        <w:rPr>
          <w:sz w:val="28"/>
        </w:rPr>
        <w:tab/>
      </w:r>
      <w:r w:rsidR="00F4755E" w:rsidRPr="00857D0A">
        <w:rPr>
          <w:sz w:val="28"/>
        </w:rPr>
        <w:tab/>
      </w:r>
      <w:r w:rsidR="00F4755E" w:rsidRPr="00857D0A">
        <w:rPr>
          <w:sz w:val="28"/>
        </w:rPr>
        <w:tab/>
      </w:r>
      <w:r w:rsidR="00042119" w:rsidRPr="00857D0A">
        <w:rPr>
          <w:sz w:val="28"/>
        </w:rPr>
        <w:tab/>
      </w:r>
      <w:r w:rsidRPr="00857D0A">
        <w:rPr>
          <w:sz w:val="28"/>
        </w:rPr>
        <w:t>Л.А. Леонова</w:t>
      </w:r>
    </w:p>
    <w:p w:rsidR="00AB2D59" w:rsidRPr="00857D0A" w:rsidRDefault="00AB2D59">
      <w:pPr>
        <w:pStyle w:val="a3"/>
        <w:tabs>
          <w:tab w:val="clear" w:pos="4536"/>
          <w:tab w:val="clear" w:pos="9072"/>
        </w:tabs>
        <w:sectPr w:rsidR="00AB2D59" w:rsidRPr="00857D0A" w:rsidSect="00151B22">
          <w:footerReference w:type="default" r:id="rId9"/>
          <w:pgSz w:w="11906" w:h="16838" w:code="9"/>
          <w:pgMar w:top="1134" w:right="567" w:bottom="1134" w:left="1276" w:header="397" w:footer="567" w:gutter="0"/>
          <w:cols w:space="708"/>
          <w:docGrid w:linePitch="360"/>
        </w:sectPr>
      </w:pPr>
    </w:p>
    <w:p w:rsidR="00151B22" w:rsidRDefault="00AB2D59" w:rsidP="00AB2D59">
      <w:pPr>
        <w:jc w:val="right"/>
      </w:pPr>
      <w:r w:rsidRPr="002D19EC">
        <w:lastRenderedPageBreak/>
        <w:t>Приложение № 1</w:t>
      </w:r>
    </w:p>
    <w:p w:rsidR="00151B22" w:rsidRDefault="00AB2D59" w:rsidP="00AB2D59">
      <w:pPr>
        <w:jc w:val="right"/>
      </w:pPr>
      <w:r w:rsidRPr="002D19EC">
        <w:t xml:space="preserve"> к постановлению</w:t>
      </w:r>
      <w:r w:rsidR="00151B22">
        <w:t xml:space="preserve"> </w:t>
      </w:r>
      <w:r w:rsidRPr="002D19EC">
        <w:t xml:space="preserve">Администрации </w:t>
      </w:r>
    </w:p>
    <w:p w:rsidR="00151B22" w:rsidRDefault="00AB2D59" w:rsidP="00AB2D59">
      <w:pPr>
        <w:jc w:val="right"/>
      </w:pPr>
      <w:proofErr w:type="spellStart"/>
      <w:r w:rsidRPr="002D19EC">
        <w:t>Белокалитвинского</w:t>
      </w:r>
      <w:proofErr w:type="spellEnd"/>
      <w:r w:rsidR="00151B22">
        <w:t xml:space="preserve"> </w:t>
      </w:r>
      <w:r>
        <w:t>района</w:t>
      </w:r>
    </w:p>
    <w:p w:rsidR="00AB2D59" w:rsidRPr="002D19EC" w:rsidRDefault="00AB2D59" w:rsidP="00AB2D59">
      <w:pPr>
        <w:jc w:val="right"/>
      </w:pPr>
      <w:r>
        <w:t xml:space="preserve"> </w:t>
      </w:r>
      <w:r w:rsidRPr="002D19EC">
        <w:t xml:space="preserve">от </w:t>
      </w:r>
      <w:r w:rsidR="00FC25C9">
        <w:t>26.</w:t>
      </w:r>
      <w:r w:rsidR="00151B22">
        <w:t>11</w:t>
      </w:r>
      <w:r w:rsidRPr="002D19EC">
        <w:t xml:space="preserve">.2018 № </w:t>
      </w:r>
      <w:r w:rsidR="00FC25C9">
        <w:t>2001</w:t>
      </w:r>
    </w:p>
    <w:p w:rsidR="00151B22" w:rsidRDefault="00151B22" w:rsidP="00AB2D59">
      <w:pPr>
        <w:jc w:val="both"/>
        <w:rPr>
          <w:b/>
        </w:rPr>
      </w:pPr>
    </w:p>
    <w:p w:rsidR="00AB2D59" w:rsidRPr="00151B22" w:rsidRDefault="00AB2D59" w:rsidP="00151B22">
      <w:pPr>
        <w:jc w:val="center"/>
      </w:pPr>
      <w:r w:rsidRPr="00151B22">
        <w:t>Пояснительная записка</w:t>
      </w:r>
    </w:p>
    <w:p w:rsidR="00AB2D59" w:rsidRPr="00151B22" w:rsidRDefault="00AB2D59" w:rsidP="00151B22">
      <w:pPr>
        <w:jc w:val="center"/>
      </w:pPr>
      <w:r w:rsidRPr="00151B22">
        <w:t xml:space="preserve">к проекту планировки и проекту межевания территории в границах ул. К. Маркса, ул. Садовая в п. Коксовый </w:t>
      </w:r>
      <w:proofErr w:type="spellStart"/>
      <w:r w:rsidRPr="00151B22">
        <w:t>Белокалитвинского</w:t>
      </w:r>
      <w:proofErr w:type="spellEnd"/>
      <w:r w:rsidRPr="00151B22">
        <w:t xml:space="preserve"> района Ростовской области</w:t>
      </w:r>
    </w:p>
    <w:p w:rsidR="00AB2D59" w:rsidRPr="002D19EC" w:rsidRDefault="00AB2D59" w:rsidP="00AB2D59">
      <w:pPr>
        <w:jc w:val="both"/>
      </w:pPr>
    </w:p>
    <w:p w:rsidR="00AB2D59" w:rsidRPr="00151B22" w:rsidRDefault="00AB2D59" w:rsidP="00151B22">
      <w:pPr>
        <w:pStyle w:val="ac"/>
        <w:numPr>
          <w:ilvl w:val="0"/>
          <w:numId w:val="6"/>
        </w:numPr>
        <w:jc w:val="both"/>
      </w:pPr>
      <w:r w:rsidRPr="00151B22">
        <w:t>СОСТАВ ПРОЕКТА</w:t>
      </w:r>
    </w:p>
    <w:p w:rsidR="00AB2D59" w:rsidRPr="002D19EC" w:rsidRDefault="00AB2D59" w:rsidP="00AB2D59">
      <w:pPr>
        <w:jc w:val="both"/>
      </w:pPr>
      <w:r>
        <w:t>Том</w:t>
      </w:r>
      <w:r w:rsidRPr="002D19EC">
        <w:t xml:space="preserve"> I. </w:t>
      </w:r>
      <w:r>
        <w:t>Проект</w:t>
      </w:r>
      <w:r w:rsidRPr="002D19EC">
        <w:t xml:space="preserve"> планировки территории</w:t>
      </w:r>
      <w:r>
        <w:t>.</w:t>
      </w:r>
      <w:r w:rsidRPr="002D19EC">
        <w:t xml:space="preserve"> Основная часть</w:t>
      </w:r>
      <w:r>
        <w:t>.</w:t>
      </w:r>
      <w:r w:rsidRPr="002D19EC">
        <w:t xml:space="preserve"> </w:t>
      </w:r>
    </w:p>
    <w:p w:rsidR="00AB2D59" w:rsidRDefault="00AB2D59" w:rsidP="00AB2D59">
      <w:pPr>
        <w:jc w:val="both"/>
      </w:pPr>
      <w:r>
        <w:t>Том</w:t>
      </w:r>
      <w:r w:rsidRPr="002D19EC">
        <w:t xml:space="preserve"> II. </w:t>
      </w:r>
      <w:r>
        <w:t xml:space="preserve">Проект планировки территории. Материалы по обоснованию. </w:t>
      </w:r>
    </w:p>
    <w:p w:rsidR="00AB2D59" w:rsidRDefault="00AB2D59" w:rsidP="00AB2D59">
      <w:pPr>
        <w:jc w:val="both"/>
      </w:pPr>
      <w:r>
        <w:t xml:space="preserve">Том </w:t>
      </w:r>
      <w:r>
        <w:rPr>
          <w:lang w:val="en-US"/>
        </w:rPr>
        <w:t>III</w:t>
      </w:r>
      <w:r>
        <w:t xml:space="preserve">. Проект межевания территории. </w:t>
      </w:r>
      <w:r w:rsidRPr="002D19EC">
        <w:t>Основная часть</w:t>
      </w:r>
      <w:r>
        <w:t>.</w:t>
      </w:r>
    </w:p>
    <w:p w:rsidR="00AB2D59" w:rsidRPr="008B6B0D" w:rsidRDefault="00AB2D59" w:rsidP="00AB2D59">
      <w:pPr>
        <w:jc w:val="both"/>
      </w:pPr>
      <w:r>
        <w:t>Том</w:t>
      </w:r>
      <w:r w:rsidRPr="008B6B0D">
        <w:t xml:space="preserve"> </w:t>
      </w:r>
      <w:r>
        <w:rPr>
          <w:lang w:val="en-US"/>
        </w:rPr>
        <w:t>IV</w:t>
      </w:r>
      <w:r>
        <w:t>. Проект межевания территории.</w:t>
      </w:r>
      <w:r w:rsidRPr="008B6B0D">
        <w:t xml:space="preserve"> </w:t>
      </w:r>
      <w:r>
        <w:t>Материалы по обоснованию.</w:t>
      </w:r>
    </w:p>
    <w:p w:rsidR="00AB2D59" w:rsidRDefault="00AB2D59" w:rsidP="00AB2D59">
      <w:pPr>
        <w:tabs>
          <w:tab w:val="left" w:pos="1050"/>
        </w:tabs>
        <w:ind w:firstLine="851"/>
        <w:jc w:val="both"/>
      </w:pPr>
      <w:r w:rsidRPr="002D19EC">
        <w:br/>
      </w:r>
      <w:r>
        <w:t>Том</w:t>
      </w:r>
      <w:r w:rsidRPr="002D19EC">
        <w:t xml:space="preserve"> I. </w:t>
      </w:r>
      <w:r>
        <w:t>ПРОЕКТ ПЛАНИРОВКИ</w:t>
      </w:r>
      <w:r w:rsidRPr="002D19EC">
        <w:t xml:space="preserve"> ТЕРРИТОРИИ</w:t>
      </w:r>
    </w:p>
    <w:p w:rsidR="00AB2D59" w:rsidRDefault="00AB2D59" w:rsidP="00AB2D59">
      <w:pPr>
        <w:tabs>
          <w:tab w:val="left" w:pos="1050"/>
        </w:tabs>
        <w:ind w:firstLine="851"/>
        <w:jc w:val="both"/>
      </w:pPr>
      <w:r>
        <w:t>ОСНОВНАЯ ЧАСТЬ</w:t>
      </w:r>
    </w:p>
    <w:p w:rsidR="00AB2D59" w:rsidRPr="00B63D76" w:rsidRDefault="00AB2D59" w:rsidP="00AB2D59">
      <w:pPr>
        <w:tabs>
          <w:tab w:val="left" w:pos="1050"/>
        </w:tabs>
        <w:ind w:firstLine="851"/>
        <w:jc w:val="both"/>
        <w:rPr>
          <w:b/>
        </w:rPr>
      </w:pPr>
      <w:r w:rsidRPr="00B63D76">
        <w:rPr>
          <w:b/>
        </w:rPr>
        <w:t>Положение о размещении линейных объектов</w:t>
      </w:r>
    </w:p>
    <w:p w:rsidR="00AB2D59" w:rsidRPr="00770BDF" w:rsidRDefault="00AB2D59" w:rsidP="00AB2D59">
      <w:pPr>
        <w:tabs>
          <w:tab w:val="left" w:pos="1050"/>
        </w:tabs>
        <w:ind w:firstLine="851"/>
        <w:jc w:val="both"/>
        <w:rPr>
          <w:b/>
        </w:rPr>
      </w:pPr>
      <w:r w:rsidRPr="00770BDF">
        <w:rPr>
          <w:b/>
        </w:rPr>
        <w:t>1. Введение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Документация по планировк</w:t>
      </w:r>
      <w:r>
        <w:t xml:space="preserve">е территории (проект планировки </w:t>
      </w:r>
      <w:r w:rsidRPr="00770BDF">
        <w:t>территории и проект межевания территории в границах ул. К. Маркса, ул.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 xml:space="preserve">Садовая в п. Коксовый </w:t>
      </w:r>
      <w:proofErr w:type="spellStart"/>
      <w:r w:rsidRPr="00770BDF">
        <w:t>Белокалитвинс</w:t>
      </w:r>
      <w:r>
        <w:t>кого</w:t>
      </w:r>
      <w:proofErr w:type="spellEnd"/>
      <w:r>
        <w:t xml:space="preserve"> района Ростовской области) </w:t>
      </w:r>
      <w:r w:rsidRPr="00770BDF">
        <w:t>разработана в соответствии с действующим законодательством.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В процессе разработки указанной в</w:t>
      </w:r>
      <w:r>
        <w:t xml:space="preserve">ыше документации использовались </w:t>
      </w:r>
      <w:r w:rsidRPr="00770BDF">
        <w:t>следующие нормативно-правовые документы:</w:t>
      </w:r>
    </w:p>
    <w:p w:rsidR="00AB2D59" w:rsidRPr="002D19EC" w:rsidRDefault="00AB2D59" w:rsidP="00151B22">
      <w:pPr>
        <w:tabs>
          <w:tab w:val="left" w:pos="1050"/>
        </w:tabs>
        <w:ind w:firstLine="709"/>
        <w:jc w:val="both"/>
      </w:pPr>
      <w:r>
        <w:t>1.</w:t>
      </w:r>
      <w:r w:rsidRPr="00C67DD8">
        <w:t xml:space="preserve"> Земельный кодекс РФ о</w:t>
      </w:r>
      <w:r>
        <w:t xml:space="preserve">т 25.10.2001г. №136-ФЗ (ред. от </w:t>
      </w:r>
      <w:r w:rsidRPr="00C67DD8">
        <w:t>29.07.2017) (с изм. и доп., вступ. в силу с 01.11.2017).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>
        <w:t>2</w:t>
      </w:r>
      <w:r w:rsidRPr="002D19EC">
        <w:t>.</w:t>
      </w:r>
      <w:r w:rsidRPr="002D19EC">
        <w:tab/>
        <w:t>Градостроительный кодекс РФ.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>
        <w:t>3.</w:t>
      </w:r>
      <w:r w:rsidRPr="00C67DD8">
        <w:t>Федеральный закон от 29.12.04</w:t>
      </w:r>
      <w:r>
        <w:t xml:space="preserve"> №191-ФЗ «О введении в действие </w:t>
      </w:r>
      <w:r w:rsidRPr="00C67DD8">
        <w:t>Градостроительного кодекса Российской Федерации» (последняя редакция).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>
        <w:t>4.</w:t>
      </w:r>
      <w:r w:rsidRPr="00C67DD8">
        <w:t xml:space="preserve"> Постановление Правитель</w:t>
      </w:r>
      <w:r>
        <w:t xml:space="preserve">ства Российской Федерации от 11 </w:t>
      </w:r>
      <w:r w:rsidRPr="00C67DD8">
        <w:t>марта 2010 г. N 138 "Об утверждении Ф</w:t>
      </w:r>
      <w:r>
        <w:t xml:space="preserve">едеральных правил использования </w:t>
      </w:r>
      <w:r w:rsidRPr="00C67DD8">
        <w:t>воздушного пространства Российской Федерации".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>
        <w:t>5.</w:t>
      </w:r>
      <w:r w:rsidRPr="000D4A1C">
        <w:t xml:space="preserve"> Правила землепользования и застройки г. Ростова-на-Дону</w:t>
      </w:r>
      <w:r>
        <w:t xml:space="preserve">, </w:t>
      </w:r>
      <w:r w:rsidRPr="000D4A1C">
        <w:t xml:space="preserve">утвержденные Решением Собрания </w:t>
      </w:r>
      <w:r>
        <w:t xml:space="preserve">депутатов </w:t>
      </w:r>
      <w:proofErr w:type="spellStart"/>
      <w:r>
        <w:t>Коксовского</w:t>
      </w:r>
      <w:proofErr w:type="spellEnd"/>
      <w:r>
        <w:t xml:space="preserve"> сельского </w:t>
      </w:r>
      <w:r w:rsidRPr="000D4A1C">
        <w:t>поселения № 06 от 07.11.2012 г. (в реда</w:t>
      </w:r>
      <w:r>
        <w:t xml:space="preserve">кции решений Собрания депутатов </w:t>
      </w:r>
      <w:proofErr w:type="spellStart"/>
      <w:r w:rsidRPr="000D4A1C">
        <w:t>Коксовского</w:t>
      </w:r>
      <w:proofErr w:type="spellEnd"/>
      <w:r w:rsidRPr="000D4A1C">
        <w:t xml:space="preserve"> сельского поселения № 125 от </w:t>
      </w:r>
      <w:r>
        <w:t xml:space="preserve">18.08.2016г. от 29.03.2017 года </w:t>
      </w:r>
      <w:r w:rsidR="00151B22">
        <w:t xml:space="preserve">                  </w:t>
      </w:r>
      <w:r w:rsidRPr="000D4A1C">
        <w:t>№ 20).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>
        <w:t>6.</w:t>
      </w:r>
      <w:r w:rsidRPr="000D4A1C">
        <w:t xml:space="preserve"> Генеральный план </w:t>
      </w:r>
      <w:proofErr w:type="spellStart"/>
      <w:r w:rsidRPr="000D4A1C">
        <w:t>Коксовского</w:t>
      </w:r>
      <w:proofErr w:type="spellEnd"/>
      <w:r w:rsidRPr="000D4A1C">
        <w:t xml:space="preserve"> сельского</w:t>
      </w:r>
      <w:r>
        <w:t xml:space="preserve"> поселения, утвержденный </w:t>
      </w:r>
      <w:r w:rsidRPr="000D4A1C">
        <w:t xml:space="preserve">Решением Собрания Депутатов </w:t>
      </w:r>
      <w:proofErr w:type="spellStart"/>
      <w:r w:rsidRPr="000D4A1C">
        <w:t>Коксовс</w:t>
      </w:r>
      <w:r>
        <w:t>кого</w:t>
      </w:r>
      <w:proofErr w:type="spellEnd"/>
      <w:r>
        <w:t xml:space="preserve"> сельского поселения №05 от </w:t>
      </w:r>
      <w:r w:rsidRPr="000D4A1C">
        <w:t>07.11.2012 г.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>
        <w:t>7.</w:t>
      </w:r>
      <w:r w:rsidRPr="000D4A1C">
        <w:t xml:space="preserve"> СП 42.13330.2011 «Градостроит</w:t>
      </w:r>
      <w:r>
        <w:t xml:space="preserve">ельство. Планировка и застройка </w:t>
      </w:r>
      <w:r w:rsidRPr="000D4A1C">
        <w:t>городских и сельских поселений» (</w:t>
      </w:r>
      <w:r>
        <w:t xml:space="preserve">Актуализированная редакция СНиП </w:t>
      </w:r>
      <w:r w:rsidRPr="000D4A1C">
        <w:t>2.07.01-89*).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>
        <w:t>8.</w:t>
      </w:r>
      <w:r w:rsidRPr="000D4A1C">
        <w:t xml:space="preserve"> Нормативы градостроител</w:t>
      </w:r>
      <w:r>
        <w:t xml:space="preserve">ьного проектирования Ростовской </w:t>
      </w:r>
      <w:r w:rsidRPr="000D4A1C">
        <w:t>области, утвержденной постановлен</w:t>
      </w:r>
      <w:r>
        <w:t xml:space="preserve">ием Министерства строительства, </w:t>
      </w:r>
      <w:r w:rsidRPr="000D4A1C">
        <w:t>архитектуры и территориального</w:t>
      </w:r>
      <w:r>
        <w:t xml:space="preserve"> развития Ростовской области от </w:t>
      </w:r>
      <w:r w:rsidRPr="000D4A1C">
        <w:t>09.08.2016г. №9.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t>9. СНиП 11-04-2003 «И</w:t>
      </w:r>
      <w:r>
        <w:t xml:space="preserve">нструкция о порядке разработки, </w:t>
      </w:r>
      <w:r w:rsidRPr="000D4A1C">
        <w:t xml:space="preserve">согласования, экспертизы и утверждения </w:t>
      </w:r>
      <w:r>
        <w:t xml:space="preserve">градостроительной документации» </w:t>
      </w:r>
      <w:r w:rsidRPr="000D4A1C">
        <w:t>(в части, не противоречащей Градостроительному кодексу РФ).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t>11. Постановление Правительства Российской Федерации от</w:t>
      </w:r>
      <w:r>
        <w:t xml:space="preserve"> </w:t>
      </w:r>
      <w:r w:rsidRPr="000D4A1C">
        <w:t>16.02.2008 №87 «О составе разделов проектной документации и требования</w:t>
      </w:r>
      <w:r>
        <w:t xml:space="preserve">х </w:t>
      </w:r>
      <w:r w:rsidRPr="000D4A1C">
        <w:t>к их содержанию».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t>12. СП 31.13330.2012 (актуализи</w:t>
      </w:r>
      <w:r>
        <w:t>рованная редакция СНиП 2.04.02-</w:t>
      </w:r>
      <w:r w:rsidRPr="000D4A1C">
        <w:t>84*) «Водоснабжение. Наружные сети и сооружения».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lastRenderedPageBreak/>
        <w:t>13. СП 32.13330.2012 (актуализи</w:t>
      </w:r>
      <w:r>
        <w:t>рованная редакция СНиП 2.04.03-</w:t>
      </w:r>
      <w:r w:rsidRPr="000D4A1C">
        <w:t>85*) «Канализация. Наружные сети и сооружения».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t>14. «Правила использования электроустановок (ПУЭ) 7-е издание.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t>15. СП 31-110-2003 «Проектиро</w:t>
      </w:r>
      <w:r>
        <w:t xml:space="preserve">вание и монтаж электроустановок </w:t>
      </w:r>
      <w:r w:rsidRPr="000D4A1C">
        <w:t>жилых и общественных зданий».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t>16. СП 62. 13330.2011 (актуализ</w:t>
      </w:r>
      <w:r>
        <w:t xml:space="preserve">ированная редакция СНиП </w:t>
      </w:r>
      <w:proofErr w:type="gramStart"/>
      <w:r>
        <w:t>42.01.-</w:t>
      </w:r>
      <w:proofErr w:type="gramEnd"/>
      <w:r w:rsidRPr="000D4A1C">
        <w:t>2002) «Газораспределительные системы».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t>17. РД 34.20.185-94 «Инструк</w:t>
      </w:r>
      <w:r>
        <w:t xml:space="preserve">ция по проектированию городских </w:t>
      </w:r>
      <w:r w:rsidRPr="000D4A1C">
        <w:t>электрических сетей».</w:t>
      </w:r>
    </w:p>
    <w:p w:rsidR="00AB2D59" w:rsidRPr="000D4A1C" w:rsidRDefault="00AB2D59" w:rsidP="00151B22">
      <w:pPr>
        <w:tabs>
          <w:tab w:val="left" w:pos="1050"/>
        </w:tabs>
        <w:ind w:firstLine="709"/>
        <w:jc w:val="both"/>
      </w:pPr>
      <w:r w:rsidRPr="000D4A1C">
        <w:t>18. СНиП 12-03-2001 «Безопасность труда в строительстве».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0D4A1C">
        <w:t>19. ППБ 01-03 «Правила пож</w:t>
      </w:r>
      <w:r>
        <w:t xml:space="preserve">арной безопасности в Российской </w:t>
      </w:r>
      <w:r w:rsidRPr="000D4A1C">
        <w:t>Федерации».</w:t>
      </w:r>
    </w:p>
    <w:p w:rsidR="00AB2D59" w:rsidRPr="002D19EC" w:rsidRDefault="00AB2D59" w:rsidP="00151B22">
      <w:pPr>
        <w:tabs>
          <w:tab w:val="left" w:pos="1050"/>
        </w:tabs>
        <w:ind w:firstLine="709"/>
        <w:jc w:val="both"/>
      </w:pPr>
      <w:r w:rsidRPr="000D4A1C">
        <w:t>20. ГОСТ Р 21.1101-2009 «Сис</w:t>
      </w:r>
      <w:r>
        <w:t xml:space="preserve">тема проектной документации для </w:t>
      </w:r>
      <w:r w:rsidRPr="000D4A1C">
        <w:t>строительства. Основные требования к проектной и рабочей документации».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0D4A1C">
        <w:t>21. Постановление Правительства Российско</w:t>
      </w:r>
      <w:r>
        <w:t xml:space="preserve">й Федерации от </w:t>
      </w:r>
      <w:r w:rsidRPr="000D4A1C">
        <w:t>12.05.2017 №564 «Об утверждении положения о составе и содержании проектов планировки территории, предусматривающих размещение одного</w:t>
      </w:r>
      <w:r>
        <w:t xml:space="preserve"> </w:t>
      </w:r>
      <w:r w:rsidRPr="000D4A1C">
        <w:t>или нескольких линейных объектов».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0D4A1C">
        <w:t>22. РДС 30-201-98 «Инстр</w:t>
      </w:r>
      <w:r>
        <w:t xml:space="preserve">укция о прядке проектирования и </w:t>
      </w:r>
      <w:r w:rsidRPr="000D4A1C">
        <w:t>установления красных линий в городах</w:t>
      </w:r>
      <w:r>
        <w:t xml:space="preserve"> и других поселениях Российской </w:t>
      </w:r>
      <w:r w:rsidRPr="000D4A1C">
        <w:t>Федерации».</w:t>
      </w:r>
    </w:p>
    <w:p w:rsidR="00AB2D59" w:rsidRPr="00191DC5" w:rsidRDefault="00AB2D59" w:rsidP="00151B22">
      <w:pPr>
        <w:tabs>
          <w:tab w:val="left" w:pos="1050"/>
        </w:tabs>
        <w:ind w:firstLine="709"/>
        <w:jc w:val="both"/>
        <w:rPr>
          <w:b/>
        </w:rPr>
      </w:pPr>
      <w:r w:rsidRPr="00191DC5">
        <w:rPr>
          <w:b/>
        </w:rPr>
        <w:t xml:space="preserve">  Основанием для разработки документации служит: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 xml:space="preserve">- постановление Администрации </w:t>
      </w:r>
      <w:proofErr w:type="spellStart"/>
      <w:r w:rsidRPr="00770BDF">
        <w:t>Белокалитвинского</w:t>
      </w:r>
      <w:proofErr w:type="spellEnd"/>
      <w:r w:rsidRPr="00770BDF">
        <w:t xml:space="preserve"> района о</w:t>
      </w:r>
      <w:r>
        <w:t xml:space="preserve">т </w:t>
      </w:r>
      <w:r w:rsidRPr="00770BDF">
        <w:t>20.08.2008 г. №1432 «О разработке проекта</w:t>
      </w:r>
      <w:r>
        <w:t xml:space="preserve"> планировки и проекта межевания </w:t>
      </w:r>
      <w:r w:rsidRPr="00770BDF">
        <w:t xml:space="preserve">территории в границах ул. </w:t>
      </w:r>
      <w:proofErr w:type="gramStart"/>
      <w:r w:rsidRPr="00770BDF">
        <w:t>К Ма</w:t>
      </w:r>
      <w:r>
        <w:t>ркса</w:t>
      </w:r>
      <w:proofErr w:type="gramEnd"/>
      <w:r>
        <w:t xml:space="preserve">, ул. Садовая в п. Коксовый </w:t>
      </w:r>
      <w:proofErr w:type="spellStart"/>
      <w:r w:rsidRPr="00770BDF">
        <w:t>Белокалитвинского</w:t>
      </w:r>
      <w:proofErr w:type="spellEnd"/>
      <w:r w:rsidRPr="00770BDF">
        <w:t xml:space="preserve"> района, Ростовской области».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В качестве исходных дан</w:t>
      </w:r>
      <w:r>
        <w:t xml:space="preserve">ных при разработке проекта были </w:t>
      </w:r>
      <w:r w:rsidRPr="00770BDF">
        <w:t>использованы: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1. Материалы инженерно-геодезиче</w:t>
      </w:r>
      <w:r>
        <w:t xml:space="preserve">ских изысканий (топографическая </w:t>
      </w:r>
      <w:r w:rsidRPr="00770BDF">
        <w:t>съемка в М 1:500), выполненная МУП АПБ в 2018 г.;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2. Границы территории проекта планировки и межевания.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4. Сведения из Генерального плана</w:t>
      </w:r>
      <w:r>
        <w:t xml:space="preserve"> Коксового сельского поселения, </w:t>
      </w:r>
      <w:r w:rsidRPr="00770BDF">
        <w:t xml:space="preserve">утвержденного Решением Собрания </w:t>
      </w:r>
      <w:r>
        <w:t xml:space="preserve">депутатов </w:t>
      </w:r>
      <w:proofErr w:type="spellStart"/>
      <w:r>
        <w:t>Коксовского</w:t>
      </w:r>
      <w:proofErr w:type="spellEnd"/>
      <w:r>
        <w:t xml:space="preserve"> сельского </w:t>
      </w:r>
      <w:r w:rsidRPr="00770BDF">
        <w:t>поселения №05 от 07.11.2012 г. в границах проектируемой территории.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5. Сведения о территориальных зо</w:t>
      </w:r>
      <w:r>
        <w:t xml:space="preserve">нах и зонах с особыми условиями </w:t>
      </w:r>
      <w:r w:rsidRPr="00770BDF">
        <w:t xml:space="preserve">использования согласно Решением Собрания депутатов </w:t>
      </w:r>
      <w:proofErr w:type="spellStart"/>
      <w:r w:rsidRPr="00770BDF">
        <w:t>Коксовско</w:t>
      </w:r>
      <w:r>
        <w:t>го</w:t>
      </w:r>
      <w:proofErr w:type="spellEnd"/>
      <w:r>
        <w:t xml:space="preserve"> </w:t>
      </w:r>
      <w:r w:rsidRPr="00770BDF">
        <w:t xml:space="preserve">сельского поселения № 06 от 07.11.2012 </w:t>
      </w:r>
      <w:r>
        <w:t xml:space="preserve">г. (в редакции решений Собрания </w:t>
      </w:r>
      <w:r w:rsidRPr="00770BDF">
        <w:t xml:space="preserve">депутатов </w:t>
      </w:r>
      <w:proofErr w:type="spellStart"/>
      <w:r w:rsidRPr="00770BDF">
        <w:t>Коксовского</w:t>
      </w:r>
      <w:proofErr w:type="spellEnd"/>
      <w:r w:rsidRPr="00770BDF">
        <w:t xml:space="preserve"> сельского пос</w:t>
      </w:r>
      <w:r>
        <w:t xml:space="preserve">еления № 125 от 18.08.2016г. от </w:t>
      </w:r>
      <w:r w:rsidRPr="00770BDF">
        <w:t>29.03.2017 года № 20).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6. Кадастровые планы те</w:t>
      </w:r>
      <w:r>
        <w:t xml:space="preserve">рритории, полученные в ФГБУ ФКП </w:t>
      </w:r>
      <w:r w:rsidRPr="00770BDF">
        <w:t>«</w:t>
      </w:r>
      <w:proofErr w:type="spellStart"/>
      <w:r w:rsidRPr="00770BDF">
        <w:t>Росреестра</w:t>
      </w:r>
      <w:proofErr w:type="spellEnd"/>
      <w:r w:rsidRPr="00770BDF">
        <w:t>» по Ростовской области.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Целью разработки документации п</w:t>
      </w:r>
      <w:r>
        <w:t xml:space="preserve">о планировке территории (проект </w:t>
      </w:r>
      <w:r w:rsidRPr="00770BDF">
        <w:t>планировки и проект межевания территории) является: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- обеспечение у</w:t>
      </w:r>
      <w:r>
        <w:t xml:space="preserve">стойчивого развития территории, </w:t>
      </w:r>
      <w:r w:rsidRPr="00770BDF">
        <w:t>ООО «</w:t>
      </w:r>
      <w:proofErr w:type="spellStart"/>
      <w:r w:rsidRPr="00770BDF">
        <w:t>ГеоЭкоПроект</w:t>
      </w:r>
      <w:proofErr w:type="spellEnd"/>
      <w:r w:rsidRPr="00770BDF">
        <w:t>» 2018 год.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 xml:space="preserve">- определение границ территорий </w:t>
      </w:r>
      <w:r>
        <w:t xml:space="preserve">общего пользования (территорий, </w:t>
      </w:r>
      <w:r w:rsidRPr="00770BDF">
        <w:t>которыми беспрепятственно пользуется</w:t>
      </w:r>
      <w:r>
        <w:t xml:space="preserve"> неограниченный круг лиц, в том </w:t>
      </w:r>
      <w:r w:rsidRPr="00770BDF">
        <w:t>числе: площади, улицы, пр</w:t>
      </w:r>
      <w:r>
        <w:t>оезды, набережные, скверы, буль</w:t>
      </w:r>
      <w:r w:rsidRPr="00770BDF">
        <w:t>вары);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770BDF">
        <w:t>- установление границ земельны</w:t>
      </w:r>
      <w:r>
        <w:t xml:space="preserve">х участков, предназначенных для </w:t>
      </w:r>
      <w:r w:rsidRPr="00770BDF">
        <w:t>строительства и размещения линейных объектов.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  <w:rPr>
          <w:b/>
        </w:rPr>
      </w:pPr>
      <w:r w:rsidRPr="00770BDF">
        <w:rPr>
          <w:b/>
        </w:rPr>
        <w:t>2. Характеристики планируемого развития</w:t>
      </w:r>
      <w:r w:rsidR="00151B22">
        <w:rPr>
          <w:b/>
        </w:rPr>
        <w:t xml:space="preserve"> </w:t>
      </w:r>
      <w:r w:rsidRPr="00770BDF">
        <w:rPr>
          <w:b/>
        </w:rPr>
        <w:t>территории</w:t>
      </w:r>
    </w:p>
    <w:p w:rsidR="00AB2D59" w:rsidRPr="00770BDF" w:rsidRDefault="00AB2D59" w:rsidP="00151B22">
      <w:pPr>
        <w:tabs>
          <w:tab w:val="left" w:pos="1050"/>
        </w:tabs>
        <w:ind w:firstLine="709"/>
        <w:jc w:val="both"/>
      </w:pPr>
      <w:r w:rsidRPr="00770BDF">
        <w:t>Территория, подлежащая планир</w:t>
      </w:r>
      <w:r>
        <w:t xml:space="preserve">овке, расположена в п. Коксовый </w:t>
      </w:r>
      <w:proofErr w:type="spellStart"/>
      <w:r w:rsidRPr="00770BDF">
        <w:t>Белокалитвинского</w:t>
      </w:r>
      <w:proofErr w:type="spellEnd"/>
      <w:r w:rsidRPr="00770BDF">
        <w:t xml:space="preserve"> муниципального района.</w:t>
      </w:r>
    </w:p>
    <w:p w:rsidR="00AB2D59" w:rsidRPr="002B600E" w:rsidRDefault="00AB2D59" w:rsidP="00151B22">
      <w:pPr>
        <w:tabs>
          <w:tab w:val="left" w:pos="1050"/>
        </w:tabs>
        <w:ind w:firstLine="709"/>
        <w:jc w:val="both"/>
      </w:pPr>
      <w:r w:rsidRPr="002B600E">
        <w:t>Территория (площадь = 0,23 га) под</w:t>
      </w:r>
      <w:r>
        <w:t>лежащая планировке располагаетс</w:t>
      </w:r>
      <w:r w:rsidRPr="002B600E">
        <w:t>я</w:t>
      </w:r>
    </w:p>
    <w:p w:rsidR="00AB2D59" w:rsidRPr="002B600E" w:rsidRDefault="00AB2D59" w:rsidP="00151B22">
      <w:pPr>
        <w:tabs>
          <w:tab w:val="left" w:pos="1050"/>
        </w:tabs>
        <w:ind w:firstLine="709"/>
        <w:jc w:val="both"/>
      </w:pPr>
      <w:r w:rsidRPr="002B600E">
        <w:t>в поперечном профиле ул. Садовая и ограничена:</w:t>
      </w:r>
    </w:p>
    <w:p w:rsidR="00AB2D59" w:rsidRPr="002B600E" w:rsidRDefault="00AB2D59" w:rsidP="00151B22">
      <w:pPr>
        <w:tabs>
          <w:tab w:val="left" w:pos="1050"/>
        </w:tabs>
        <w:ind w:firstLine="709"/>
        <w:jc w:val="both"/>
      </w:pPr>
      <w:r w:rsidRPr="002B600E">
        <w:t xml:space="preserve"> </w:t>
      </w:r>
      <w:r w:rsidRPr="00686EE4">
        <w:t>•</w:t>
      </w:r>
      <w:r>
        <w:t xml:space="preserve"> </w:t>
      </w:r>
      <w:r w:rsidRPr="002B600E">
        <w:t>с севера - земли неразграниченно</w:t>
      </w:r>
      <w:r>
        <w:t xml:space="preserve">й государственной собственности </w:t>
      </w:r>
      <w:r w:rsidRPr="002B600E">
        <w:t>кадастрового квартала 61:47:0040102 и з</w:t>
      </w:r>
      <w:r>
        <w:t xml:space="preserve">емельным участком с кадастровым </w:t>
      </w:r>
      <w:r w:rsidRPr="002B600E">
        <w:t>номером 61:47:0040102:75;</w:t>
      </w:r>
    </w:p>
    <w:p w:rsidR="00AB2D59" w:rsidRPr="002B600E" w:rsidRDefault="00AB2D59" w:rsidP="00151B22">
      <w:pPr>
        <w:tabs>
          <w:tab w:val="left" w:pos="1050"/>
        </w:tabs>
        <w:ind w:firstLine="709"/>
        <w:jc w:val="both"/>
      </w:pPr>
      <w:r w:rsidRPr="00686EE4">
        <w:t>•</w:t>
      </w:r>
      <w:r w:rsidRPr="002B600E">
        <w:t xml:space="preserve"> с запада - земли н</w:t>
      </w:r>
      <w:r>
        <w:t xml:space="preserve">еразграниченной государственной </w:t>
      </w:r>
      <w:r w:rsidRPr="002B600E">
        <w:t>собственности кадастрового квартала 61:47:0040102;</w:t>
      </w:r>
    </w:p>
    <w:p w:rsidR="00AB2D59" w:rsidRPr="002B600E" w:rsidRDefault="00AB2D59" w:rsidP="00151B22">
      <w:pPr>
        <w:tabs>
          <w:tab w:val="left" w:pos="1050"/>
        </w:tabs>
        <w:ind w:firstLine="709"/>
        <w:jc w:val="both"/>
      </w:pPr>
      <w:r w:rsidRPr="00686EE4">
        <w:lastRenderedPageBreak/>
        <w:t>•</w:t>
      </w:r>
      <w:r w:rsidRPr="002B600E">
        <w:t xml:space="preserve"> с востока земли н</w:t>
      </w:r>
      <w:r>
        <w:t xml:space="preserve">еразграниченной государственной </w:t>
      </w:r>
      <w:r w:rsidRPr="002B600E">
        <w:t>собственности кадастрового квартала 61:47:0040102;</w:t>
      </w:r>
    </w:p>
    <w:p w:rsidR="00AB2D59" w:rsidRPr="002D19EC" w:rsidRDefault="00AB2D59" w:rsidP="00151B22">
      <w:pPr>
        <w:tabs>
          <w:tab w:val="left" w:pos="1050"/>
        </w:tabs>
        <w:ind w:firstLine="709"/>
        <w:jc w:val="both"/>
      </w:pPr>
      <w:r w:rsidRPr="00686EE4">
        <w:t>•</w:t>
      </w:r>
      <w:r w:rsidRPr="002B600E">
        <w:t xml:space="preserve"> с юга - земли неразграниченно</w:t>
      </w:r>
      <w:r>
        <w:t xml:space="preserve">й государственной собственности </w:t>
      </w:r>
      <w:r w:rsidRPr="002B600E">
        <w:t>кадастрового квартала 61:47:0040104 и з</w:t>
      </w:r>
      <w:r>
        <w:t>емельным участком с кадастровым номером 61:47:0040104:858.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686EE4">
        <w:t>В соответствии с Генеральным п</w:t>
      </w:r>
      <w:r>
        <w:t xml:space="preserve">ланом п. Коксовый проектируемая </w:t>
      </w:r>
      <w:r w:rsidRPr="00686EE4">
        <w:t>территория относится зоне общес</w:t>
      </w:r>
      <w:r>
        <w:t xml:space="preserve">твенно-деловой застройке и сети </w:t>
      </w:r>
      <w:r w:rsidRPr="00686EE4">
        <w:t>автомобильных дорог и улиц.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В соответствии с территориаль</w:t>
      </w:r>
      <w:r>
        <w:t xml:space="preserve">ным зонированием, установленным </w:t>
      </w:r>
      <w:r w:rsidRPr="00B3431B">
        <w:t>Правилами землепользования и з</w:t>
      </w:r>
      <w:r>
        <w:t xml:space="preserve">астройки города Ростова-на-Дону </w:t>
      </w:r>
      <w:r w:rsidRPr="00B3431B">
        <w:t>проектируемая территория расположена в зонах: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- Ж.1. Зона застройки индивидуальными жилыми домами;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- Ж.2. Зона застройки малоэтажными жилыми домами;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- ОД. Общественно-деловая зона.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Территория, подлежащая</w:t>
      </w:r>
      <w:r>
        <w:t xml:space="preserve"> планировке, включена в общую систему </w:t>
      </w:r>
      <w:r w:rsidRPr="00B3431B">
        <w:t>улично</w:t>
      </w:r>
      <w:r>
        <w:t>-</w:t>
      </w:r>
      <w:r w:rsidRPr="00B3431B">
        <w:t>дорожной сети города.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По рассматриваемой территор</w:t>
      </w:r>
      <w:r>
        <w:t xml:space="preserve">ии общего пользования транзитом </w:t>
      </w:r>
      <w:r w:rsidRPr="00B3431B">
        <w:t>проходят следующие сети: водопрово</w:t>
      </w:r>
      <w:r>
        <w:t xml:space="preserve">ды, сети газопроводов низкого и </w:t>
      </w:r>
      <w:r w:rsidRPr="00B3431B">
        <w:t xml:space="preserve">среднего давления, кабельные линии 0,4 </w:t>
      </w:r>
      <w:proofErr w:type="spellStart"/>
      <w:r w:rsidRPr="00B3431B">
        <w:t>кВ</w:t>
      </w:r>
      <w:proofErr w:type="spellEnd"/>
      <w:r w:rsidRPr="00B3431B">
        <w:t xml:space="preserve">, 6 </w:t>
      </w:r>
      <w:proofErr w:type="spellStart"/>
      <w:r w:rsidRPr="00B3431B">
        <w:t>кВ</w:t>
      </w:r>
      <w:proofErr w:type="spellEnd"/>
      <w:r w:rsidRPr="00B3431B">
        <w:t>, сети связи.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Основной задачей разраб</w:t>
      </w:r>
      <w:r>
        <w:t xml:space="preserve">отки документации по планировке </w:t>
      </w:r>
      <w:r w:rsidRPr="00B3431B">
        <w:t>территории (проект планировки и проект межевания территории) является: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- обеспечение устойчивого развития территории,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 xml:space="preserve">- определение границ территорий </w:t>
      </w:r>
      <w:r>
        <w:t xml:space="preserve">общего пользования (территорий, </w:t>
      </w:r>
      <w:r w:rsidRPr="00B3431B">
        <w:t>которыми беспрепятственно пользуется</w:t>
      </w:r>
      <w:r>
        <w:t xml:space="preserve"> неограниченный круг лиц, в том </w:t>
      </w:r>
      <w:r w:rsidRPr="00B3431B">
        <w:t>числе: площади, улицы, проезды, набережные, скверы, бульвары);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- установление границ земельны</w:t>
      </w:r>
      <w:r>
        <w:t xml:space="preserve">х участков, предназначенных для </w:t>
      </w:r>
      <w:r w:rsidRPr="00B3431B">
        <w:t>строительства и размещения линейных объектов.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  <w:rPr>
          <w:b/>
        </w:rPr>
      </w:pPr>
      <w:r w:rsidRPr="00B3431B">
        <w:rPr>
          <w:b/>
        </w:rPr>
        <w:t>3. Предложения по установлению красных линий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B3431B">
        <w:t>Основной задачей разработки проекта планировки тер</w:t>
      </w:r>
      <w:r>
        <w:t xml:space="preserve">ритории является </w:t>
      </w:r>
      <w:r w:rsidRPr="00B3431B">
        <w:t>выделение элементов планировочной стру</w:t>
      </w:r>
      <w:r>
        <w:t xml:space="preserve">ктуры (кварталов, микрорайонов, </w:t>
      </w:r>
      <w:r w:rsidRPr="00B3431B">
        <w:t>иных элементов), а также территории о</w:t>
      </w:r>
      <w:r>
        <w:t xml:space="preserve">бщего пользования, составляющих </w:t>
      </w:r>
      <w:r w:rsidRPr="00B3431B">
        <w:t>внутренний каркас проектируемой тер</w:t>
      </w:r>
      <w:r>
        <w:t xml:space="preserve">ритории, которые представлены в </w:t>
      </w:r>
      <w:r w:rsidRPr="00B3431B">
        <w:t>проекте планировки «красными линиями</w:t>
      </w:r>
      <w:r>
        <w:t xml:space="preserve">» и красной линии, обозначающую </w:t>
      </w:r>
      <w:r w:rsidRPr="00B3431B">
        <w:t>границу территории, предназначенную д</w:t>
      </w:r>
      <w:r>
        <w:t>ля размещения линейных объектов</w:t>
      </w:r>
      <w:r w:rsidRPr="00B3431B">
        <w:t>.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>Проектными решения</w:t>
      </w:r>
      <w:r>
        <w:t xml:space="preserve">ми предусматривается размещение </w:t>
      </w:r>
      <w:r w:rsidRPr="00B3431B">
        <w:t>проектируемого линейного объек</w:t>
      </w:r>
      <w:r>
        <w:t xml:space="preserve">та в границах территории общего </w:t>
      </w:r>
      <w:r w:rsidRPr="00B3431B">
        <w:t>пользования, образованной с учетом проектируемых красных линий.</w:t>
      </w:r>
    </w:p>
    <w:p w:rsidR="00AB2D59" w:rsidRPr="00B3431B" w:rsidRDefault="00AB2D59" w:rsidP="00151B22">
      <w:pPr>
        <w:tabs>
          <w:tab w:val="left" w:pos="1050"/>
        </w:tabs>
        <w:ind w:firstLine="709"/>
        <w:jc w:val="both"/>
      </w:pPr>
      <w:r w:rsidRPr="00B3431B">
        <w:t xml:space="preserve">Проектируемые красные линии были </w:t>
      </w:r>
      <w:r>
        <w:t xml:space="preserve">определены в соответствии со СП </w:t>
      </w:r>
      <w:r w:rsidRPr="00B3431B">
        <w:t>42.13330.2011 «Градостроительство. Пла</w:t>
      </w:r>
      <w:r>
        <w:t xml:space="preserve">нировка и застройка городских и </w:t>
      </w:r>
      <w:r w:rsidRPr="00B3431B">
        <w:t>сельских поселений» (актуализированная редакция СНиП 2.07.01-89</w:t>
      </w:r>
      <w:r>
        <w:t xml:space="preserve">*) и </w:t>
      </w:r>
      <w:r w:rsidRPr="00B3431B">
        <w:t>категорией улиц на основании транспортной схемы и генерального плана.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B3431B">
        <w:t>В проекте планировки даны пред</w:t>
      </w:r>
      <w:r>
        <w:t xml:space="preserve">ложения по установлению красных </w:t>
      </w:r>
      <w:r w:rsidRPr="00B3431B">
        <w:t>линий элементов планировочной структуры</w:t>
      </w:r>
      <w:r>
        <w:t xml:space="preserve"> (кварталов, микрорайонов, иных </w:t>
      </w:r>
      <w:r w:rsidRPr="00B3431B">
        <w:t>элементов) на проектируемом участке.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1A4E54">
        <w:t>Красные линии ра</w:t>
      </w:r>
      <w:r>
        <w:t xml:space="preserve">зработаны исходя из сложившейся </w:t>
      </w:r>
      <w:r w:rsidRPr="001A4E54">
        <w:t>градостроительной ситуации в границах</w:t>
      </w:r>
      <w:r>
        <w:t xml:space="preserve"> проекта планировки и межевания территории, в соответствии с:</w:t>
      </w:r>
    </w:p>
    <w:p w:rsidR="00AB2D59" w:rsidRPr="001A4E54" w:rsidRDefault="00AB2D59" w:rsidP="00151B22">
      <w:pPr>
        <w:tabs>
          <w:tab w:val="left" w:pos="1050"/>
        </w:tabs>
        <w:ind w:firstLine="709"/>
        <w:jc w:val="both"/>
      </w:pPr>
      <w:r w:rsidRPr="001A4E54">
        <w:t>- ч.1 ст.41 Градостроительного кодекса РФ, СП 42.13330.2011</w:t>
      </w:r>
      <w:r>
        <w:t xml:space="preserve"> </w:t>
      </w:r>
      <w:r w:rsidRPr="001A4E54">
        <w:t>«Градостроительство. Планировка и</w:t>
      </w:r>
      <w:r>
        <w:t xml:space="preserve"> застройка городских и сельских </w:t>
      </w:r>
      <w:r w:rsidRPr="001A4E54">
        <w:t>поселений» (актуализированная редакция СНиП 2.07.01-89*);</w:t>
      </w:r>
    </w:p>
    <w:p w:rsidR="00AB2D59" w:rsidRPr="001A4E54" w:rsidRDefault="00AB2D59" w:rsidP="00151B22">
      <w:pPr>
        <w:tabs>
          <w:tab w:val="left" w:pos="1050"/>
        </w:tabs>
        <w:ind w:firstLine="709"/>
        <w:jc w:val="both"/>
      </w:pPr>
      <w:r w:rsidRPr="001A4E54">
        <w:t>- РДС 30-201-98 «Инстру</w:t>
      </w:r>
      <w:r>
        <w:t xml:space="preserve">кция о порядке проектирования и </w:t>
      </w:r>
      <w:r w:rsidRPr="001A4E54">
        <w:t>установления красных линий в городах</w:t>
      </w:r>
      <w:r>
        <w:t xml:space="preserve"> и других поселениях Российской </w:t>
      </w:r>
      <w:r w:rsidRPr="001A4E54">
        <w:t>федерации», регламентирующей формир</w:t>
      </w:r>
      <w:r>
        <w:t xml:space="preserve">ование границ территорий общего </w:t>
      </w:r>
      <w:r w:rsidRPr="001A4E54">
        <w:t>пользования;</w:t>
      </w:r>
    </w:p>
    <w:p w:rsidR="00AB2D59" w:rsidRPr="001A4E54" w:rsidRDefault="00AB2D59" w:rsidP="00151B22">
      <w:pPr>
        <w:tabs>
          <w:tab w:val="left" w:pos="1050"/>
        </w:tabs>
        <w:ind w:firstLine="709"/>
        <w:jc w:val="both"/>
      </w:pPr>
      <w:r w:rsidRPr="001A4E54">
        <w:t>- приказ Минстроя России от</w:t>
      </w:r>
      <w:r>
        <w:t xml:space="preserve"> 25.04.2017 N 742/</w:t>
      </w:r>
      <w:proofErr w:type="spellStart"/>
      <w:r>
        <w:t>пр</w:t>
      </w:r>
      <w:proofErr w:type="spellEnd"/>
      <w:r>
        <w:t xml:space="preserve"> "О Порядке </w:t>
      </w:r>
      <w:r w:rsidRPr="001A4E54">
        <w:t>установления и отображения крас</w:t>
      </w:r>
      <w:r>
        <w:t xml:space="preserve">ных линий, обозначающих границы </w:t>
      </w:r>
      <w:r w:rsidRPr="001A4E54">
        <w:t>территорий, занятых линейными объект</w:t>
      </w:r>
      <w:r>
        <w:t xml:space="preserve">ами и (или) предназначенных для </w:t>
      </w:r>
      <w:r w:rsidRPr="001A4E54">
        <w:t>размещения линейных объектов".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1A4E54">
        <w:lastRenderedPageBreak/>
        <w:t>- нормативами градостроительно</w:t>
      </w:r>
      <w:r>
        <w:t xml:space="preserve">го проектирования в части установления ширины </w:t>
      </w:r>
      <w:r w:rsidRPr="001A4E54">
        <w:t>поперечных пр</w:t>
      </w:r>
      <w:r>
        <w:t xml:space="preserve">офилей улиц, дорог и проездов в соответствии с СП 42.13330.2011 </w:t>
      </w:r>
      <w:r w:rsidRPr="001A4E54">
        <w:t>«Г</w:t>
      </w:r>
      <w:r>
        <w:t xml:space="preserve">радостроительство. Планировка и </w:t>
      </w:r>
      <w:r w:rsidRPr="001A4E54">
        <w:t xml:space="preserve">застройка городских и сельских поселений» раздел 11 </w:t>
      </w:r>
      <w:proofErr w:type="spellStart"/>
      <w:r w:rsidRPr="001A4E54">
        <w:t>п.п</w:t>
      </w:r>
      <w:proofErr w:type="spellEnd"/>
      <w:r w:rsidRPr="001A4E54">
        <w:t>. 11.4, 11.5.</w:t>
      </w:r>
    </w:p>
    <w:p w:rsidR="00AB2D59" w:rsidRPr="001A4E54" w:rsidRDefault="00AB2D59" w:rsidP="00151B22">
      <w:pPr>
        <w:tabs>
          <w:tab w:val="left" w:pos="1050"/>
        </w:tabs>
        <w:ind w:firstLine="709"/>
        <w:jc w:val="both"/>
      </w:pPr>
      <w:r w:rsidRPr="001A4E54">
        <w:t>В соответствии с чертежом попер</w:t>
      </w:r>
      <w:r>
        <w:t xml:space="preserve">ечных профилей образуемые </w:t>
      </w:r>
      <w:r w:rsidRPr="001A4E54">
        <w:t>земельные участки, место планируемо</w:t>
      </w:r>
      <w:r>
        <w:t xml:space="preserve">го размещения линейного объекта </w:t>
      </w:r>
      <w:r w:rsidRPr="001A4E54">
        <w:t xml:space="preserve">расположены в границах настоящего </w:t>
      </w:r>
      <w:r>
        <w:t xml:space="preserve">проекта планировки и ограничены </w:t>
      </w:r>
      <w:r w:rsidRPr="001A4E54">
        <w:t xml:space="preserve">проектируемыми красными линиями </w:t>
      </w:r>
      <w:r>
        <w:t>(см. Том 1, Графическая часть –</w:t>
      </w:r>
      <w:r w:rsidRPr="001A4E54">
        <w:t>Поперечные профили).</w:t>
      </w:r>
    </w:p>
    <w:p w:rsidR="00AB2D59" w:rsidRPr="001A4E54" w:rsidRDefault="00AB2D59" w:rsidP="00151B22">
      <w:pPr>
        <w:tabs>
          <w:tab w:val="left" w:pos="1050"/>
        </w:tabs>
        <w:ind w:firstLine="709"/>
        <w:jc w:val="both"/>
      </w:pPr>
      <w:r w:rsidRPr="001A4E54">
        <w:t>Ул. Садовая имеет ширину в красных линиях от 13,5 до 17,0 м.</w:t>
      </w:r>
    </w:p>
    <w:p w:rsidR="00AB2D59" w:rsidRPr="001A4E54" w:rsidRDefault="00AB2D59" w:rsidP="00151B22">
      <w:pPr>
        <w:tabs>
          <w:tab w:val="left" w:pos="1050"/>
        </w:tabs>
        <w:ind w:firstLine="709"/>
        <w:jc w:val="both"/>
      </w:pPr>
      <w:r w:rsidRPr="001A4E54">
        <w:t>Поперечный профиль улицы позволя</w:t>
      </w:r>
      <w:r>
        <w:t xml:space="preserve">ет разместить, проезжую часть с </w:t>
      </w:r>
      <w:r w:rsidRPr="001A4E54">
        <w:t xml:space="preserve">шириной 6-7 м, тротуары с двух </w:t>
      </w:r>
      <w:r>
        <w:t xml:space="preserve">сторон. Газоны используются для </w:t>
      </w:r>
      <w:r w:rsidRPr="001A4E54">
        <w:t>размещения инженерных коммуникаций.</w:t>
      </w:r>
    </w:p>
    <w:p w:rsidR="00AB2D59" w:rsidRPr="001A4E54" w:rsidRDefault="00AB2D59" w:rsidP="00151B22">
      <w:pPr>
        <w:tabs>
          <w:tab w:val="left" w:pos="1050"/>
        </w:tabs>
        <w:ind w:firstLine="709"/>
        <w:jc w:val="both"/>
      </w:pPr>
      <w:r w:rsidRPr="001A4E54">
        <w:t>Данные решения по проектированию предлагаемы</w:t>
      </w:r>
      <w:r>
        <w:t xml:space="preserve">х проектом красных </w:t>
      </w:r>
      <w:r w:rsidRPr="001A4E54">
        <w:t>линий приняты на основании сло</w:t>
      </w:r>
      <w:r>
        <w:t xml:space="preserve">жившейся застройки и требований </w:t>
      </w:r>
      <w:r w:rsidRPr="001A4E54">
        <w:t>нормативных документов в соо</w:t>
      </w:r>
      <w:r>
        <w:t xml:space="preserve">тветствии с категорией улицы по </w:t>
      </w:r>
      <w:r w:rsidRPr="001A4E54">
        <w:t>генеральному плану.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1A4E54">
        <w:t>Перечень координат поворотны</w:t>
      </w:r>
      <w:r>
        <w:t xml:space="preserve">х точек красной линии, элемента </w:t>
      </w:r>
      <w:r w:rsidRPr="001A4E54">
        <w:t>планировочной структуры представлен в таблице ниже.</w:t>
      </w:r>
    </w:p>
    <w:p w:rsidR="00AB2D59" w:rsidRPr="00022DB0" w:rsidRDefault="00AB2D59" w:rsidP="00151B22">
      <w:pPr>
        <w:tabs>
          <w:tab w:val="left" w:pos="1050"/>
        </w:tabs>
        <w:ind w:firstLine="709"/>
        <w:jc w:val="both"/>
        <w:rPr>
          <w:b/>
        </w:rPr>
      </w:pPr>
      <w:r w:rsidRPr="00022DB0">
        <w:rPr>
          <w:b/>
        </w:rPr>
        <w:t>Перечень координат характерных точек красной линии, элемента планировочной структуры</w:t>
      </w:r>
    </w:p>
    <w:p w:rsidR="00AB2D59" w:rsidRDefault="00AB2D59" w:rsidP="00151B22">
      <w:pPr>
        <w:tabs>
          <w:tab w:val="left" w:pos="1050"/>
        </w:tabs>
        <w:ind w:firstLine="709"/>
        <w:jc w:val="both"/>
      </w:pPr>
      <w:r w:rsidRPr="001423DC">
        <w:t xml:space="preserve">(Система координат МСК-61) </w:t>
      </w:r>
    </w:p>
    <w:p w:rsidR="00AB2D59" w:rsidRDefault="00AB2D59" w:rsidP="00AB2D59">
      <w:pPr>
        <w:tabs>
          <w:tab w:val="left" w:pos="1050"/>
        </w:tabs>
        <w:ind w:firstLine="851"/>
        <w:jc w:val="both"/>
        <w:rPr>
          <w:b/>
        </w:rPr>
      </w:pPr>
    </w:p>
    <w:p w:rsidR="00AB2D59" w:rsidRPr="001423DC" w:rsidRDefault="00AB2D59" w:rsidP="00AB2D59">
      <w:pPr>
        <w:tabs>
          <w:tab w:val="left" w:pos="1050"/>
        </w:tabs>
        <w:ind w:firstLine="851"/>
        <w:jc w:val="center"/>
        <w:rPr>
          <w:b/>
        </w:rPr>
      </w:pPr>
      <w:r w:rsidRPr="001423DC">
        <w:rPr>
          <w:b/>
        </w:rPr>
        <w:t>Красная линия №</w:t>
      </w:r>
      <w:r w:rsidR="00107741">
        <w:rPr>
          <w:b/>
        </w:rPr>
        <w:t xml:space="preserve"> </w:t>
      </w:r>
      <w:r w:rsidRPr="001423DC">
        <w:rPr>
          <w:b/>
        </w:rPr>
        <w:t>1</w:t>
      </w:r>
    </w:p>
    <w:p w:rsidR="00AB2D59" w:rsidRPr="001423DC" w:rsidRDefault="00AB2D59" w:rsidP="00AB2D59">
      <w:pPr>
        <w:tabs>
          <w:tab w:val="left" w:pos="1050"/>
        </w:tabs>
        <w:ind w:firstLine="851"/>
        <w:jc w:val="center"/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96"/>
        <w:gridCol w:w="1818"/>
        <w:gridCol w:w="1984"/>
      </w:tblGrid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Pr="001423DC">
              <w:rPr>
                <w:rFonts w:ascii="Times New Roman" w:hAnsi="Times New Roman"/>
              </w:rPr>
              <w:t>точки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X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1 529443,18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2274948,36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2 529452,56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2274994,91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3 529453,38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227500</w:t>
            </w:r>
            <w:r>
              <w:rPr>
                <w:rFonts w:ascii="Times New Roman" w:hAnsi="Times New Roman"/>
              </w:rPr>
              <w:t>0,37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4 529458,62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2275023,22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5 529477,14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2275022,95</w:t>
            </w:r>
          </w:p>
        </w:tc>
      </w:tr>
    </w:tbl>
    <w:p w:rsidR="00AB2D59" w:rsidRDefault="00AB2D59" w:rsidP="00AB2D59">
      <w:pPr>
        <w:tabs>
          <w:tab w:val="left" w:pos="1050"/>
        </w:tabs>
        <w:ind w:firstLine="851"/>
        <w:jc w:val="center"/>
        <w:rPr>
          <w:b/>
        </w:rPr>
      </w:pPr>
    </w:p>
    <w:p w:rsidR="00AB2D59" w:rsidRPr="00025B0E" w:rsidRDefault="00AB2D59" w:rsidP="00AB2D59">
      <w:pPr>
        <w:tabs>
          <w:tab w:val="left" w:pos="1050"/>
        </w:tabs>
        <w:ind w:firstLine="851"/>
        <w:jc w:val="center"/>
        <w:rPr>
          <w:b/>
        </w:rPr>
      </w:pPr>
      <w:r>
        <w:rPr>
          <w:b/>
        </w:rPr>
        <w:t>Красная линия №</w:t>
      </w:r>
      <w:r w:rsidR="00107741">
        <w:rPr>
          <w:b/>
        </w:rPr>
        <w:t xml:space="preserve"> </w:t>
      </w:r>
      <w:r>
        <w:rPr>
          <w:b/>
        </w:rPr>
        <w:t>2</w:t>
      </w:r>
    </w:p>
    <w:p w:rsidR="00AB2D59" w:rsidRPr="00025B0E" w:rsidRDefault="00AB2D59" w:rsidP="00AB2D59">
      <w:pPr>
        <w:tabs>
          <w:tab w:val="left" w:pos="1050"/>
        </w:tabs>
        <w:ind w:firstLine="851"/>
        <w:jc w:val="center"/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96"/>
        <w:gridCol w:w="1818"/>
        <w:gridCol w:w="1984"/>
      </w:tblGrid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Pr="001423DC">
              <w:rPr>
                <w:rFonts w:ascii="Times New Roman" w:hAnsi="Times New Roman"/>
              </w:rPr>
              <w:t>точки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X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529429,36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2274946,5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2 529445,81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2275014,78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3 529447,8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2275028,37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4 529385,1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2275026,66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5 529373,5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2275017,22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18" w:type="dxa"/>
          </w:tcPr>
          <w:p w:rsidR="00AB2D59" w:rsidRPr="00025B0E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6 529372,99</w:t>
            </w:r>
          </w:p>
        </w:tc>
        <w:tc>
          <w:tcPr>
            <w:tcW w:w="1984" w:type="dxa"/>
          </w:tcPr>
          <w:p w:rsidR="00AB2D59" w:rsidRPr="00025B0E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2274948,89</w:t>
            </w:r>
          </w:p>
        </w:tc>
      </w:tr>
    </w:tbl>
    <w:p w:rsidR="00AB2D59" w:rsidRDefault="00AB2D59" w:rsidP="00AB2D59">
      <w:pPr>
        <w:tabs>
          <w:tab w:val="left" w:pos="1050"/>
        </w:tabs>
        <w:ind w:firstLine="851"/>
        <w:jc w:val="center"/>
        <w:rPr>
          <w:b/>
        </w:rPr>
      </w:pPr>
    </w:p>
    <w:p w:rsidR="00AB2D59" w:rsidRPr="00025B0E" w:rsidRDefault="00AB2D59" w:rsidP="00AB2D59">
      <w:pPr>
        <w:tabs>
          <w:tab w:val="left" w:pos="1050"/>
        </w:tabs>
        <w:ind w:firstLine="851"/>
        <w:jc w:val="center"/>
        <w:rPr>
          <w:b/>
        </w:rPr>
      </w:pPr>
      <w:r w:rsidRPr="00025B0E">
        <w:rPr>
          <w:b/>
        </w:rPr>
        <w:t>Красная линия №</w:t>
      </w:r>
      <w:r w:rsidR="00107741">
        <w:rPr>
          <w:b/>
        </w:rPr>
        <w:t xml:space="preserve"> </w:t>
      </w:r>
      <w:r w:rsidRPr="00025B0E">
        <w:rPr>
          <w:b/>
        </w:rPr>
        <w:t>3</w:t>
      </w:r>
    </w:p>
    <w:p w:rsidR="00AB2D59" w:rsidRPr="00025B0E" w:rsidRDefault="00AB2D59" w:rsidP="00AB2D59">
      <w:pPr>
        <w:tabs>
          <w:tab w:val="left" w:pos="1050"/>
        </w:tabs>
        <w:ind w:firstLine="851"/>
        <w:jc w:val="center"/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96"/>
        <w:gridCol w:w="1818"/>
        <w:gridCol w:w="1984"/>
      </w:tblGrid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Pr="001423DC">
              <w:rPr>
                <w:rFonts w:ascii="Times New Roman" w:hAnsi="Times New Roman"/>
              </w:rPr>
              <w:t>точки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X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529352,5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2275097,64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529351,92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2275077,73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529352,3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2275058,78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529352,29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2275023,96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529350,99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025B0E">
              <w:rPr>
                <w:rFonts w:ascii="Times New Roman" w:hAnsi="Times New Roman"/>
              </w:rPr>
              <w:t>2274948,76</w:t>
            </w:r>
          </w:p>
        </w:tc>
      </w:tr>
    </w:tbl>
    <w:p w:rsidR="00AB2D59" w:rsidRDefault="00AB2D59" w:rsidP="00AB2D59">
      <w:pPr>
        <w:tabs>
          <w:tab w:val="left" w:pos="1050"/>
        </w:tabs>
        <w:ind w:firstLine="851"/>
        <w:jc w:val="center"/>
        <w:rPr>
          <w:b/>
        </w:rPr>
      </w:pPr>
    </w:p>
    <w:p w:rsidR="00AB2D59" w:rsidRDefault="00AB2D59" w:rsidP="00AB2D59">
      <w:pPr>
        <w:tabs>
          <w:tab w:val="left" w:pos="1050"/>
        </w:tabs>
        <w:ind w:firstLine="851"/>
        <w:jc w:val="center"/>
        <w:rPr>
          <w:b/>
        </w:rPr>
      </w:pPr>
    </w:p>
    <w:p w:rsidR="00AB2D59" w:rsidRDefault="00AB2D59" w:rsidP="00AB2D59">
      <w:pPr>
        <w:tabs>
          <w:tab w:val="left" w:pos="1050"/>
        </w:tabs>
        <w:ind w:firstLine="851"/>
        <w:jc w:val="center"/>
        <w:rPr>
          <w:b/>
        </w:rPr>
      </w:pPr>
    </w:p>
    <w:p w:rsidR="00107741" w:rsidRDefault="00107741" w:rsidP="00AB2D59">
      <w:pPr>
        <w:tabs>
          <w:tab w:val="left" w:pos="1050"/>
        </w:tabs>
        <w:ind w:firstLine="851"/>
        <w:jc w:val="center"/>
        <w:rPr>
          <w:b/>
        </w:rPr>
        <w:sectPr w:rsidR="00107741" w:rsidSect="00D129B6"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AB2D59" w:rsidRPr="00025B0E" w:rsidRDefault="00AB2D59" w:rsidP="00AB2D59">
      <w:pPr>
        <w:tabs>
          <w:tab w:val="left" w:pos="1050"/>
        </w:tabs>
        <w:ind w:firstLine="851"/>
        <w:jc w:val="center"/>
        <w:rPr>
          <w:b/>
        </w:rPr>
      </w:pPr>
      <w:r>
        <w:rPr>
          <w:b/>
        </w:rPr>
        <w:lastRenderedPageBreak/>
        <w:t>Красная линия №</w:t>
      </w:r>
      <w:r w:rsidR="00107741">
        <w:rPr>
          <w:b/>
        </w:rPr>
        <w:t xml:space="preserve"> </w:t>
      </w:r>
      <w:r>
        <w:rPr>
          <w:b/>
        </w:rPr>
        <w:t>4</w:t>
      </w:r>
    </w:p>
    <w:p w:rsidR="00AB2D59" w:rsidRPr="00025B0E" w:rsidRDefault="00AB2D59" w:rsidP="00AB2D59">
      <w:pPr>
        <w:tabs>
          <w:tab w:val="left" w:pos="1050"/>
        </w:tabs>
        <w:ind w:firstLine="851"/>
        <w:jc w:val="center"/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96"/>
        <w:gridCol w:w="1818"/>
        <w:gridCol w:w="1984"/>
      </w:tblGrid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Pr="001423DC">
              <w:rPr>
                <w:rFonts w:ascii="Times New Roman" w:hAnsi="Times New Roman"/>
              </w:rPr>
              <w:t>точки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X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529456,82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2275097,56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529449,08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2275040,65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529394,5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2275041,98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529374,38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2275051,83</w:t>
            </w:r>
          </w:p>
        </w:tc>
      </w:tr>
      <w:tr w:rsidR="00AB2D59" w:rsidTr="00151B22">
        <w:trPr>
          <w:jc w:val="center"/>
        </w:trPr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529373,86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2275098,31</w:t>
            </w:r>
          </w:p>
        </w:tc>
      </w:tr>
    </w:tbl>
    <w:p w:rsidR="00AB2D59" w:rsidRDefault="00AB2D59" w:rsidP="00AB2D59">
      <w:pPr>
        <w:tabs>
          <w:tab w:val="left" w:pos="1050"/>
        </w:tabs>
        <w:ind w:firstLine="851"/>
        <w:jc w:val="center"/>
        <w:rPr>
          <w:b/>
        </w:rPr>
      </w:pPr>
    </w:p>
    <w:p w:rsidR="00AB2D59" w:rsidRPr="00025B0E" w:rsidRDefault="00AB2D59" w:rsidP="00AB2D59">
      <w:pPr>
        <w:tabs>
          <w:tab w:val="left" w:pos="1050"/>
        </w:tabs>
        <w:ind w:firstLine="851"/>
        <w:jc w:val="center"/>
        <w:rPr>
          <w:b/>
        </w:rPr>
      </w:pPr>
      <w:r>
        <w:rPr>
          <w:b/>
        </w:rPr>
        <w:t>Красная линия №</w:t>
      </w:r>
      <w:r w:rsidR="00107741">
        <w:rPr>
          <w:b/>
        </w:rPr>
        <w:t xml:space="preserve"> </w:t>
      </w:r>
      <w:r>
        <w:rPr>
          <w:b/>
        </w:rPr>
        <w:t>5</w:t>
      </w:r>
    </w:p>
    <w:p w:rsidR="00AB2D59" w:rsidRPr="00025B0E" w:rsidRDefault="00AB2D59" w:rsidP="00AB2D59">
      <w:pPr>
        <w:tabs>
          <w:tab w:val="left" w:pos="1050"/>
        </w:tabs>
        <w:ind w:firstLine="851"/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96"/>
        <w:gridCol w:w="1818"/>
        <w:gridCol w:w="1984"/>
      </w:tblGrid>
      <w:tr w:rsidR="00AB2D59" w:rsidTr="00151B22"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Pr="001423DC">
              <w:rPr>
                <w:rFonts w:ascii="Times New Roman" w:hAnsi="Times New Roman"/>
              </w:rPr>
              <w:t>точки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1423DC">
              <w:rPr>
                <w:rFonts w:ascii="Times New Roman" w:hAnsi="Times New Roman"/>
              </w:rPr>
              <w:t>X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</w:p>
        </w:tc>
      </w:tr>
      <w:tr w:rsidR="00AB2D59" w:rsidTr="00151B22"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529496,17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2275041,03</w:t>
            </w:r>
          </w:p>
        </w:tc>
      </w:tr>
      <w:tr w:rsidR="00AB2D59" w:rsidTr="00151B22"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529461,4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2275040,35</w:t>
            </w:r>
          </w:p>
        </w:tc>
      </w:tr>
      <w:tr w:rsidR="00AB2D59" w:rsidTr="00151B22">
        <w:tc>
          <w:tcPr>
            <w:tcW w:w="1296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18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529469,95</w:t>
            </w:r>
          </w:p>
        </w:tc>
        <w:tc>
          <w:tcPr>
            <w:tcW w:w="1984" w:type="dxa"/>
          </w:tcPr>
          <w:p w:rsidR="00AB2D59" w:rsidRDefault="00AB2D59" w:rsidP="00151B22">
            <w:pPr>
              <w:tabs>
                <w:tab w:val="left" w:pos="1050"/>
              </w:tabs>
              <w:jc w:val="center"/>
              <w:rPr>
                <w:rFonts w:ascii="Times New Roman" w:hAnsi="Times New Roman"/>
              </w:rPr>
            </w:pPr>
            <w:r w:rsidRPr="00F67B55">
              <w:rPr>
                <w:rFonts w:ascii="Times New Roman" w:hAnsi="Times New Roman"/>
              </w:rPr>
              <w:t>2275097,99</w:t>
            </w:r>
          </w:p>
        </w:tc>
      </w:tr>
    </w:tbl>
    <w:p w:rsidR="00AB2D59" w:rsidRDefault="00AB2D59" w:rsidP="00AB2D59">
      <w:pPr>
        <w:tabs>
          <w:tab w:val="left" w:pos="1050"/>
        </w:tabs>
        <w:ind w:firstLine="851"/>
        <w:jc w:val="both"/>
      </w:pPr>
    </w:p>
    <w:p w:rsidR="00AB2D59" w:rsidRDefault="00AB2D59" w:rsidP="00AB2D59">
      <w:pPr>
        <w:tabs>
          <w:tab w:val="left" w:pos="1050"/>
        </w:tabs>
        <w:ind w:firstLine="851"/>
        <w:jc w:val="both"/>
      </w:pPr>
      <w:r w:rsidRPr="00F67B55">
        <w:t>Красная линия установл</w:t>
      </w:r>
      <w:r>
        <w:t xml:space="preserve">ены и отражены в соответствии с </w:t>
      </w:r>
      <w:r w:rsidRPr="00F67B55">
        <w:t>Градостроительным кодексом РФ и приказо</w:t>
      </w:r>
      <w:r>
        <w:t xml:space="preserve">м Минстроя РФ от 25.04. 2017 г. </w:t>
      </w:r>
      <w:r w:rsidRPr="00F67B55">
        <w:t>№ 742/пр.</w:t>
      </w:r>
    </w:p>
    <w:p w:rsidR="00AB2D59" w:rsidRDefault="00AB2D59" w:rsidP="00AB2D59">
      <w:pPr>
        <w:tabs>
          <w:tab w:val="left" w:pos="1050"/>
        </w:tabs>
        <w:ind w:firstLine="851"/>
        <w:jc w:val="both"/>
      </w:pPr>
    </w:p>
    <w:p w:rsidR="00AB2D59" w:rsidRPr="00F67B55" w:rsidRDefault="00AB2D59" w:rsidP="00AB2D59">
      <w:pPr>
        <w:tabs>
          <w:tab w:val="left" w:pos="1050"/>
        </w:tabs>
        <w:ind w:firstLine="851"/>
        <w:jc w:val="both"/>
        <w:rPr>
          <w:b/>
        </w:rPr>
      </w:pPr>
      <w:r w:rsidRPr="00F67B55">
        <w:rPr>
          <w:b/>
        </w:rPr>
        <w:t>4. Зоны с особыми условиями использования территорий</w:t>
      </w:r>
      <w:r>
        <w:rPr>
          <w:b/>
        </w:rPr>
        <w:t>.</w:t>
      </w:r>
    </w:p>
    <w:p w:rsidR="00AB2D59" w:rsidRDefault="00AB2D59" w:rsidP="00AB2D59">
      <w:pPr>
        <w:tabs>
          <w:tab w:val="left" w:pos="1050"/>
        </w:tabs>
        <w:ind w:firstLine="851"/>
        <w:jc w:val="both"/>
      </w:pPr>
      <w:r w:rsidRPr="00F67B55">
        <w:t>На территории проект</w:t>
      </w:r>
      <w:r>
        <w:t xml:space="preserve">ирования расположены инженерные </w:t>
      </w:r>
      <w:r w:rsidRPr="00F67B55">
        <w:t>коммуникации. В свою очередь так же на</w:t>
      </w:r>
      <w:r>
        <w:t xml:space="preserve"> данной территории рас положены </w:t>
      </w:r>
      <w:r w:rsidRPr="00F67B55">
        <w:t>охранные зоны инженерных коммуникаций, н</w:t>
      </w:r>
      <w:r>
        <w:t xml:space="preserve">акладывающие ограничения на </w:t>
      </w:r>
      <w:r w:rsidRPr="00F67B55">
        <w:t>использование земель и земельных участков.</w:t>
      </w:r>
    </w:p>
    <w:p w:rsidR="00AB2D59" w:rsidRPr="00F67B55" w:rsidRDefault="00AB2D59" w:rsidP="00AB2D59">
      <w:pPr>
        <w:tabs>
          <w:tab w:val="left" w:pos="1050"/>
        </w:tabs>
        <w:ind w:firstLine="851"/>
        <w:jc w:val="both"/>
        <w:rPr>
          <w:b/>
        </w:rPr>
      </w:pPr>
      <w:r w:rsidRPr="00F67B55">
        <w:rPr>
          <w:b/>
        </w:rPr>
        <w:t>5. Мер</w:t>
      </w:r>
      <w:r>
        <w:rPr>
          <w:b/>
        </w:rPr>
        <w:t xml:space="preserve">оприятия по сохранению объектов </w:t>
      </w:r>
      <w:r w:rsidRPr="00F67B55">
        <w:rPr>
          <w:b/>
        </w:rPr>
        <w:t>культурного наследия</w:t>
      </w:r>
      <w:r>
        <w:rPr>
          <w:b/>
        </w:rPr>
        <w:t>.</w:t>
      </w:r>
    </w:p>
    <w:p w:rsidR="00AB2D59" w:rsidRPr="00F67B55" w:rsidRDefault="00AB2D59" w:rsidP="00AB2D59">
      <w:pPr>
        <w:tabs>
          <w:tab w:val="left" w:pos="1050"/>
        </w:tabs>
        <w:ind w:firstLine="851"/>
        <w:jc w:val="both"/>
      </w:pPr>
      <w:r w:rsidRPr="00F67B55">
        <w:t>В соответствии с п. 6, п. 8 ст. 18 Федерального закона № 73-ФЗ</w:t>
      </w:r>
      <w:r>
        <w:t xml:space="preserve"> </w:t>
      </w:r>
      <w:r w:rsidRPr="00F67B55">
        <w:t xml:space="preserve">объекты археологического наследия </w:t>
      </w:r>
      <w:r>
        <w:t xml:space="preserve">являются выявленными и подлежат </w:t>
      </w:r>
      <w:r w:rsidRPr="00F67B55">
        <w:t>государственной охране с момента их обнаружения.</w:t>
      </w:r>
    </w:p>
    <w:p w:rsidR="00AB2D59" w:rsidRPr="00F67B55" w:rsidRDefault="00AB2D59" w:rsidP="00AB2D59">
      <w:pPr>
        <w:tabs>
          <w:tab w:val="left" w:pos="1050"/>
        </w:tabs>
        <w:ind w:firstLine="851"/>
        <w:jc w:val="both"/>
      </w:pPr>
      <w:r w:rsidRPr="00F67B55">
        <w:t xml:space="preserve">В соответствии с п. 1, п. 3. ст. 37, п. </w:t>
      </w:r>
      <w:r>
        <w:t xml:space="preserve">2 ст. 36 Федерального закона от </w:t>
      </w:r>
      <w:r w:rsidRPr="00F67B55">
        <w:t>25.06.2002г. № 73- ФЗ «Об объектах к</w:t>
      </w:r>
      <w:r>
        <w:t xml:space="preserve">ультурного наследия (памятниках </w:t>
      </w:r>
      <w:r w:rsidRPr="00F67B55">
        <w:t>истории и культуры) народов Р</w:t>
      </w:r>
      <w:r>
        <w:t xml:space="preserve">оссийской Федерации», земляные, </w:t>
      </w:r>
      <w:r w:rsidRPr="00F67B55">
        <w:t>строительные и иные работы должны быть немедленно при</w:t>
      </w:r>
      <w:r>
        <w:t xml:space="preserve">остановлены </w:t>
      </w:r>
      <w:r w:rsidRPr="00F67B55">
        <w:t>исполнителем работ в случае о</w:t>
      </w:r>
      <w:r>
        <w:t>бнаружения объекта, обладающего п</w:t>
      </w:r>
      <w:r w:rsidRPr="00F67B55">
        <w:t>ризнаками объекта культурного наследи</w:t>
      </w:r>
      <w:r>
        <w:t xml:space="preserve">я (визуально читаемые курганные </w:t>
      </w:r>
      <w:r w:rsidRPr="00F67B55">
        <w:t>насыпи, остатки костей, фр</w:t>
      </w:r>
      <w:r>
        <w:t xml:space="preserve">агменты керамики, любые остатки </w:t>
      </w:r>
      <w:r w:rsidRPr="00F67B55">
        <w:t>жизнедеятельности человека сокрытые в земле).</w:t>
      </w:r>
    </w:p>
    <w:p w:rsidR="00AB2D59" w:rsidRDefault="00AB2D59" w:rsidP="00AB2D59">
      <w:pPr>
        <w:tabs>
          <w:tab w:val="left" w:pos="1050"/>
        </w:tabs>
        <w:ind w:firstLine="851"/>
        <w:jc w:val="both"/>
      </w:pPr>
      <w:r w:rsidRPr="00F67B55">
        <w:t>Исполнитель работ обязан проинфо</w:t>
      </w:r>
      <w:r>
        <w:t xml:space="preserve">рмировать министерство культуры </w:t>
      </w:r>
      <w:r w:rsidRPr="00F67B55">
        <w:t xml:space="preserve">Ростовской области об обнаруженном </w:t>
      </w:r>
      <w:r>
        <w:t xml:space="preserve">объекте и разработать в составе </w:t>
      </w:r>
      <w:r w:rsidRPr="00F67B55">
        <w:t>проекта производства работ раздел о</w:t>
      </w:r>
      <w:r>
        <w:t xml:space="preserve">беспечения сохранности объектов </w:t>
      </w:r>
      <w:r w:rsidRPr="00F67B55">
        <w:t>культурного наследия.</w:t>
      </w:r>
    </w:p>
    <w:p w:rsidR="00AB2D59" w:rsidRDefault="00AB2D59" w:rsidP="00AB2D59">
      <w:pPr>
        <w:tabs>
          <w:tab w:val="left" w:pos="1050"/>
        </w:tabs>
        <w:ind w:firstLine="851"/>
        <w:jc w:val="both"/>
      </w:pPr>
    </w:p>
    <w:p w:rsidR="00AB2D59" w:rsidRPr="00F67B55" w:rsidRDefault="00AB2D59" w:rsidP="00AB2D59">
      <w:pPr>
        <w:tabs>
          <w:tab w:val="left" w:pos="1050"/>
        </w:tabs>
        <w:ind w:firstLine="851"/>
        <w:jc w:val="center"/>
        <w:rPr>
          <w:b/>
        </w:rPr>
      </w:pPr>
      <w:r w:rsidRPr="00F67B55">
        <w:rPr>
          <w:b/>
        </w:rPr>
        <w:t>6. Мероприятия по охране окружающей среды</w:t>
      </w:r>
    </w:p>
    <w:p w:rsidR="00AB2D59" w:rsidRPr="00F67B55" w:rsidRDefault="00AB2D59" w:rsidP="00AB2D59">
      <w:pPr>
        <w:tabs>
          <w:tab w:val="left" w:pos="1050"/>
        </w:tabs>
        <w:ind w:firstLine="851"/>
        <w:jc w:val="both"/>
      </w:pPr>
      <w:r w:rsidRPr="00F67B55">
        <w:t>Мероприятия по охране окружающей среды планируемой территории</w:t>
      </w:r>
      <w:r>
        <w:t xml:space="preserve"> </w:t>
      </w:r>
      <w:r w:rsidRPr="00F67B55">
        <w:t>для размещения объекта обеспе</w:t>
      </w:r>
      <w:r>
        <w:t xml:space="preserve">чиваются соблюдением требований природоохранного </w:t>
      </w:r>
      <w:r w:rsidRPr="00F67B55">
        <w:t>законодательства, норм</w:t>
      </w:r>
      <w:r>
        <w:t xml:space="preserve">ативно-методических документов </w:t>
      </w:r>
      <w:r w:rsidRPr="00F67B55">
        <w:t>в области охраны окружающей ср</w:t>
      </w:r>
      <w:r>
        <w:t xml:space="preserve">еды, утвержденных Министерством </w:t>
      </w:r>
      <w:r w:rsidRPr="00F67B55">
        <w:t xml:space="preserve">природных ресурсов РФ, а </w:t>
      </w:r>
      <w:r>
        <w:t xml:space="preserve">также нормативных актов местных </w:t>
      </w:r>
      <w:r w:rsidRPr="00F67B55">
        <w:t>административных органов, регулирующих природоохранную деятельность.</w:t>
      </w:r>
    </w:p>
    <w:p w:rsidR="00AB2D59" w:rsidRPr="00F67B55" w:rsidRDefault="00AB2D59" w:rsidP="00AB2D59">
      <w:pPr>
        <w:tabs>
          <w:tab w:val="left" w:pos="1050"/>
        </w:tabs>
        <w:ind w:firstLine="851"/>
        <w:jc w:val="both"/>
      </w:pPr>
      <w:r w:rsidRPr="00F67B55">
        <w:t xml:space="preserve">Данные о карстовых и оползневых </w:t>
      </w:r>
      <w:r>
        <w:t xml:space="preserve">явлениях в районе строительства </w:t>
      </w:r>
      <w:r w:rsidRPr="00F67B55">
        <w:t>отсутствуют.</w:t>
      </w:r>
    </w:p>
    <w:p w:rsidR="00AB2D59" w:rsidRDefault="00AB2D59" w:rsidP="00AB2D59">
      <w:pPr>
        <w:tabs>
          <w:tab w:val="left" w:pos="1050"/>
        </w:tabs>
        <w:ind w:firstLine="851"/>
        <w:jc w:val="both"/>
      </w:pPr>
      <w:r w:rsidRPr="00F67B55">
        <w:t>Охрана существующих коммуникац</w:t>
      </w:r>
      <w:r>
        <w:t xml:space="preserve">ий предусматривается как для их </w:t>
      </w:r>
      <w:r w:rsidRPr="00F67B55">
        <w:t>сохранности, так и для безопасности ведения проходческих работ.</w:t>
      </w:r>
    </w:p>
    <w:p w:rsidR="00AB2D59" w:rsidRDefault="00AB2D59" w:rsidP="00AB2D59">
      <w:pPr>
        <w:tabs>
          <w:tab w:val="left" w:pos="1050"/>
        </w:tabs>
        <w:ind w:firstLine="851"/>
        <w:jc w:val="both"/>
      </w:pPr>
    </w:p>
    <w:p w:rsidR="00AB2D59" w:rsidRPr="00B3431B" w:rsidRDefault="00AB2D59" w:rsidP="00AB2D59">
      <w:pPr>
        <w:jc w:val="center"/>
        <w:rPr>
          <w:b/>
        </w:rPr>
      </w:pPr>
      <w:r w:rsidRPr="00B3431B">
        <w:rPr>
          <w:b/>
        </w:rPr>
        <w:t>7. Защита территории от чрезвычайных ситуаций</w:t>
      </w:r>
      <w:r>
        <w:rPr>
          <w:b/>
        </w:rPr>
        <w:t xml:space="preserve"> </w:t>
      </w:r>
      <w:r w:rsidRPr="00B3431B">
        <w:rPr>
          <w:b/>
        </w:rPr>
        <w:t>природного и техногенного характера, проведение</w:t>
      </w:r>
      <w:r>
        <w:rPr>
          <w:b/>
        </w:rPr>
        <w:t xml:space="preserve"> </w:t>
      </w:r>
      <w:r w:rsidRPr="00B3431B">
        <w:rPr>
          <w:b/>
        </w:rPr>
        <w:t>мероприятий по гражданской обороне и обеспечению</w:t>
      </w:r>
      <w:r>
        <w:rPr>
          <w:b/>
        </w:rPr>
        <w:t xml:space="preserve"> </w:t>
      </w:r>
      <w:r w:rsidRPr="00B3431B">
        <w:rPr>
          <w:b/>
        </w:rPr>
        <w:t>пожарной безопасности</w:t>
      </w:r>
    </w:p>
    <w:p w:rsidR="00AB2D59" w:rsidRPr="00B3431B" w:rsidRDefault="00AB2D59" w:rsidP="00AB2D59">
      <w:pPr>
        <w:ind w:firstLine="851"/>
        <w:jc w:val="both"/>
      </w:pPr>
      <w:r w:rsidRPr="00B3431B">
        <w:t>Возможные источники чрезвычайных ситуаций для объектов,</w:t>
      </w:r>
      <w:r>
        <w:t xml:space="preserve"> </w:t>
      </w:r>
      <w:r w:rsidRPr="00B3431B">
        <w:t>размещённых на территории, в соответствии с про</w:t>
      </w:r>
      <w:r>
        <w:t xml:space="preserve">ектом планировки, могут </w:t>
      </w:r>
      <w:r w:rsidRPr="00B3431B">
        <w:t>быть техногенного и природного характера.</w:t>
      </w:r>
    </w:p>
    <w:p w:rsidR="00AB2D59" w:rsidRPr="00B3431B" w:rsidRDefault="00AB2D59" w:rsidP="00AB2D59">
      <w:pPr>
        <w:ind w:firstLine="851"/>
        <w:jc w:val="both"/>
      </w:pPr>
      <w:r w:rsidRPr="00B3431B">
        <w:lastRenderedPageBreak/>
        <w:t>Техногенная чрезвычайная</w:t>
      </w:r>
      <w:r>
        <w:t xml:space="preserve"> ситуация – опасное техногенное </w:t>
      </w:r>
      <w:r w:rsidRPr="00B3431B">
        <w:t xml:space="preserve">происшествие (авария на промышленном </w:t>
      </w:r>
      <w:r>
        <w:t xml:space="preserve">объекте или транспорте, пожар, </w:t>
      </w:r>
      <w:r w:rsidRPr="00B3431B">
        <w:t>взрыв или высвобождение какого-либо вида энергии), в результате к</w:t>
      </w:r>
      <w:r>
        <w:t xml:space="preserve">оторого </w:t>
      </w:r>
      <w:r w:rsidRPr="00B3431B">
        <w:t>на объекте, данной территории наруша</w:t>
      </w:r>
      <w:r>
        <w:t xml:space="preserve">ются нормальные условия жизни и </w:t>
      </w:r>
      <w:r w:rsidRPr="00B3431B">
        <w:t>деятельности людей, возникает угроза</w:t>
      </w:r>
      <w:r>
        <w:t xml:space="preserve"> их жизни и здоровью, наносится </w:t>
      </w:r>
      <w:r w:rsidRPr="00B3431B">
        <w:t>ущерб имуществу окружающей и природной среде.</w:t>
      </w:r>
    </w:p>
    <w:p w:rsidR="00AB2D59" w:rsidRPr="00B3431B" w:rsidRDefault="00AB2D59" w:rsidP="00107741">
      <w:pPr>
        <w:ind w:firstLine="709"/>
        <w:jc w:val="both"/>
      </w:pPr>
      <w:r w:rsidRPr="00B3431B">
        <w:t>На территории жилой застройки возможно возникновение следующих</w:t>
      </w:r>
      <w:r>
        <w:t xml:space="preserve"> </w:t>
      </w:r>
      <w:r w:rsidRPr="00B3431B">
        <w:t>техногенных чрезвычайных ситуаций:</w:t>
      </w:r>
    </w:p>
    <w:p w:rsidR="00AB2D59" w:rsidRPr="00B3431B" w:rsidRDefault="00AB2D59" w:rsidP="00107741">
      <w:pPr>
        <w:ind w:firstLine="709"/>
        <w:jc w:val="both"/>
      </w:pPr>
      <w:r w:rsidRPr="00B3431B">
        <w:t>- аварии на системах жизнеобеспечения;</w:t>
      </w:r>
    </w:p>
    <w:p w:rsidR="00AB2D59" w:rsidRPr="00B3431B" w:rsidRDefault="00AB2D59" w:rsidP="00107741">
      <w:pPr>
        <w:ind w:firstLine="709"/>
        <w:jc w:val="both"/>
      </w:pPr>
      <w:r w:rsidRPr="00B3431B">
        <w:t>- пожары;</w:t>
      </w:r>
    </w:p>
    <w:p w:rsidR="00AB2D59" w:rsidRPr="00022DB0" w:rsidRDefault="00AB2D59" w:rsidP="00107741">
      <w:pPr>
        <w:ind w:firstLine="709"/>
        <w:jc w:val="both"/>
      </w:pPr>
      <w:r w:rsidRPr="00022DB0">
        <w:t>- аварии на транспорте и транспортных коммуникациях.</w:t>
      </w:r>
    </w:p>
    <w:p w:rsidR="00AB2D59" w:rsidRPr="00022DB0" w:rsidRDefault="00AB2D59" w:rsidP="00107741">
      <w:pPr>
        <w:ind w:firstLine="709"/>
        <w:jc w:val="both"/>
      </w:pPr>
      <w:r w:rsidRPr="00022DB0">
        <w:t>К возможным авариям на системах жизнеобеспечения относятся на:</w:t>
      </w:r>
    </w:p>
    <w:p w:rsidR="00AB2D59" w:rsidRPr="00022DB0" w:rsidRDefault="00AB2D59" w:rsidP="00107741">
      <w:pPr>
        <w:ind w:firstLine="709"/>
        <w:jc w:val="both"/>
      </w:pPr>
      <w:r w:rsidRPr="00022DB0">
        <w:t>- аварии на трансформаторн</w:t>
      </w:r>
      <w:r>
        <w:t xml:space="preserve">ых подстанциях может возникнуть </w:t>
      </w:r>
      <w:r w:rsidRPr="00022DB0">
        <w:t>короткое замыкание и, как следствие, пожар;</w:t>
      </w:r>
    </w:p>
    <w:p w:rsidR="00AB2D59" w:rsidRPr="00022DB0" w:rsidRDefault="00AB2D59" w:rsidP="00107741">
      <w:pPr>
        <w:ind w:firstLine="709"/>
        <w:jc w:val="both"/>
      </w:pPr>
      <w:r w:rsidRPr="00022DB0">
        <w:t>- на линиях электропередачи мож</w:t>
      </w:r>
      <w:r>
        <w:t xml:space="preserve">ет произойти, обрыв проводов по </w:t>
      </w:r>
      <w:r w:rsidRPr="00022DB0">
        <w:t>причине сильного ветра, механического</w:t>
      </w:r>
      <w:r>
        <w:t xml:space="preserve"> повреждения и т. п. Вследствие </w:t>
      </w:r>
      <w:r w:rsidRPr="00022DB0">
        <w:t>этого возможно отключение электроэнер</w:t>
      </w:r>
      <w:r>
        <w:t xml:space="preserve">гии в жилой зоне (до ликвидации </w:t>
      </w:r>
      <w:r w:rsidRPr="00022DB0">
        <w:t>аварии);</w:t>
      </w:r>
    </w:p>
    <w:p w:rsidR="00AB2D59" w:rsidRPr="00022DB0" w:rsidRDefault="00AB2D59" w:rsidP="00107741">
      <w:pPr>
        <w:ind w:firstLine="709"/>
        <w:jc w:val="both"/>
      </w:pPr>
      <w:r w:rsidRPr="00022DB0">
        <w:t xml:space="preserve">- аварии на канализационных </w:t>
      </w:r>
      <w:r>
        <w:t>системах способствуют массовому выбросу загрязняющих веществ и ухудшению санитарно-</w:t>
      </w:r>
      <w:r w:rsidRPr="00022DB0">
        <w:t>эпидемиологической обстановки;</w:t>
      </w:r>
    </w:p>
    <w:p w:rsidR="00AB2D59" w:rsidRPr="00022DB0" w:rsidRDefault="00AB2D59" w:rsidP="00107741">
      <w:pPr>
        <w:ind w:firstLine="709"/>
        <w:jc w:val="both"/>
      </w:pPr>
      <w:r w:rsidRPr="00022DB0">
        <w:t>- аварии в водопроводных сетях могут приводить к затоплен</w:t>
      </w:r>
      <w:r>
        <w:t xml:space="preserve">ию </w:t>
      </w:r>
      <w:r w:rsidRPr="00022DB0">
        <w:t xml:space="preserve">проезжей части дорог, подтоплению </w:t>
      </w:r>
      <w:r>
        <w:t xml:space="preserve">фундаментов, падению давления в </w:t>
      </w:r>
      <w:r w:rsidRPr="00022DB0">
        <w:t>водопроводной системе, перебоям снабжения водой территории;</w:t>
      </w:r>
    </w:p>
    <w:p w:rsidR="00AB2D59" w:rsidRPr="00022DB0" w:rsidRDefault="00AB2D59" w:rsidP="00107741">
      <w:pPr>
        <w:ind w:firstLine="709"/>
        <w:jc w:val="both"/>
      </w:pPr>
      <w:r w:rsidRPr="00022DB0">
        <w:t>- аварии на тепловых магистр</w:t>
      </w:r>
      <w:r>
        <w:t xml:space="preserve">алях, проходящих по территории, </w:t>
      </w:r>
      <w:r w:rsidRPr="00022DB0">
        <w:t>возможны разрывы, что может привес</w:t>
      </w:r>
      <w:r>
        <w:t xml:space="preserve">ти к прекращению подачи тепла в </w:t>
      </w:r>
      <w:r w:rsidRPr="00022DB0">
        <w:t xml:space="preserve">здания, подтоплению фундаментов, </w:t>
      </w:r>
      <w:proofErr w:type="spellStart"/>
      <w:r w:rsidRPr="00022DB0">
        <w:t>разморозке</w:t>
      </w:r>
      <w:proofErr w:type="spellEnd"/>
      <w:r w:rsidRPr="00022DB0">
        <w:t xml:space="preserve"> тепловых систем и т.д.;</w:t>
      </w:r>
    </w:p>
    <w:p w:rsidR="00AB2D59" w:rsidRPr="00022DB0" w:rsidRDefault="00AB2D59" w:rsidP="00107741">
      <w:pPr>
        <w:ind w:firstLine="709"/>
        <w:jc w:val="both"/>
      </w:pPr>
      <w:r w:rsidRPr="00022DB0">
        <w:t>- аварии на газовых сетях, в</w:t>
      </w:r>
      <w:r>
        <w:t xml:space="preserve"> следствии которых возможно образование </w:t>
      </w:r>
      <w:r w:rsidRPr="00022DB0">
        <w:t>газо</w:t>
      </w:r>
      <w:r>
        <w:t>-</w:t>
      </w:r>
      <w:r w:rsidRPr="00022DB0">
        <w:t>воздушного облака с последующим взрывом и воспламенением.</w:t>
      </w:r>
    </w:p>
    <w:p w:rsidR="00AB2D59" w:rsidRPr="00022DB0" w:rsidRDefault="00AB2D59" w:rsidP="00AB2D59">
      <w:pPr>
        <w:ind w:firstLine="851"/>
        <w:jc w:val="both"/>
      </w:pPr>
      <w:r w:rsidRPr="00022DB0">
        <w:t>Для своевременного предотвращения аварийных ситуации, необходимо</w:t>
      </w:r>
      <w:r>
        <w:t xml:space="preserve"> </w:t>
      </w:r>
      <w:r w:rsidRPr="00022DB0">
        <w:t>выполнение проектных и строител</w:t>
      </w:r>
      <w:r>
        <w:t xml:space="preserve">ьных работ будущих сооружений в </w:t>
      </w:r>
      <w:r w:rsidRPr="00022DB0">
        <w:t>соответствии с существующ</w:t>
      </w:r>
      <w:r>
        <w:t xml:space="preserve">ими нормативами и в последующем </w:t>
      </w:r>
      <w:r w:rsidRPr="00022DB0">
        <w:t>качественный монит</w:t>
      </w:r>
      <w:r>
        <w:t xml:space="preserve">оринг, своевременное проведение ремонтных и </w:t>
      </w:r>
      <w:r w:rsidRPr="00022DB0">
        <w:t>профилактических мероприятий.</w:t>
      </w:r>
    </w:p>
    <w:p w:rsidR="00AB2D59" w:rsidRPr="00022DB0" w:rsidRDefault="00AB2D59" w:rsidP="00AB2D59">
      <w:pPr>
        <w:ind w:firstLine="851"/>
        <w:jc w:val="both"/>
      </w:pPr>
      <w:r w:rsidRPr="00022DB0">
        <w:t>В качестве основных мероприятий по предотвращению</w:t>
      </w:r>
      <w:r>
        <w:t xml:space="preserve"> </w:t>
      </w:r>
      <w:r w:rsidRPr="00022DB0">
        <w:t>распространения пожара, как следств</w:t>
      </w:r>
      <w:r>
        <w:t xml:space="preserve">ия аварийных ситуаций, проектом </w:t>
      </w:r>
      <w:r w:rsidRPr="00022DB0">
        <w:t>планировки предусмотрено ра</w:t>
      </w:r>
      <w:r>
        <w:t xml:space="preserve">змещение объектов с соблюдением </w:t>
      </w:r>
      <w:r w:rsidRPr="00022DB0">
        <w:t>установленных противопожарных расст</w:t>
      </w:r>
      <w:r>
        <w:t xml:space="preserve">ояний; заложена возможность для </w:t>
      </w:r>
      <w:r w:rsidRPr="00022DB0">
        <w:t>последующего выполнения и монтажа основных инженерных сетей и</w:t>
      </w:r>
      <w:r>
        <w:t xml:space="preserve"> инженерных </w:t>
      </w:r>
      <w:r w:rsidRPr="00022DB0">
        <w:t>сооружений; размещение объ</w:t>
      </w:r>
      <w:r>
        <w:t xml:space="preserve">ектов на нормируемом расстоянии </w:t>
      </w:r>
      <w:r w:rsidRPr="00022DB0">
        <w:t>от существующих и проектируемых улиц, проездов и стоянок транспорта.</w:t>
      </w:r>
    </w:p>
    <w:p w:rsidR="00AB2D59" w:rsidRPr="00022DB0" w:rsidRDefault="00AB2D59" w:rsidP="00AB2D59">
      <w:pPr>
        <w:ind w:firstLine="851"/>
        <w:jc w:val="both"/>
      </w:pPr>
      <w:r w:rsidRPr="00022DB0">
        <w:t>Противопожарные расстояния соответствуют действующему на момент</w:t>
      </w:r>
      <w:r>
        <w:t xml:space="preserve"> </w:t>
      </w:r>
      <w:r w:rsidRPr="00022DB0">
        <w:t>разработки проекта планировки Техническому регламе</w:t>
      </w:r>
      <w:r>
        <w:t xml:space="preserve">нту о пожарной </w:t>
      </w:r>
      <w:r w:rsidRPr="00022DB0">
        <w:t>безопасности (ФЗ №123) и СП 4.13130.2013 табл. 1</w:t>
      </w:r>
    </w:p>
    <w:p w:rsidR="00AB2D59" w:rsidRPr="00022DB0" w:rsidRDefault="00AB2D59" w:rsidP="00AB2D59">
      <w:pPr>
        <w:ind w:firstLine="851"/>
        <w:jc w:val="both"/>
      </w:pPr>
      <w:r w:rsidRPr="00022DB0">
        <w:t>Природной чрезвычайной ситуацией называется обстановка на</w:t>
      </w:r>
      <w:r>
        <w:t xml:space="preserve"> определенной </w:t>
      </w:r>
      <w:r w:rsidRPr="00022DB0">
        <w:t>территории, сложивш</w:t>
      </w:r>
      <w:r>
        <w:t xml:space="preserve">аяся в результате возникновения </w:t>
      </w:r>
      <w:r w:rsidRPr="00022DB0">
        <w:t>источника, который может повлечь за с</w:t>
      </w:r>
      <w:r>
        <w:t xml:space="preserve">обой человеческие жертвы, ущерб </w:t>
      </w:r>
      <w:r w:rsidRPr="00022DB0">
        <w:t>здоровью и (или) окружающей природной с</w:t>
      </w:r>
      <w:r>
        <w:t xml:space="preserve">реде, значительные материальные </w:t>
      </w:r>
      <w:r w:rsidRPr="00022DB0">
        <w:t>потери и нарушение условий жизнедеятельности людей.</w:t>
      </w:r>
    </w:p>
    <w:p w:rsidR="00AB2D59" w:rsidRPr="00022DB0" w:rsidRDefault="00AB2D59" w:rsidP="00107741">
      <w:pPr>
        <w:ind w:firstLine="851"/>
        <w:jc w:val="both"/>
      </w:pPr>
      <w:r w:rsidRPr="00022DB0">
        <w:t>К возможным опасным явлениям на данной территории можно</w:t>
      </w:r>
      <w:r w:rsidR="00107741">
        <w:t xml:space="preserve"> </w:t>
      </w:r>
      <w:r w:rsidRPr="00022DB0">
        <w:t>отнести:</w:t>
      </w:r>
    </w:p>
    <w:p w:rsidR="00AB2D59" w:rsidRPr="00022DB0" w:rsidRDefault="00AB2D59" w:rsidP="00107741">
      <w:pPr>
        <w:ind w:firstLine="709"/>
        <w:jc w:val="both"/>
      </w:pPr>
      <w:r w:rsidRPr="00022DB0">
        <w:t>- метеорологические опасные явления</w:t>
      </w:r>
      <w:r>
        <w:t xml:space="preserve"> – природные процессы и явления </w:t>
      </w:r>
      <w:r w:rsidRPr="00022DB0">
        <w:t>в атмосфере, вызывающие поражающее в</w:t>
      </w:r>
      <w:r>
        <w:t xml:space="preserve">оздействие на людей, животных и </w:t>
      </w:r>
      <w:proofErr w:type="gramStart"/>
      <w:r>
        <w:t>растения</w:t>
      </w:r>
      <w:proofErr w:type="gramEnd"/>
      <w:r>
        <w:t xml:space="preserve"> и окружающую </w:t>
      </w:r>
      <w:r w:rsidRPr="00022DB0">
        <w:t>природную среду (</w:t>
      </w:r>
      <w:r>
        <w:t xml:space="preserve">например, ураган, шторм, ливень </w:t>
      </w:r>
      <w:r w:rsidRPr="00022DB0">
        <w:t>и т.д.);</w:t>
      </w:r>
    </w:p>
    <w:p w:rsidR="00AB2D59" w:rsidRPr="00022DB0" w:rsidRDefault="00AB2D59" w:rsidP="00107741">
      <w:pPr>
        <w:ind w:firstLine="709"/>
        <w:jc w:val="both"/>
      </w:pPr>
      <w:r w:rsidRPr="00022DB0">
        <w:t>- крупный град, сильный дождь (ливень), сильный туман;</w:t>
      </w:r>
    </w:p>
    <w:p w:rsidR="00AB2D59" w:rsidRPr="00022DB0" w:rsidRDefault="00AB2D59" w:rsidP="00107741">
      <w:pPr>
        <w:ind w:firstLine="709"/>
        <w:jc w:val="both"/>
      </w:pPr>
      <w:r w:rsidRPr="00022DB0">
        <w:t>- сильный снегопад, гололед, мороз, метель, заморозки и т.д.;</w:t>
      </w:r>
    </w:p>
    <w:p w:rsidR="00AB2D59" w:rsidRPr="00022DB0" w:rsidRDefault="00AB2D59" w:rsidP="00107741">
      <w:pPr>
        <w:ind w:firstLine="709"/>
        <w:jc w:val="both"/>
      </w:pPr>
      <w:r w:rsidRPr="00022DB0">
        <w:t>- сильная жара;</w:t>
      </w:r>
    </w:p>
    <w:p w:rsidR="00AB2D59" w:rsidRPr="00022DB0" w:rsidRDefault="00AB2D59" w:rsidP="00107741">
      <w:pPr>
        <w:ind w:firstLine="709"/>
        <w:jc w:val="both"/>
      </w:pPr>
      <w:r w:rsidRPr="00022DB0">
        <w:t>- сильный ветер;</w:t>
      </w:r>
    </w:p>
    <w:p w:rsidR="00AB2D59" w:rsidRPr="00022DB0" w:rsidRDefault="00AB2D59" w:rsidP="00107741">
      <w:pPr>
        <w:ind w:firstLine="709"/>
        <w:jc w:val="both"/>
      </w:pPr>
      <w:r w:rsidRPr="00022DB0">
        <w:lastRenderedPageBreak/>
        <w:t>- опасные геологические процес</w:t>
      </w:r>
      <w:r>
        <w:t>сы – геологические и инженерно-</w:t>
      </w:r>
      <w:r w:rsidRPr="00022DB0">
        <w:t>геологические процессы и гидромет</w:t>
      </w:r>
      <w:r>
        <w:t xml:space="preserve">еорологические явления, которые </w:t>
      </w:r>
      <w:r w:rsidRPr="00022DB0">
        <w:t>оказыва</w:t>
      </w:r>
      <w:r>
        <w:t xml:space="preserve">ют отрицательное воздействие на территорию, хозяйственные </w:t>
      </w:r>
      <w:r w:rsidRPr="00022DB0">
        <w:t>объекты и жизнедеятельность люде</w:t>
      </w:r>
      <w:r>
        <w:t xml:space="preserve">й (например, </w:t>
      </w:r>
      <w:proofErr w:type="spellStart"/>
      <w:r>
        <w:t>просадочные</w:t>
      </w:r>
      <w:proofErr w:type="spellEnd"/>
      <w:r>
        <w:t xml:space="preserve"> породы </w:t>
      </w:r>
      <w:r w:rsidRPr="00022DB0">
        <w:t>являются опасным для строительства явлением).</w:t>
      </w:r>
    </w:p>
    <w:p w:rsidR="00AB2D59" w:rsidRPr="00022DB0" w:rsidRDefault="00AB2D59" w:rsidP="00AB2D59">
      <w:pPr>
        <w:ind w:firstLine="851"/>
        <w:jc w:val="both"/>
      </w:pPr>
      <w:r w:rsidRPr="00022DB0">
        <w:t>Для предотвращения опасного воздействия природных чрезвычайных</w:t>
      </w:r>
      <w:r>
        <w:t xml:space="preserve"> </w:t>
      </w:r>
      <w:r w:rsidRPr="00022DB0">
        <w:t>ситуаций необходимо соб</w:t>
      </w:r>
      <w:r>
        <w:t xml:space="preserve">людение требований при проектировании и </w:t>
      </w:r>
      <w:r w:rsidRPr="00022DB0">
        <w:t>строительстве объек</w:t>
      </w:r>
      <w:r>
        <w:t xml:space="preserve">тов </w:t>
      </w:r>
      <w:r w:rsidRPr="00022DB0">
        <w:t>территории в</w:t>
      </w:r>
      <w:r>
        <w:t xml:space="preserve"> соответствии с климатическими, </w:t>
      </w:r>
      <w:r w:rsidRPr="00022DB0">
        <w:t xml:space="preserve">геологическими и другими данными, обеспечение надежного функционирования инженерных систем в </w:t>
      </w:r>
      <w:r>
        <w:t xml:space="preserve">экстремальных погодных условиях </w:t>
      </w:r>
      <w:r w:rsidRPr="00022DB0">
        <w:t>и их своевременное восстановление в случаях повреждений, своевременное</w:t>
      </w:r>
    </w:p>
    <w:p w:rsidR="00AB2D59" w:rsidRPr="00022DB0" w:rsidRDefault="00AB2D59" w:rsidP="00AB2D59">
      <w:pPr>
        <w:jc w:val="both"/>
      </w:pPr>
      <w:r w:rsidRPr="00022DB0">
        <w:t>информирование населения о возможном возникновении чрезвычайных</w:t>
      </w:r>
    </w:p>
    <w:p w:rsidR="00AB2D59" w:rsidRPr="00022DB0" w:rsidRDefault="00AB2D59" w:rsidP="00AB2D59">
      <w:pPr>
        <w:jc w:val="both"/>
      </w:pPr>
      <w:r w:rsidRPr="00022DB0">
        <w:t>ситуаций.</w:t>
      </w:r>
    </w:p>
    <w:p w:rsidR="00AB2D59" w:rsidRDefault="00AB2D59" w:rsidP="00AB2D59">
      <w:pPr>
        <w:jc w:val="both"/>
        <w:rPr>
          <w:b/>
        </w:rPr>
      </w:pPr>
    </w:p>
    <w:p w:rsidR="00AB2D59" w:rsidRPr="00191DC5" w:rsidRDefault="00AB2D59" w:rsidP="00AB2D59">
      <w:pPr>
        <w:jc w:val="center"/>
      </w:pPr>
      <w:r w:rsidRPr="00191DC5">
        <w:t>Том II. ПРОЕКТ ПЛАНИРОВКИ ТЕРРИТОРИИ</w:t>
      </w:r>
    </w:p>
    <w:p w:rsidR="00AB2D59" w:rsidRPr="00191DC5" w:rsidRDefault="00AB2D59" w:rsidP="00AB2D59">
      <w:pPr>
        <w:jc w:val="center"/>
      </w:pPr>
      <w:r>
        <w:t>МАТЕРИАЛЫ ПО ОБОСНОВАНИЮ</w:t>
      </w:r>
    </w:p>
    <w:p w:rsidR="00AB2D59" w:rsidRPr="007E431D" w:rsidRDefault="00AB2D59" w:rsidP="00AB2D59">
      <w:pPr>
        <w:jc w:val="center"/>
        <w:rPr>
          <w:b/>
        </w:rPr>
      </w:pPr>
      <w:r w:rsidRPr="007E431D">
        <w:rPr>
          <w:b/>
        </w:rPr>
        <w:t>Пояснительная записка</w:t>
      </w:r>
    </w:p>
    <w:p w:rsidR="00AB2D59" w:rsidRPr="007E431D" w:rsidRDefault="00AB2D59" w:rsidP="00AB2D59">
      <w:pPr>
        <w:jc w:val="center"/>
        <w:rPr>
          <w:b/>
        </w:rPr>
      </w:pPr>
      <w:r w:rsidRPr="007E431D">
        <w:rPr>
          <w:b/>
        </w:rPr>
        <w:t>1. Введение</w:t>
      </w:r>
    </w:p>
    <w:p w:rsidR="00AB2D59" w:rsidRPr="004238FB" w:rsidRDefault="00AB2D59" w:rsidP="00107741">
      <w:pPr>
        <w:ind w:firstLine="709"/>
        <w:jc w:val="both"/>
      </w:pPr>
      <w:r w:rsidRPr="004238FB">
        <w:t>Документация по планировке территории (проект планировки</w:t>
      </w:r>
      <w:r>
        <w:t xml:space="preserve"> </w:t>
      </w:r>
      <w:r w:rsidRPr="004238FB">
        <w:t>территории и проект межевания территори</w:t>
      </w:r>
      <w:r>
        <w:t xml:space="preserve">и в границах ул. К. Маркса, ул. </w:t>
      </w:r>
      <w:r w:rsidRPr="004238FB">
        <w:t xml:space="preserve">Садовая в п. Коксовый </w:t>
      </w:r>
      <w:proofErr w:type="spellStart"/>
      <w:r w:rsidRPr="004238FB">
        <w:t>Белокалитвинского</w:t>
      </w:r>
      <w:proofErr w:type="spellEnd"/>
      <w:r w:rsidRPr="004238FB">
        <w:t xml:space="preserve"> района Рост</w:t>
      </w:r>
      <w:r>
        <w:t xml:space="preserve">овской области) </w:t>
      </w:r>
      <w:r w:rsidRPr="004238FB">
        <w:t>разработана в соответствии с действующим законодательством.</w:t>
      </w:r>
    </w:p>
    <w:p w:rsidR="00AB2D59" w:rsidRPr="004238FB" w:rsidRDefault="00AB2D59" w:rsidP="00107741">
      <w:pPr>
        <w:ind w:firstLine="709"/>
        <w:jc w:val="both"/>
      </w:pPr>
      <w:r w:rsidRPr="004238FB">
        <w:t>В процессе разработки указанной выше документации использовались</w:t>
      </w:r>
    </w:p>
    <w:p w:rsidR="00AB2D59" w:rsidRPr="004238FB" w:rsidRDefault="00AB2D59" w:rsidP="00107741">
      <w:pPr>
        <w:ind w:firstLine="709"/>
        <w:jc w:val="both"/>
      </w:pPr>
      <w:r w:rsidRPr="004238FB">
        <w:t>следующие нормативно-правовые документы:</w:t>
      </w:r>
    </w:p>
    <w:p w:rsidR="00AB2D59" w:rsidRPr="004238FB" w:rsidRDefault="00AB2D59" w:rsidP="00107741">
      <w:pPr>
        <w:ind w:firstLine="709"/>
        <w:jc w:val="both"/>
      </w:pPr>
      <w:r w:rsidRPr="004238FB">
        <w:t>1. Земельный кодекс РФ от 25.10.2001г. №136-ФЗ (ред. От</w:t>
      </w:r>
      <w:r>
        <w:t xml:space="preserve"> </w:t>
      </w:r>
      <w:r w:rsidRPr="004238FB">
        <w:t>29.07.2017) (с изм. и доп., вступ. в силу с 01.11.2017).</w:t>
      </w:r>
    </w:p>
    <w:p w:rsidR="00AB2D59" w:rsidRPr="004238FB" w:rsidRDefault="00AB2D59" w:rsidP="00107741">
      <w:pPr>
        <w:ind w:firstLine="709"/>
        <w:jc w:val="both"/>
      </w:pPr>
      <w:r w:rsidRPr="004238FB">
        <w:t>2. Градостроительный кодекс РФ от 29.12.2004 г. №190-ФЗ (ред. От</w:t>
      </w:r>
      <w:r>
        <w:t xml:space="preserve"> </w:t>
      </w:r>
      <w:r w:rsidRPr="004238FB">
        <w:t>29.12.2017) (с изм. и доп., вступ. в силу с 01.01.2018).</w:t>
      </w:r>
    </w:p>
    <w:p w:rsidR="00AB2D59" w:rsidRPr="004238FB" w:rsidRDefault="00AB2D59" w:rsidP="00107741">
      <w:pPr>
        <w:ind w:firstLine="709"/>
        <w:jc w:val="both"/>
      </w:pPr>
      <w:r w:rsidRPr="004238FB">
        <w:t>3. Федеральный закон от 29.12.04 №191-ФЗ «О введении в действие</w:t>
      </w:r>
      <w:r>
        <w:t xml:space="preserve"> </w:t>
      </w:r>
      <w:r w:rsidRPr="004238FB">
        <w:t>Градостроительного кодекса Российской Федерации» (последняя редакция).</w:t>
      </w:r>
    </w:p>
    <w:p w:rsidR="00AB2D59" w:rsidRPr="004238FB" w:rsidRDefault="00AB2D59" w:rsidP="00107741">
      <w:pPr>
        <w:ind w:firstLine="709"/>
        <w:jc w:val="both"/>
      </w:pPr>
      <w:r w:rsidRPr="004238FB">
        <w:t>4. Постановление Правительства Российской Федерации от 11</w:t>
      </w:r>
      <w:r>
        <w:t xml:space="preserve"> </w:t>
      </w:r>
      <w:r w:rsidRPr="004238FB">
        <w:t>марта 2010 г. N 138 "Об утверждении Ф</w:t>
      </w:r>
      <w:r>
        <w:t xml:space="preserve">едеральных правил использования </w:t>
      </w:r>
      <w:r w:rsidRPr="004238FB">
        <w:t>воздушного пространства Российской Федерации".</w:t>
      </w:r>
    </w:p>
    <w:p w:rsidR="00AB2D59" w:rsidRPr="004238FB" w:rsidRDefault="00AB2D59" w:rsidP="00107741">
      <w:pPr>
        <w:ind w:firstLine="709"/>
        <w:jc w:val="both"/>
      </w:pPr>
      <w:r w:rsidRPr="004238FB">
        <w:t>5. Правила землепользования и застройки Коксового сельского</w:t>
      </w:r>
      <w:r>
        <w:t xml:space="preserve"> поселения, </w:t>
      </w:r>
      <w:r w:rsidRPr="004238FB">
        <w:t>утвержденные Решением</w:t>
      </w:r>
      <w:r>
        <w:t xml:space="preserve"> Собрания депутатов </w:t>
      </w:r>
      <w:proofErr w:type="spellStart"/>
      <w:r>
        <w:t>Коксовского</w:t>
      </w:r>
      <w:proofErr w:type="spellEnd"/>
      <w:r>
        <w:t xml:space="preserve"> сельского поселения № 06 от </w:t>
      </w:r>
      <w:r w:rsidRPr="004238FB">
        <w:t xml:space="preserve">07.11.2012 </w:t>
      </w:r>
      <w:r>
        <w:t xml:space="preserve">г. (в редакции решений Собрания </w:t>
      </w:r>
      <w:r w:rsidRPr="004238FB">
        <w:t xml:space="preserve">депутатов </w:t>
      </w:r>
      <w:proofErr w:type="spellStart"/>
      <w:r w:rsidRPr="004238FB">
        <w:t>Коксовского</w:t>
      </w:r>
      <w:proofErr w:type="spellEnd"/>
      <w:r w:rsidRPr="004238FB">
        <w:t xml:space="preserve"> сельского пос</w:t>
      </w:r>
      <w:r>
        <w:t xml:space="preserve">еления № 125 от 18.08.2016г. от </w:t>
      </w:r>
      <w:r w:rsidRPr="004238FB">
        <w:t>29.03.2017 года № 20).</w:t>
      </w:r>
    </w:p>
    <w:p w:rsidR="00AB2D59" w:rsidRPr="004238FB" w:rsidRDefault="00AB2D59" w:rsidP="00107741">
      <w:pPr>
        <w:ind w:firstLine="709"/>
        <w:jc w:val="both"/>
      </w:pPr>
      <w:r w:rsidRPr="004238FB">
        <w:t xml:space="preserve">6. Генеральный план </w:t>
      </w:r>
      <w:proofErr w:type="spellStart"/>
      <w:r w:rsidRPr="004238FB">
        <w:t>Коксовского</w:t>
      </w:r>
      <w:proofErr w:type="spellEnd"/>
      <w:r w:rsidRPr="004238FB">
        <w:t xml:space="preserve"> сельского поселения, утвержденный</w:t>
      </w:r>
      <w:r>
        <w:t xml:space="preserve"> </w:t>
      </w:r>
      <w:r w:rsidRPr="004238FB">
        <w:t xml:space="preserve">Решением Собрания Депутатов </w:t>
      </w:r>
      <w:proofErr w:type="spellStart"/>
      <w:r w:rsidRPr="004238FB">
        <w:t>Коксовс</w:t>
      </w:r>
      <w:r>
        <w:t>кого</w:t>
      </w:r>
      <w:proofErr w:type="spellEnd"/>
      <w:r>
        <w:t xml:space="preserve"> сельского поселения №05 от </w:t>
      </w:r>
      <w:r w:rsidRPr="004238FB">
        <w:t>07.11.2012 г.</w:t>
      </w:r>
    </w:p>
    <w:p w:rsidR="00AB2D59" w:rsidRPr="004238FB" w:rsidRDefault="00AB2D59" w:rsidP="00107741">
      <w:pPr>
        <w:ind w:firstLine="709"/>
        <w:jc w:val="both"/>
      </w:pPr>
      <w:r w:rsidRPr="004238FB">
        <w:t>7. СП 42.13330.2011 «Градостроительство. Планировка и застройка</w:t>
      </w:r>
      <w:r>
        <w:t xml:space="preserve"> городских и </w:t>
      </w:r>
      <w:r w:rsidRPr="004238FB">
        <w:t>сельских поселений» (Актуализ</w:t>
      </w:r>
      <w:r>
        <w:t xml:space="preserve">ированная редакция СНиП </w:t>
      </w:r>
      <w:r w:rsidRPr="004238FB">
        <w:t>2.07.01-89*).</w:t>
      </w:r>
    </w:p>
    <w:p w:rsidR="00AB2D59" w:rsidRPr="004238FB" w:rsidRDefault="00AB2D59" w:rsidP="00107741">
      <w:pPr>
        <w:ind w:firstLine="709"/>
        <w:jc w:val="both"/>
      </w:pPr>
      <w:r w:rsidRPr="004238FB">
        <w:t>8. Нормативы градостроительного проектирования Ростовской</w:t>
      </w:r>
      <w:r>
        <w:t xml:space="preserve"> области, </w:t>
      </w:r>
      <w:r w:rsidRPr="004238FB">
        <w:t>утвержденной постановлен</w:t>
      </w:r>
      <w:r>
        <w:t xml:space="preserve">ием Министерства строительства, </w:t>
      </w:r>
      <w:r w:rsidRPr="004238FB">
        <w:t>архитектуры и территориального развития Ростовской области от</w:t>
      </w:r>
    </w:p>
    <w:p w:rsidR="00AB2D59" w:rsidRPr="004238FB" w:rsidRDefault="00AB2D59" w:rsidP="00107741">
      <w:pPr>
        <w:ind w:firstLine="709"/>
        <w:jc w:val="both"/>
      </w:pPr>
      <w:r w:rsidRPr="004238FB">
        <w:t>09.08.2016г. №9.</w:t>
      </w:r>
    </w:p>
    <w:p w:rsidR="00AB2D59" w:rsidRPr="004238FB" w:rsidRDefault="00AB2D59" w:rsidP="00107741">
      <w:pPr>
        <w:ind w:firstLine="709"/>
        <w:jc w:val="both"/>
      </w:pPr>
      <w:r w:rsidRPr="004238FB">
        <w:t>9. СНиП 11-04-2003 «Инструкция о порядке разработки,</w:t>
      </w:r>
      <w:r>
        <w:t xml:space="preserve"> </w:t>
      </w:r>
      <w:r w:rsidRPr="004238FB">
        <w:t xml:space="preserve">согласования, экспертизы и утверждения </w:t>
      </w:r>
      <w:r>
        <w:t xml:space="preserve">градостроительной документации» (в части, не противоречащей </w:t>
      </w:r>
      <w:r w:rsidRPr="004238FB">
        <w:t>Градостроительному кодексу РФ).</w:t>
      </w:r>
    </w:p>
    <w:p w:rsidR="00AB2D59" w:rsidRPr="004238FB" w:rsidRDefault="00AB2D59" w:rsidP="00107741">
      <w:pPr>
        <w:ind w:firstLine="709"/>
        <w:jc w:val="both"/>
      </w:pPr>
      <w:r w:rsidRPr="004238FB">
        <w:t>11. Постановление Правительства Российской Федерации от</w:t>
      </w:r>
      <w:r>
        <w:t xml:space="preserve"> </w:t>
      </w:r>
      <w:r w:rsidRPr="004238FB">
        <w:t>16.02.2008 №87 «О составе разделов проек</w:t>
      </w:r>
      <w:r>
        <w:t xml:space="preserve">тной документации и требованиях </w:t>
      </w:r>
      <w:r w:rsidRPr="004238FB">
        <w:t>к их содержанию».</w:t>
      </w:r>
    </w:p>
    <w:p w:rsidR="00AB2D59" w:rsidRPr="004238FB" w:rsidRDefault="00AB2D59" w:rsidP="00107741">
      <w:pPr>
        <w:ind w:firstLine="709"/>
        <w:jc w:val="both"/>
      </w:pPr>
      <w:r w:rsidRPr="004238FB">
        <w:t>12. СП 31.13330.2012 (актуализированная редакция СНиП 2.04.02-</w:t>
      </w:r>
      <w:r>
        <w:t xml:space="preserve">84*) </w:t>
      </w:r>
      <w:r w:rsidRPr="004238FB">
        <w:t>«Водоснабжение. Наружные сети и сооружения».</w:t>
      </w:r>
    </w:p>
    <w:p w:rsidR="00AB2D59" w:rsidRPr="004238FB" w:rsidRDefault="00AB2D59" w:rsidP="00107741">
      <w:pPr>
        <w:ind w:firstLine="709"/>
        <w:jc w:val="both"/>
      </w:pPr>
      <w:r w:rsidRPr="004238FB">
        <w:t>13. СП 32.13330.2012 (актуализированная редакция СНиП 2.04.03-</w:t>
      </w:r>
      <w:r>
        <w:t xml:space="preserve"> </w:t>
      </w:r>
      <w:r w:rsidRPr="004238FB">
        <w:t>85*) «Канализация. Наружные сети и сооружения».</w:t>
      </w:r>
    </w:p>
    <w:p w:rsidR="00AB2D59" w:rsidRPr="004238FB" w:rsidRDefault="00AB2D59" w:rsidP="00107741">
      <w:pPr>
        <w:ind w:firstLine="709"/>
        <w:jc w:val="both"/>
      </w:pPr>
      <w:r w:rsidRPr="004238FB">
        <w:t>14. «Правила использования электроустановок (ПУЭ) 7-е издание.</w:t>
      </w:r>
    </w:p>
    <w:p w:rsidR="00AB2D59" w:rsidRPr="004238FB" w:rsidRDefault="00AB2D59" w:rsidP="00107741">
      <w:pPr>
        <w:ind w:firstLine="709"/>
        <w:jc w:val="both"/>
      </w:pPr>
      <w:r w:rsidRPr="004238FB">
        <w:lastRenderedPageBreak/>
        <w:t>15. СП 31-110-2003 «Проектиро</w:t>
      </w:r>
      <w:r>
        <w:t xml:space="preserve">вание и монтаж электроустановок </w:t>
      </w:r>
      <w:r w:rsidRPr="004238FB">
        <w:t>жилых и общественных зданий».</w:t>
      </w:r>
    </w:p>
    <w:p w:rsidR="00AB2D59" w:rsidRPr="004238FB" w:rsidRDefault="00AB2D59" w:rsidP="00107741">
      <w:pPr>
        <w:ind w:firstLine="709"/>
        <w:jc w:val="both"/>
      </w:pPr>
      <w:r w:rsidRPr="004238FB">
        <w:t xml:space="preserve">16. СП 62. 13330.2011 (актуализированная редакция СНиП </w:t>
      </w:r>
      <w:proofErr w:type="gramStart"/>
      <w:r w:rsidRPr="004238FB">
        <w:t>42.01.-</w:t>
      </w:r>
      <w:proofErr w:type="gramEnd"/>
      <w:r>
        <w:t xml:space="preserve"> </w:t>
      </w:r>
      <w:r w:rsidRPr="004238FB">
        <w:t>2002) «Газораспределительные системы».</w:t>
      </w:r>
    </w:p>
    <w:p w:rsidR="00AB2D59" w:rsidRPr="004238FB" w:rsidRDefault="00AB2D59" w:rsidP="00107741">
      <w:pPr>
        <w:ind w:firstLine="709"/>
        <w:jc w:val="both"/>
      </w:pPr>
      <w:r w:rsidRPr="004238FB">
        <w:t>17. РД 34.20.185-94 «Инструкция по проектированию городских</w:t>
      </w:r>
      <w:r>
        <w:t xml:space="preserve"> </w:t>
      </w:r>
      <w:r w:rsidRPr="004238FB">
        <w:t>электрических сетей».</w:t>
      </w:r>
    </w:p>
    <w:p w:rsidR="00AB2D59" w:rsidRPr="004238FB" w:rsidRDefault="00AB2D59" w:rsidP="00107741">
      <w:pPr>
        <w:ind w:firstLine="709"/>
        <w:jc w:val="both"/>
      </w:pPr>
      <w:r w:rsidRPr="004238FB">
        <w:t>18. СНиП 12-03-2001 «Безопасность труда в строительстве».</w:t>
      </w:r>
    </w:p>
    <w:p w:rsidR="00AB2D59" w:rsidRPr="004238FB" w:rsidRDefault="00AB2D59" w:rsidP="00107741">
      <w:pPr>
        <w:ind w:firstLine="709"/>
        <w:jc w:val="both"/>
      </w:pPr>
      <w:r w:rsidRPr="004238FB">
        <w:t>19. ППБ 01-03 «Правила пожарной безопасности в Российской</w:t>
      </w:r>
      <w:r>
        <w:t xml:space="preserve"> </w:t>
      </w:r>
      <w:r w:rsidRPr="004238FB">
        <w:t>Федерации».</w:t>
      </w:r>
    </w:p>
    <w:p w:rsidR="00AB2D59" w:rsidRPr="004238FB" w:rsidRDefault="00AB2D59" w:rsidP="00107741">
      <w:pPr>
        <w:ind w:firstLine="709"/>
        <w:jc w:val="both"/>
      </w:pPr>
      <w:r w:rsidRPr="004238FB">
        <w:t>20. ГОСТ Р 21.1101-2009 «Система проектной документации для</w:t>
      </w:r>
      <w:r>
        <w:t xml:space="preserve"> </w:t>
      </w:r>
      <w:r w:rsidRPr="004238FB">
        <w:t>строительства. Основные требования к проектной и рабочей документации».</w:t>
      </w:r>
    </w:p>
    <w:p w:rsidR="00AB2D59" w:rsidRPr="004238FB" w:rsidRDefault="00AB2D59" w:rsidP="00107741">
      <w:pPr>
        <w:ind w:firstLine="709"/>
        <w:jc w:val="both"/>
      </w:pPr>
      <w:r w:rsidRPr="004238FB">
        <w:t>21. Постановление Правительства Российской Федерации от</w:t>
      </w:r>
      <w:r>
        <w:t xml:space="preserve"> 12.05.2017 №564 «Об </w:t>
      </w:r>
      <w:r w:rsidRPr="004238FB">
        <w:t>утверждении положения о составе и содержании</w:t>
      </w:r>
      <w:r>
        <w:t xml:space="preserve"> проектов планировки территории, </w:t>
      </w:r>
      <w:r w:rsidRPr="004238FB">
        <w:t>пред</w:t>
      </w:r>
      <w:r>
        <w:t xml:space="preserve">усматривающих размещение одного </w:t>
      </w:r>
      <w:r w:rsidRPr="004238FB">
        <w:t>или нескольких линейных объектов».</w:t>
      </w:r>
    </w:p>
    <w:p w:rsidR="00AB2D59" w:rsidRPr="004238FB" w:rsidRDefault="00AB2D59" w:rsidP="00107741">
      <w:pPr>
        <w:ind w:firstLine="709"/>
        <w:jc w:val="both"/>
      </w:pPr>
      <w:r w:rsidRPr="004238FB">
        <w:t>22. РДС 30-201-98 «Инструкция о прядке проектирования и</w:t>
      </w:r>
      <w:r>
        <w:t xml:space="preserve"> </w:t>
      </w:r>
      <w:r w:rsidRPr="004238FB">
        <w:t>установления красных линий в городах</w:t>
      </w:r>
      <w:r>
        <w:t xml:space="preserve"> и других поселениях Российской </w:t>
      </w:r>
      <w:r w:rsidRPr="004238FB">
        <w:t>Федерации».</w:t>
      </w:r>
    </w:p>
    <w:p w:rsidR="00AB2D59" w:rsidRPr="004238FB" w:rsidRDefault="00AB2D59" w:rsidP="00107741">
      <w:pPr>
        <w:ind w:firstLine="709"/>
        <w:jc w:val="both"/>
      </w:pPr>
      <w:r w:rsidRPr="004238FB">
        <w:t>Основанием для разработки документации служит:</w:t>
      </w:r>
    </w:p>
    <w:p w:rsidR="00AB2D59" w:rsidRPr="004238FB" w:rsidRDefault="00AB2D59" w:rsidP="00107741">
      <w:pPr>
        <w:ind w:firstLine="709"/>
        <w:jc w:val="both"/>
      </w:pPr>
      <w:r w:rsidRPr="004238FB">
        <w:t xml:space="preserve">- постановление Администрации </w:t>
      </w:r>
      <w:proofErr w:type="spellStart"/>
      <w:r w:rsidRPr="004238FB">
        <w:t>Белокалитвинского</w:t>
      </w:r>
      <w:proofErr w:type="spellEnd"/>
      <w:r w:rsidRPr="004238FB">
        <w:t xml:space="preserve"> района от</w:t>
      </w:r>
      <w:r>
        <w:t xml:space="preserve"> </w:t>
      </w:r>
      <w:r w:rsidRPr="004238FB">
        <w:t>20.08.2008 г. №1432 «О разработ</w:t>
      </w:r>
      <w:r>
        <w:t xml:space="preserve">ке проекта планировки и проекта </w:t>
      </w:r>
      <w:r w:rsidRPr="004238FB">
        <w:t>межева</w:t>
      </w:r>
      <w:r>
        <w:t xml:space="preserve">ния территории в границах                ул. </w:t>
      </w:r>
      <w:proofErr w:type="gramStart"/>
      <w:r>
        <w:t xml:space="preserve">К </w:t>
      </w:r>
      <w:r w:rsidRPr="004238FB">
        <w:t>Маркс</w:t>
      </w:r>
      <w:r>
        <w:t>а</w:t>
      </w:r>
      <w:proofErr w:type="gramEnd"/>
      <w:r>
        <w:t xml:space="preserve">, ул. Садовая в п. Коксовый </w:t>
      </w:r>
      <w:proofErr w:type="spellStart"/>
      <w:r w:rsidRPr="004238FB">
        <w:t>Белокалитвинского</w:t>
      </w:r>
      <w:proofErr w:type="spellEnd"/>
      <w:r w:rsidRPr="004238FB">
        <w:t xml:space="preserve"> района, Ростовской области».</w:t>
      </w:r>
    </w:p>
    <w:p w:rsidR="00AB2D59" w:rsidRPr="004238FB" w:rsidRDefault="00AB2D59" w:rsidP="00107741">
      <w:pPr>
        <w:ind w:firstLine="709"/>
        <w:jc w:val="both"/>
      </w:pPr>
      <w:r w:rsidRPr="004238FB">
        <w:t>В качестве исходных данных при разработке проекта были</w:t>
      </w:r>
    </w:p>
    <w:p w:rsidR="00AB2D59" w:rsidRPr="004238FB" w:rsidRDefault="00AB2D59" w:rsidP="00107741">
      <w:pPr>
        <w:ind w:firstLine="709"/>
        <w:jc w:val="both"/>
      </w:pPr>
      <w:r w:rsidRPr="004238FB">
        <w:t>использованы:</w:t>
      </w:r>
    </w:p>
    <w:p w:rsidR="00AB2D59" w:rsidRPr="004238FB" w:rsidRDefault="00AB2D59" w:rsidP="00107741">
      <w:pPr>
        <w:ind w:firstLine="709"/>
        <w:jc w:val="both"/>
      </w:pPr>
      <w:r w:rsidRPr="004238FB">
        <w:t>1. Материалы инженерно-геодезиче</w:t>
      </w:r>
      <w:r>
        <w:t xml:space="preserve">ских изысканий (топографическая </w:t>
      </w:r>
      <w:r w:rsidRPr="004238FB">
        <w:t>съемка в М 1:500), выполненная МУП АПБ в 2018 г.;</w:t>
      </w:r>
    </w:p>
    <w:p w:rsidR="00AB2D59" w:rsidRPr="004238FB" w:rsidRDefault="00AB2D59" w:rsidP="00107741">
      <w:pPr>
        <w:ind w:firstLine="709"/>
        <w:jc w:val="both"/>
      </w:pPr>
      <w:r w:rsidRPr="004238FB">
        <w:t>2. Границы территории проекта планировки и межевания.</w:t>
      </w:r>
    </w:p>
    <w:p w:rsidR="00AB2D59" w:rsidRPr="004238FB" w:rsidRDefault="00AB2D59" w:rsidP="00107741">
      <w:pPr>
        <w:ind w:firstLine="709"/>
        <w:jc w:val="both"/>
      </w:pPr>
      <w:r w:rsidRPr="004238FB">
        <w:t>4. Сведения из Генерального плана</w:t>
      </w:r>
      <w:r>
        <w:t xml:space="preserve"> Коксового сельского поселения, </w:t>
      </w:r>
      <w:r w:rsidRPr="004238FB">
        <w:t xml:space="preserve">утвержденного Решением Собрания </w:t>
      </w:r>
      <w:r>
        <w:t xml:space="preserve">депутатов </w:t>
      </w:r>
      <w:proofErr w:type="spellStart"/>
      <w:r>
        <w:t>Коксовского</w:t>
      </w:r>
      <w:proofErr w:type="spellEnd"/>
      <w:r>
        <w:t xml:space="preserve"> сельского </w:t>
      </w:r>
      <w:r w:rsidRPr="004238FB">
        <w:t xml:space="preserve">поселения </w:t>
      </w:r>
      <w:proofErr w:type="spellStart"/>
      <w:r w:rsidRPr="004238FB">
        <w:t>Белокалитвинского</w:t>
      </w:r>
      <w:proofErr w:type="spellEnd"/>
      <w:r w:rsidRPr="004238FB">
        <w:t xml:space="preserve"> района </w:t>
      </w:r>
      <w:r>
        <w:t xml:space="preserve">№05 от 07.11.2012 г. в границах </w:t>
      </w:r>
      <w:r w:rsidRPr="004238FB">
        <w:t>проектируемой территории.</w:t>
      </w:r>
    </w:p>
    <w:p w:rsidR="00AB2D59" w:rsidRPr="004238FB" w:rsidRDefault="00AB2D59" w:rsidP="00107741">
      <w:pPr>
        <w:ind w:firstLine="709"/>
        <w:jc w:val="both"/>
      </w:pPr>
      <w:r w:rsidRPr="004238FB">
        <w:t>5. Сведения о территориальных зо</w:t>
      </w:r>
      <w:r>
        <w:t xml:space="preserve">нах и зонах с особыми условиями </w:t>
      </w:r>
      <w:r w:rsidRPr="004238FB">
        <w:t>использования согласно Решением</w:t>
      </w:r>
      <w:r>
        <w:t xml:space="preserve"> Собрания депутатов </w:t>
      </w:r>
      <w:proofErr w:type="spellStart"/>
      <w:r>
        <w:t>Коксовского</w:t>
      </w:r>
      <w:proofErr w:type="spellEnd"/>
      <w:r>
        <w:t xml:space="preserve"> </w:t>
      </w:r>
      <w:r w:rsidRPr="004238FB">
        <w:t xml:space="preserve">сельского поселения № 06 от 07.11.2012 </w:t>
      </w:r>
      <w:r>
        <w:t xml:space="preserve">г. (в редакции решений Собрания </w:t>
      </w:r>
      <w:r w:rsidRPr="004238FB">
        <w:t xml:space="preserve">депутатов </w:t>
      </w:r>
      <w:proofErr w:type="spellStart"/>
      <w:r w:rsidRPr="004238FB">
        <w:t>Коксовско</w:t>
      </w:r>
      <w:r>
        <w:t>го</w:t>
      </w:r>
      <w:proofErr w:type="spellEnd"/>
      <w:r>
        <w:t xml:space="preserve"> сельского поселения № 125 от </w:t>
      </w:r>
      <w:r w:rsidRPr="004238FB">
        <w:t>18.08.2</w:t>
      </w:r>
      <w:r>
        <w:t xml:space="preserve">016г. от </w:t>
      </w:r>
      <w:r w:rsidRPr="004238FB">
        <w:t>29.03.2017 года № 20).</w:t>
      </w:r>
    </w:p>
    <w:p w:rsidR="00AB2D59" w:rsidRPr="004238FB" w:rsidRDefault="00AB2D59" w:rsidP="00107741">
      <w:pPr>
        <w:ind w:firstLine="709"/>
        <w:jc w:val="both"/>
      </w:pPr>
      <w:r w:rsidRPr="004238FB">
        <w:t>6. Кадастровые планы те</w:t>
      </w:r>
      <w:r>
        <w:t xml:space="preserve">рритории, полученные в ФГБУ ФКП </w:t>
      </w:r>
      <w:r w:rsidRPr="004238FB">
        <w:t>«</w:t>
      </w:r>
      <w:proofErr w:type="spellStart"/>
      <w:r w:rsidRPr="004238FB">
        <w:t>Росреестра</w:t>
      </w:r>
      <w:proofErr w:type="spellEnd"/>
      <w:r w:rsidRPr="004238FB">
        <w:t>» по Ростовской области.</w:t>
      </w:r>
    </w:p>
    <w:p w:rsidR="00AB2D59" w:rsidRPr="004238FB" w:rsidRDefault="00AB2D59" w:rsidP="00107741">
      <w:pPr>
        <w:ind w:firstLine="709"/>
        <w:jc w:val="both"/>
      </w:pPr>
      <w:r w:rsidRPr="004238FB">
        <w:t>Целью разработки документации по планировке территории (проект</w:t>
      </w:r>
      <w:r>
        <w:t xml:space="preserve"> </w:t>
      </w:r>
      <w:r w:rsidRPr="004238FB">
        <w:t>планировки и проект межевания территории) является:</w:t>
      </w:r>
    </w:p>
    <w:p w:rsidR="00AB2D59" w:rsidRPr="004238FB" w:rsidRDefault="00AB2D59" w:rsidP="00107741">
      <w:pPr>
        <w:ind w:firstLine="709"/>
        <w:jc w:val="both"/>
      </w:pPr>
      <w:r w:rsidRPr="004238FB">
        <w:t>- обеспечение устойчивого развития территории,</w:t>
      </w:r>
    </w:p>
    <w:p w:rsidR="00AB2D59" w:rsidRPr="004238FB" w:rsidRDefault="00AB2D59" w:rsidP="00107741">
      <w:pPr>
        <w:ind w:firstLine="709"/>
        <w:jc w:val="both"/>
      </w:pPr>
      <w:r w:rsidRPr="004238FB">
        <w:t xml:space="preserve">- определение границ территорий </w:t>
      </w:r>
      <w:r>
        <w:t xml:space="preserve">общего пользования (территорий, </w:t>
      </w:r>
      <w:r w:rsidRPr="004238FB">
        <w:t>которыми беспрепятственно пользуется</w:t>
      </w:r>
      <w:r>
        <w:t xml:space="preserve"> неограниченный круг лиц, в том </w:t>
      </w:r>
      <w:r w:rsidRPr="004238FB">
        <w:t xml:space="preserve">числе: площади, улицы, проезды, набережные, с </w:t>
      </w:r>
      <w:proofErr w:type="spellStart"/>
      <w:r w:rsidRPr="004238FB">
        <w:t>кверы</w:t>
      </w:r>
      <w:proofErr w:type="spellEnd"/>
      <w:r w:rsidRPr="004238FB">
        <w:t>, бульвары);</w:t>
      </w:r>
    </w:p>
    <w:p w:rsidR="00AB2D59" w:rsidRDefault="00AB2D59" w:rsidP="00107741">
      <w:pPr>
        <w:ind w:firstLine="709"/>
        <w:jc w:val="both"/>
      </w:pPr>
      <w:r w:rsidRPr="004238FB">
        <w:t>- установление границ земельны</w:t>
      </w:r>
      <w:r>
        <w:t xml:space="preserve">х участков, предназначенных для </w:t>
      </w:r>
      <w:r w:rsidRPr="004238FB">
        <w:t>строительства и размещения линейных объектов.</w:t>
      </w:r>
    </w:p>
    <w:p w:rsidR="00AB2D59" w:rsidRDefault="00AB2D59" w:rsidP="00AB2D59">
      <w:pPr>
        <w:spacing w:after="160" w:line="259" w:lineRule="auto"/>
      </w:pPr>
      <w:r>
        <w:br w:type="page"/>
      </w:r>
    </w:p>
    <w:p w:rsidR="00AB2D59" w:rsidRPr="00535494" w:rsidRDefault="00AB2D59" w:rsidP="00AB2D59">
      <w:pPr>
        <w:jc w:val="center"/>
        <w:rPr>
          <w:b/>
        </w:rPr>
      </w:pPr>
      <w:r>
        <w:rPr>
          <w:b/>
        </w:rPr>
        <w:lastRenderedPageBreak/>
        <w:t>2</w:t>
      </w:r>
      <w:r w:rsidRPr="00535494">
        <w:rPr>
          <w:b/>
        </w:rPr>
        <w:t>. Сведения о климатической, географической и инженерно-</w:t>
      </w:r>
      <w:r>
        <w:rPr>
          <w:b/>
        </w:rPr>
        <w:t xml:space="preserve"> </w:t>
      </w:r>
      <w:r w:rsidRPr="00535494">
        <w:rPr>
          <w:b/>
        </w:rPr>
        <w:t>геологической характеристике района, на территории которого</w:t>
      </w:r>
      <w:r>
        <w:rPr>
          <w:b/>
        </w:rPr>
        <w:t xml:space="preserve"> </w:t>
      </w:r>
      <w:r w:rsidRPr="00535494">
        <w:rPr>
          <w:b/>
        </w:rPr>
        <w:t>предполагается осуществлять строительство линейного объекта</w:t>
      </w:r>
    </w:p>
    <w:p w:rsidR="00AB2D59" w:rsidRPr="00535494" w:rsidRDefault="00AB2D59" w:rsidP="00107741">
      <w:pPr>
        <w:ind w:firstLine="709"/>
        <w:jc w:val="both"/>
      </w:pPr>
      <w:r w:rsidRPr="00535494">
        <w:t>В геоморфологическом отношении площадка реконструкции расположена на плиоценовой правобережной террасе р. Северский Донец, частично засыпанной при застройке прилегающей территории. Рельеф участка изысканий относительно ровный, с уклоном в юго-северном направлении. Абсолютные отметки по естественному рельефу изменяются о т 87.90м до 93.80м.</w:t>
      </w:r>
    </w:p>
    <w:p w:rsidR="00AB2D59" w:rsidRPr="00535494" w:rsidRDefault="00AB2D59" w:rsidP="00107741">
      <w:pPr>
        <w:ind w:firstLine="709"/>
        <w:jc w:val="both"/>
      </w:pPr>
      <w:r w:rsidRPr="00535494">
        <w:t>Участок застроен, благоустроен, проезды с асфальтированным покрытием. Растительность представлена отдельно стоящими древесными насаждениями, полосами кустарников, газонной растительностью. Объекты гидрографии на участке работ отсутствуют. Опасные природные и техногенные процессы на участке изысканий визуально не выявлены.</w:t>
      </w:r>
    </w:p>
    <w:p w:rsidR="00AB2D59" w:rsidRPr="00535494" w:rsidRDefault="00AB2D59" w:rsidP="00107741">
      <w:pPr>
        <w:ind w:firstLine="709"/>
        <w:jc w:val="both"/>
      </w:pPr>
      <w:r w:rsidRPr="00535494">
        <w:t>Климат района – умеренно-континентальный. Климатический район строительства (по ГОСТ 16350-80, СНиП 2.01.01-82, СНиП 2.01.03-85) – III-В. Климатические условия по СНиП 23-11-99 – умеренные.</w:t>
      </w:r>
    </w:p>
    <w:p w:rsidR="00AB2D59" w:rsidRPr="00535494" w:rsidRDefault="00AB2D59" w:rsidP="00107741">
      <w:pPr>
        <w:ind w:firstLine="709"/>
        <w:jc w:val="both"/>
      </w:pPr>
      <w:r w:rsidRPr="00535494">
        <w:t>- средняя годовая температура воздуха: + 7,3ºС;</w:t>
      </w:r>
    </w:p>
    <w:p w:rsidR="00AB2D59" w:rsidRPr="00535494" w:rsidRDefault="00AB2D59" w:rsidP="00107741">
      <w:pPr>
        <w:ind w:firstLine="709"/>
        <w:jc w:val="both"/>
      </w:pPr>
      <w:r w:rsidRPr="00535494">
        <w:t>- абсолютный минимум: - 33 ºС;</w:t>
      </w:r>
    </w:p>
    <w:p w:rsidR="00AB2D59" w:rsidRPr="00535494" w:rsidRDefault="00AB2D59" w:rsidP="00107741">
      <w:pPr>
        <w:ind w:firstLine="709"/>
        <w:jc w:val="both"/>
      </w:pPr>
      <w:r w:rsidRPr="00535494">
        <w:t>- абсолютный максимум: + 40 ºС;</w:t>
      </w:r>
    </w:p>
    <w:p w:rsidR="00AB2D59" w:rsidRPr="00535494" w:rsidRDefault="00AB2D59" w:rsidP="00107741">
      <w:pPr>
        <w:ind w:firstLine="709"/>
        <w:jc w:val="both"/>
      </w:pPr>
      <w:r w:rsidRPr="00535494">
        <w:t>- количество осадков за год: 565мм;</w:t>
      </w:r>
    </w:p>
    <w:p w:rsidR="00AB2D59" w:rsidRPr="00535494" w:rsidRDefault="00AB2D59" w:rsidP="00107741">
      <w:pPr>
        <w:ind w:firstLine="709"/>
        <w:jc w:val="both"/>
      </w:pPr>
      <w:r w:rsidRPr="00535494">
        <w:t>- продолжительность безморозного периода: 186д.</w:t>
      </w:r>
    </w:p>
    <w:p w:rsidR="00AB2D59" w:rsidRPr="00535494" w:rsidRDefault="00AB2D59" w:rsidP="00107741">
      <w:pPr>
        <w:ind w:firstLine="709"/>
        <w:jc w:val="both"/>
      </w:pPr>
      <w:r w:rsidRPr="00535494">
        <w:t>Средняя глубина снежного покрова 0,13м.</w:t>
      </w:r>
    </w:p>
    <w:p w:rsidR="00AB2D59" w:rsidRPr="00535494" w:rsidRDefault="00AB2D59" w:rsidP="00107741">
      <w:pPr>
        <w:ind w:firstLine="709"/>
        <w:jc w:val="both"/>
      </w:pPr>
      <w:r w:rsidRPr="00535494">
        <w:t>Преобладают ветры восточного направления. Наибольшая скорость</w:t>
      </w:r>
    </w:p>
    <w:p w:rsidR="00AB2D59" w:rsidRPr="00535494" w:rsidRDefault="00AB2D59" w:rsidP="00107741">
      <w:pPr>
        <w:ind w:firstLine="709"/>
        <w:jc w:val="both"/>
      </w:pPr>
      <w:r w:rsidRPr="00535494">
        <w:t>ветра до 25 м/сек. Средняя годовая влажность составляет 72%.</w:t>
      </w:r>
    </w:p>
    <w:p w:rsidR="00AB2D59" w:rsidRPr="00535494" w:rsidRDefault="00AB2D59" w:rsidP="00107741">
      <w:pPr>
        <w:ind w:firstLine="709"/>
        <w:jc w:val="both"/>
      </w:pPr>
      <w:r w:rsidRPr="00535494">
        <w:t>Ветровой район (СНиП 2.01.07-85 карта №3 приложение №6) –III.</w:t>
      </w:r>
    </w:p>
    <w:p w:rsidR="00AB2D59" w:rsidRPr="00535494" w:rsidRDefault="00AB2D59" w:rsidP="00107741">
      <w:pPr>
        <w:ind w:firstLine="709"/>
        <w:jc w:val="both"/>
      </w:pPr>
      <w:r w:rsidRPr="00535494">
        <w:t>Снеговой район (СНиП 2.01.07-85 карта №1 приложение №6) – II.</w:t>
      </w:r>
    </w:p>
    <w:p w:rsidR="00AB2D59" w:rsidRPr="00535494" w:rsidRDefault="00AB2D59" w:rsidP="00107741">
      <w:pPr>
        <w:ind w:firstLine="709"/>
        <w:jc w:val="both"/>
      </w:pPr>
      <w:r w:rsidRPr="00535494">
        <w:t>Гололёдный район (СНиП 2.01.07-86 карта №4 приложение №6) – III.</w:t>
      </w:r>
    </w:p>
    <w:p w:rsidR="00AB2D59" w:rsidRPr="00535494" w:rsidRDefault="00AB2D59" w:rsidP="00107741">
      <w:pPr>
        <w:ind w:firstLine="709"/>
        <w:jc w:val="both"/>
      </w:pPr>
      <w:r w:rsidRPr="00535494">
        <w:t>Степень сейсмической опасности изученной площадки 6 баллов.</w:t>
      </w:r>
    </w:p>
    <w:p w:rsidR="00AB2D59" w:rsidRPr="00535494" w:rsidRDefault="00AB2D59" w:rsidP="00107741">
      <w:pPr>
        <w:ind w:firstLine="709"/>
        <w:jc w:val="both"/>
      </w:pPr>
      <w:r w:rsidRPr="00535494">
        <w:t xml:space="preserve">Агрессивность жидкой среды по отношению к арматуре железобетонных конструкций при постоянном погружении – неагрессивна, при периодическом смачивании – </w:t>
      </w:r>
      <w:proofErr w:type="spellStart"/>
      <w:r w:rsidRPr="00535494">
        <w:t>слабоагрессивна</w:t>
      </w:r>
      <w:proofErr w:type="spellEnd"/>
      <w:r w:rsidRPr="00535494">
        <w:t>.</w:t>
      </w:r>
    </w:p>
    <w:p w:rsidR="00AB2D59" w:rsidRPr="00535494" w:rsidRDefault="00AB2D59" w:rsidP="00AB2D59">
      <w:pPr>
        <w:jc w:val="both"/>
        <w:rPr>
          <w:b/>
        </w:rPr>
      </w:pPr>
      <w:r>
        <w:rPr>
          <w:b/>
        </w:rPr>
        <w:t>3</w:t>
      </w:r>
      <w:r w:rsidRPr="00535494">
        <w:rPr>
          <w:b/>
        </w:rPr>
        <w:t>. Обоснование определения границ зон планируемого размещения</w:t>
      </w:r>
    </w:p>
    <w:p w:rsidR="00AB2D59" w:rsidRPr="00535494" w:rsidRDefault="00AB2D59" w:rsidP="00AB2D59">
      <w:pPr>
        <w:jc w:val="both"/>
        <w:rPr>
          <w:b/>
        </w:rPr>
      </w:pPr>
      <w:r w:rsidRPr="00535494">
        <w:rPr>
          <w:b/>
        </w:rPr>
        <w:t>линейных объектов</w:t>
      </w:r>
    </w:p>
    <w:p w:rsidR="00AB2D59" w:rsidRPr="00535494" w:rsidRDefault="00AB2D59" w:rsidP="00AB2D59">
      <w:pPr>
        <w:ind w:firstLine="851"/>
        <w:jc w:val="both"/>
      </w:pPr>
      <w:r w:rsidRPr="00535494">
        <w:t xml:space="preserve">Территория, подлежащая планировке, расположена в п. Коксовый </w:t>
      </w:r>
      <w:proofErr w:type="spellStart"/>
      <w:r w:rsidRPr="00535494">
        <w:t>Белокалитвинского</w:t>
      </w:r>
      <w:proofErr w:type="spellEnd"/>
      <w:r w:rsidRPr="00535494">
        <w:t xml:space="preserve"> муниципального района.</w:t>
      </w:r>
    </w:p>
    <w:p w:rsidR="00AB2D59" w:rsidRPr="00535494" w:rsidRDefault="00AB2D59" w:rsidP="00107741">
      <w:pPr>
        <w:ind w:firstLine="709"/>
        <w:jc w:val="both"/>
      </w:pPr>
      <w:r w:rsidRPr="00535494">
        <w:t>Территория (площадь = 0,23 га) подлежащая планировке располагается в поперечном профиле ул. Садовая и ограничена:</w:t>
      </w:r>
    </w:p>
    <w:p w:rsidR="00AB2D59" w:rsidRPr="00535494" w:rsidRDefault="00AB2D59" w:rsidP="00107741">
      <w:pPr>
        <w:ind w:firstLine="709"/>
        <w:jc w:val="both"/>
      </w:pPr>
      <w:r w:rsidRPr="00535494">
        <w:t>- с севера - земли неразграниченной государственной собственности</w:t>
      </w:r>
    </w:p>
    <w:p w:rsidR="00AB2D59" w:rsidRPr="00535494" w:rsidRDefault="00AB2D59" w:rsidP="00107741">
      <w:pPr>
        <w:ind w:firstLine="709"/>
        <w:jc w:val="both"/>
      </w:pPr>
      <w:r w:rsidRPr="00535494">
        <w:t>кадастрового квартала 61:47:0040102 и земельным участком с кадастровым</w:t>
      </w:r>
    </w:p>
    <w:p w:rsidR="00AB2D59" w:rsidRPr="00535494" w:rsidRDefault="00AB2D59" w:rsidP="00107741">
      <w:pPr>
        <w:ind w:firstLine="709"/>
        <w:jc w:val="both"/>
      </w:pPr>
      <w:r w:rsidRPr="00535494">
        <w:t>номером 61:47:0040102:75;</w:t>
      </w:r>
    </w:p>
    <w:p w:rsidR="00AB2D59" w:rsidRPr="00535494" w:rsidRDefault="00AB2D59" w:rsidP="00107741">
      <w:pPr>
        <w:ind w:firstLine="709"/>
        <w:jc w:val="both"/>
      </w:pPr>
      <w:r w:rsidRPr="00535494">
        <w:t>- с запада - земли неразграниченной государственной</w:t>
      </w:r>
    </w:p>
    <w:p w:rsidR="00AB2D59" w:rsidRPr="00535494" w:rsidRDefault="00AB2D59" w:rsidP="00107741">
      <w:pPr>
        <w:ind w:firstLine="709"/>
        <w:jc w:val="both"/>
      </w:pPr>
      <w:r w:rsidRPr="00535494">
        <w:t>собственности кадастрового квартала 61:47:0040102;</w:t>
      </w:r>
    </w:p>
    <w:p w:rsidR="00AB2D59" w:rsidRPr="00535494" w:rsidRDefault="00AB2D59" w:rsidP="00107741">
      <w:pPr>
        <w:ind w:firstLine="709"/>
        <w:jc w:val="both"/>
      </w:pPr>
      <w:r w:rsidRPr="00535494">
        <w:t>- с востока земли неразграниченной государственной</w:t>
      </w:r>
    </w:p>
    <w:p w:rsidR="00AB2D59" w:rsidRPr="00535494" w:rsidRDefault="00AB2D59" w:rsidP="00107741">
      <w:pPr>
        <w:ind w:firstLine="709"/>
        <w:jc w:val="both"/>
      </w:pPr>
      <w:r w:rsidRPr="00535494">
        <w:t>собственности кадастрового квартала 61:47:0040102;</w:t>
      </w:r>
    </w:p>
    <w:p w:rsidR="00AB2D59" w:rsidRPr="00535494" w:rsidRDefault="00AB2D59" w:rsidP="00107741">
      <w:pPr>
        <w:ind w:firstLine="709"/>
        <w:jc w:val="both"/>
      </w:pPr>
      <w:r w:rsidRPr="00535494">
        <w:t>- с юга - земли неразграниченной государственной собственности кадастрового квартала 61:47:0040104 и земельным участком с кадастровым номером 61:47:0040104:858.</w:t>
      </w:r>
    </w:p>
    <w:p w:rsidR="00AB2D59" w:rsidRPr="00535494" w:rsidRDefault="00AB2D59" w:rsidP="00107741">
      <w:pPr>
        <w:ind w:firstLine="709"/>
        <w:jc w:val="both"/>
      </w:pPr>
      <w:r w:rsidRPr="00535494">
        <w:t>Понижение отметок рельефа местности с юга на север.</w:t>
      </w:r>
    </w:p>
    <w:p w:rsidR="00AB2D59" w:rsidRPr="00535494" w:rsidRDefault="00AB2D59" w:rsidP="00107741">
      <w:pPr>
        <w:ind w:firstLine="709"/>
        <w:jc w:val="both"/>
      </w:pPr>
      <w:r w:rsidRPr="00535494">
        <w:t>Рельеф участка спокойный.</w:t>
      </w:r>
    </w:p>
    <w:p w:rsidR="00AB2D59" w:rsidRPr="00535494" w:rsidRDefault="00AB2D59" w:rsidP="00AB2D59">
      <w:pPr>
        <w:jc w:val="both"/>
      </w:pPr>
    </w:p>
    <w:p w:rsidR="00AB2D59" w:rsidRPr="00535494" w:rsidRDefault="00AB2D59" w:rsidP="00AB2D59">
      <w:pPr>
        <w:jc w:val="center"/>
        <w:rPr>
          <w:b/>
        </w:rPr>
      </w:pPr>
      <w:r>
        <w:rPr>
          <w:b/>
        </w:rPr>
        <w:t>4</w:t>
      </w:r>
      <w:r w:rsidRPr="00535494">
        <w:rPr>
          <w:b/>
        </w:rPr>
        <w:t>. Обоснование определение предельных параметров застройки</w:t>
      </w:r>
      <w:r>
        <w:rPr>
          <w:b/>
        </w:rPr>
        <w:t xml:space="preserve"> </w:t>
      </w:r>
      <w:r w:rsidRPr="00535494">
        <w:rPr>
          <w:b/>
        </w:rPr>
        <w:t>территории в границах зон планируемого размещения объекта</w:t>
      </w:r>
    </w:p>
    <w:p w:rsidR="00AB2D59" w:rsidRPr="00535494" w:rsidRDefault="00AB2D59" w:rsidP="00AB2D59">
      <w:pPr>
        <w:ind w:firstLine="851"/>
        <w:jc w:val="both"/>
      </w:pPr>
      <w:r w:rsidRPr="00535494">
        <w:t>В соответствии с территориальным зонированием, установленным</w:t>
      </w:r>
    </w:p>
    <w:p w:rsidR="00AB2D59" w:rsidRPr="00535494" w:rsidRDefault="00AB2D59" w:rsidP="00107741">
      <w:pPr>
        <w:ind w:firstLine="709"/>
        <w:jc w:val="both"/>
      </w:pPr>
      <w:r w:rsidRPr="00535494">
        <w:t>Правилами землепользования и застройки города Коксового сельского поселения проектируемая территория расположена в зонах:</w:t>
      </w:r>
    </w:p>
    <w:p w:rsidR="00AB2D59" w:rsidRPr="00535494" w:rsidRDefault="00AB2D59" w:rsidP="00107741">
      <w:pPr>
        <w:ind w:firstLine="709"/>
        <w:jc w:val="both"/>
      </w:pPr>
      <w:r w:rsidRPr="00535494">
        <w:t>- Ж.1. Зона застройки индивидуальными жилыми домами;</w:t>
      </w:r>
    </w:p>
    <w:p w:rsidR="00AB2D59" w:rsidRPr="00535494" w:rsidRDefault="00AB2D59" w:rsidP="00107741">
      <w:pPr>
        <w:ind w:firstLine="709"/>
        <w:jc w:val="both"/>
      </w:pPr>
      <w:r w:rsidRPr="00535494">
        <w:lastRenderedPageBreak/>
        <w:t>- Ж.2. Зона застройки малоэтажными жилыми домами;</w:t>
      </w:r>
    </w:p>
    <w:p w:rsidR="00AB2D59" w:rsidRPr="00535494" w:rsidRDefault="00AB2D59" w:rsidP="00107741">
      <w:pPr>
        <w:ind w:firstLine="709"/>
        <w:jc w:val="both"/>
      </w:pPr>
      <w:r w:rsidRPr="00535494">
        <w:t>- ОД. Общественно-деловая зона.</w:t>
      </w:r>
    </w:p>
    <w:p w:rsidR="00AB2D59" w:rsidRPr="00022DB0" w:rsidRDefault="00AB2D59" w:rsidP="00107741">
      <w:pPr>
        <w:ind w:firstLine="709"/>
        <w:jc w:val="both"/>
      </w:pPr>
      <w:r w:rsidRPr="00535494">
        <w:t xml:space="preserve">Территория, подлежащая планировке, включена в общую систему улично-дорожной сети города. По рассматриваемой территории общего пользования транзитом проходят следующие сети: водопроводы, сети газопроводов низкого и среднего давления, кабельные линии 0,4 </w:t>
      </w:r>
      <w:proofErr w:type="spellStart"/>
      <w:r w:rsidRPr="00535494">
        <w:t>кВ</w:t>
      </w:r>
      <w:proofErr w:type="spellEnd"/>
      <w:r w:rsidRPr="00535494">
        <w:t xml:space="preserve">, 6 </w:t>
      </w:r>
      <w:proofErr w:type="spellStart"/>
      <w:r w:rsidRPr="00535494">
        <w:t>кВ</w:t>
      </w:r>
      <w:proofErr w:type="spellEnd"/>
      <w:r w:rsidRPr="00535494">
        <w:t>, сети связи.</w:t>
      </w:r>
    </w:p>
    <w:p w:rsidR="00AB2D59" w:rsidRDefault="00AB2D59" w:rsidP="00AB2D59">
      <w:pPr>
        <w:jc w:val="both"/>
        <w:rPr>
          <w:b/>
        </w:rPr>
      </w:pPr>
    </w:p>
    <w:p w:rsidR="00AB2D59" w:rsidRDefault="00AB2D59" w:rsidP="00AB2D59">
      <w:pPr>
        <w:jc w:val="both"/>
        <w:rPr>
          <w:b/>
        </w:rPr>
      </w:pPr>
    </w:p>
    <w:p w:rsidR="00AB2D59" w:rsidRDefault="00AB2D59" w:rsidP="00AB2D59">
      <w:pPr>
        <w:jc w:val="both"/>
        <w:rPr>
          <w:b/>
        </w:rPr>
      </w:pPr>
    </w:p>
    <w:p w:rsidR="00AB2D59" w:rsidRDefault="00AB2D59" w:rsidP="00AB2D59">
      <w:pPr>
        <w:jc w:val="both"/>
        <w:rPr>
          <w:b/>
        </w:rPr>
      </w:pPr>
    </w:p>
    <w:p w:rsidR="00AB2D59" w:rsidRPr="00E317DB" w:rsidRDefault="00107741" w:rsidP="00AB2D59">
      <w:pPr>
        <w:jc w:val="both"/>
      </w:pPr>
      <w:proofErr w:type="spellStart"/>
      <w:r>
        <w:t>И</w:t>
      </w:r>
      <w:r w:rsidR="00AB2D59">
        <w:t>.о</w:t>
      </w:r>
      <w:proofErr w:type="spellEnd"/>
      <w:r w:rsidR="00AB2D59">
        <w:t>. управляющего</w:t>
      </w:r>
      <w:r w:rsidR="00AB2D59" w:rsidRPr="00E317DB">
        <w:t xml:space="preserve"> делами                                                          </w:t>
      </w:r>
      <w:r w:rsidR="00AB2D59">
        <w:tab/>
      </w:r>
      <w:r w:rsidR="00AB2D59">
        <w:tab/>
        <w:t xml:space="preserve"> </w:t>
      </w:r>
      <w:r w:rsidR="00AB2D59" w:rsidRPr="00E317DB">
        <w:t>Л</w:t>
      </w:r>
      <w:r w:rsidR="00AB2D59">
        <w:t>.А. Леонова</w:t>
      </w:r>
    </w:p>
    <w:p w:rsidR="00506564" w:rsidRDefault="00506564">
      <w:pPr>
        <w:pStyle w:val="a3"/>
        <w:tabs>
          <w:tab w:val="clear" w:pos="4536"/>
          <w:tab w:val="clear" w:pos="9072"/>
        </w:tabs>
      </w:pPr>
    </w:p>
    <w:p w:rsidR="00AB2D59" w:rsidRDefault="00AB2D59">
      <w:pPr>
        <w:pStyle w:val="a3"/>
        <w:tabs>
          <w:tab w:val="clear" w:pos="4536"/>
          <w:tab w:val="clear" w:pos="9072"/>
        </w:tabs>
      </w:pPr>
    </w:p>
    <w:p w:rsidR="00AB2D59" w:rsidRDefault="00AB2D59">
      <w:pPr>
        <w:pStyle w:val="a3"/>
        <w:tabs>
          <w:tab w:val="clear" w:pos="4536"/>
          <w:tab w:val="clear" w:pos="9072"/>
        </w:tabs>
        <w:sectPr w:rsidR="00AB2D59" w:rsidSect="00D129B6"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107741" w:rsidRDefault="00AB2D59" w:rsidP="00AB2D59">
      <w:pPr>
        <w:tabs>
          <w:tab w:val="left" w:pos="1050"/>
        </w:tabs>
        <w:jc w:val="right"/>
        <w:rPr>
          <w:sz w:val="20"/>
          <w:szCs w:val="20"/>
        </w:rPr>
      </w:pPr>
      <w:r w:rsidRPr="002D19EC">
        <w:rPr>
          <w:sz w:val="20"/>
          <w:szCs w:val="20"/>
        </w:rPr>
        <w:lastRenderedPageBreak/>
        <w:t xml:space="preserve">Приложение № 2 </w:t>
      </w:r>
    </w:p>
    <w:p w:rsidR="00107741" w:rsidRDefault="00AB2D59" w:rsidP="00AB2D59">
      <w:pPr>
        <w:tabs>
          <w:tab w:val="left" w:pos="1050"/>
        </w:tabs>
        <w:jc w:val="right"/>
        <w:rPr>
          <w:sz w:val="20"/>
          <w:szCs w:val="20"/>
        </w:rPr>
      </w:pPr>
      <w:r w:rsidRPr="002D19EC">
        <w:rPr>
          <w:sz w:val="20"/>
          <w:szCs w:val="20"/>
        </w:rPr>
        <w:t>к постановлению</w:t>
      </w:r>
      <w:r w:rsidR="00107741">
        <w:rPr>
          <w:sz w:val="20"/>
          <w:szCs w:val="20"/>
        </w:rPr>
        <w:t xml:space="preserve"> </w:t>
      </w:r>
      <w:r w:rsidRPr="002D19EC">
        <w:rPr>
          <w:sz w:val="20"/>
          <w:szCs w:val="20"/>
        </w:rPr>
        <w:t xml:space="preserve">Администрации </w:t>
      </w:r>
    </w:p>
    <w:p w:rsidR="00107741" w:rsidRDefault="00AB2D59" w:rsidP="00AB2D59">
      <w:pPr>
        <w:tabs>
          <w:tab w:val="left" w:pos="1050"/>
        </w:tabs>
        <w:jc w:val="right"/>
        <w:rPr>
          <w:sz w:val="20"/>
          <w:szCs w:val="20"/>
        </w:rPr>
      </w:pPr>
      <w:proofErr w:type="spellStart"/>
      <w:r w:rsidRPr="002D19EC">
        <w:rPr>
          <w:sz w:val="20"/>
          <w:szCs w:val="20"/>
        </w:rPr>
        <w:t>Белокалитвинского</w:t>
      </w:r>
      <w:proofErr w:type="spellEnd"/>
      <w:r w:rsidR="00107741">
        <w:rPr>
          <w:sz w:val="20"/>
          <w:szCs w:val="20"/>
        </w:rPr>
        <w:t xml:space="preserve"> </w:t>
      </w:r>
      <w:r>
        <w:rPr>
          <w:sz w:val="20"/>
          <w:szCs w:val="20"/>
        </w:rPr>
        <w:t>района</w:t>
      </w:r>
      <w:r w:rsidRPr="002D19EC">
        <w:rPr>
          <w:sz w:val="20"/>
          <w:szCs w:val="20"/>
        </w:rPr>
        <w:t xml:space="preserve"> </w:t>
      </w:r>
    </w:p>
    <w:p w:rsidR="00AB2D59" w:rsidRPr="002D19EC" w:rsidRDefault="00AB2D59" w:rsidP="00AB2D59">
      <w:pPr>
        <w:tabs>
          <w:tab w:val="left" w:pos="1050"/>
        </w:tabs>
        <w:jc w:val="right"/>
        <w:rPr>
          <w:sz w:val="20"/>
          <w:szCs w:val="20"/>
        </w:rPr>
      </w:pPr>
      <w:r w:rsidRPr="002D19EC">
        <w:rPr>
          <w:sz w:val="20"/>
          <w:szCs w:val="20"/>
        </w:rPr>
        <w:t xml:space="preserve">от </w:t>
      </w:r>
      <w:r w:rsidR="00FC25C9">
        <w:rPr>
          <w:sz w:val="20"/>
          <w:szCs w:val="20"/>
        </w:rPr>
        <w:t>26</w:t>
      </w:r>
      <w:r w:rsidR="00107741">
        <w:rPr>
          <w:sz w:val="20"/>
          <w:szCs w:val="20"/>
        </w:rPr>
        <w:t>.11</w:t>
      </w:r>
      <w:r w:rsidRPr="002D19EC">
        <w:rPr>
          <w:sz w:val="20"/>
          <w:szCs w:val="20"/>
        </w:rPr>
        <w:t xml:space="preserve">.2018 № </w:t>
      </w:r>
      <w:r w:rsidR="00FC25C9">
        <w:rPr>
          <w:sz w:val="20"/>
          <w:szCs w:val="20"/>
        </w:rPr>
        <w:t>2001</w:t>
      </w:r>
    </w:p>
    <w:p w:rsidR="00AB2D59" w:rsidRPr="002D19EC" w:rsidRDefault="00AB2D59" w:rsidP="00AB2D59">
      <w:pPr>
        <w:jc w:val="both"/>
        <w:rPr>
          <w:szCs w:val="28"/>
        </w:rPr>
      </w:pPr>
    </w:p>
    <w:p w:rsidR="00AB2D59" w:rsidRDefault="00AB2D59" w:rsidP="00AB2D59">
      <w:pPr>
        <w:spacing w:after="160" w:line="259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A22A7CA" wp14:editId="4E8BEABD">
            <wp:extent cx="7628889" cy="4752975"/>
            <wp:effectExtent l="0" t="0" r="0" b="0"/>
            <wp:docPr id="3" name="Рисунок 3" descr="C:\Users\arhit6\Desktop\Приложения\Лист1 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t6\Desktop\Приложения\Лист1 пр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61" cy="478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59" w:rsidRDefault="00AB2D59" w:rsidP="00AB2D59">
      <w:pPr>
        <w:spacing w:after="160" w:line="259" w:lineRule="auto"/>
        <w:jc w:val="center"/>
        <w:rPr>
          <w:szCs w:val="28"/>
        </w:rPr>
      </w:pPr>
    </w:p>
    <w:p w:rsidR="00AB2D59" w:rsidRPr="00E317DB" w:rsidRDefault="00107741" w:rsidP="00AB2D59">
      <w:pPr>
        <w:tabs>
          <w:tab w:val="left" w:pos="1050"/>
        </w:tabs>
        <w:ind w:left="1276"/>
        <w:jc w:val="both"/>
        <w:rPr>
          <w:szCs w:val="28"/>
        </w:rPr>
      </w:pPr>
      <w:proofErr w:type="spellStart"/>
      <w:r>
        <w:rPr>
          <w:szCs w:val="28"/>
        </w:rPr>
        <w:t>И</w:t>
      </w:r>
      <w:r w:rsidR="00AB2D59">
        <w:rPr>
          <w:szCs w:val="28"/>
        </w:rPr>
        <w:t>.о</w:t>
      </w:r>
      <w:proofErr w:type="spellEnd"/>
      <w:r w:rsidR="00AB2D59">
        <w:rPr>
          <w:szCs w:val="28"/>
        </w:rPr>
        <w:t>. управляющего</w:t>
      </w:r>
      <w:r w:rsidR="00AB2D59" w:rsidRPr="00E317DB">
        <w:rPr>
          <w:szCs w:val="28"/>
        </w:rPr>
        <w:t xml:space="preserve"> делами                              </w:t>
      </w:r>
      <w:r w:rsidR="00AB2D59">
        <w:rPr>
          <w:szCs w:val="28"/>
        </w:rPr>
        <w:t xml:space="preserve">                            </w:t>
      </w:r>
      <w:r w:rsidR="00AB2D59">
        <w:rPr>
          <w:szCs w:val="28"/>
        </w:rPr>
        <w:tab/>
      </w:r>
      <w:r w:rsidR="00AB2D59">
        <w:rPr>
          <w:szCs w:val="28"/>
        </w:rPr>
        <w:tab/>
        <w:t xml:space="preserve"> Л.А. Леонова</w:t>
      </w:r>
    </w:p>
    <w:p w:rsidR="00AB2D59" w:rsidRDefault="00AB2D59" w:rsidP="00AB2D59">
      <w:pPr>
        <w:spacing w:after="160" w:line="259" w:lineRule="auto"/>
        <w:jc w:val="center"/>
        <w:rPr>
          <w:szCs w:val="28"/>
        </w:rPr>
      </w:pPr>
    </w:p>
    <w:p w:rsidR="00AB2D59" w:rsidRDefault="00AB2D59" w:rsidP="00AB2D59">
      <w:pPr>
        <w:spacing w:after="160" w:line="259" w:lineRule="auto"/>
        <w:jc w:val="center"/>
        <w:rPr>
          <w:szCs w:val="28"/>
        </w:rPr>
        <w:sectPr w:rsidR="00AB2D59" w:rsidSect="00AB2D59">
          <w:pgSz w:w="16838" w:h="11906" w:orient="landscape" w:code="9"/>
          <w:pgMar w:top="567" w:right="1134" w:bottom="567" w:left="1134" w:header="397" w:footer="567" w:gutter="0"/>
          <w:cols w:space="708"/>
          <w:docGrid w:linePitch="360"/>
        </w:sectPr>
      </w:pPr>
    </w:p>
    <w:p w:rsidR="00107741" w:rsidRDefault="00AB2D59" w:rsidP="00AB2D59">
      <w:pPr>
        <w:tabs>
          <w:tab w:val="left" w:pos="1050"/>
        </w:tabs>
        <w:jc w:val="right"/>
        <w:rPr>
          <w:sz w:val="20"/>
          <w:szCs w:val="20"/>
        </w:rPr>
      </w:pPr>
      <w:r w:rsidRPr="00A253F9">
        <w:rPr>
          <w:sz w:val="20"/>
          <w:szCs w:val="20"/>
        </w:rPr>
        <w:lastRenderedPageBreak/>
        <w:t xml:space="preserve">Приложение № 3 </w:t>
      </w:r>
    </w:p>
    <w:p w:rsidR="00107741" w:rsidRDefault="00AB2D59" w:rsidP="00AB2D59">
      <w:pPr>
        <w:tabs>
          <w:tab w:val="left" w:pos="1050"/>
        </w:tabs>
        <w:jc w:val="right"/>
        <w:rPr>
          <w:sz w:val="20"/>
          <w:szCs w:val="20"/>
        </w:rPr>
      </w:pPr>
      <w:r w:rsidRPr="00A253F9">
        <w:rPr>
          <w:sz w:val="20"/>
          <w:szCs w:val="20"/>
        </w:rPr>
        <w:t>к постановлению</w:t>
      </w:r>
      <w:r w:rsidR="00107741">
        <w:rPr>
          <w:sz w:val="20"/>
          <w:szCs w:val="20"/>
        </w:rPr>
        <w:t xml:space="preserve"> </w:t>
      </w:r>
      <w:r w:rsidRPr="00A253F9">
        <w:rPr>
          <w:sz w:val="20"/>
          <w:szCs w:val="20"/>
        </w:rPr>
        <w:t>Администрации</w:t>
      </w:r>
    </w:p>
    <w:p w:rsidR="00107741" w:rsidRDefault="00AB2D59" w:rsidP="00AB2D59">
      <w:pPr>
        <w:tabs>
          <w:tab w:val="left" w:pos="1050"/>
        </w:tabs>
        <w:jc w:val="right"/>
        <w:rPr>
          <w:sz w:val="20"/>
          <w:szCs w:val="20"/>
        </w:rPr>
      </w:pPr>
      <w:r w:rsidRPr="002D19EC">
        <w:rPr>
          <w:sz w:val="20"/>
          <w:szCs w:val="20"/>
        </w:rPr>
        <w:t xml:space="preserve"> </w:t>
      </w:r>
      <w:proofErr w:type="spellStart"/>
      <w:proofErr w:type="gramStart"/>
      <w:r w:rsidRPr="002D19EC">
        <w:rPr>
          <w:sz w:val="20"/>
          <w:szCs w:val="20"/>
        </w:rPr>
        <w:t>Белокалитвинского</w:t>
      </w:r>
      <w:proofErr w:type="spellEnd"/>
      <w:r w:rsidR="00107741">
        <w:rPr>
          <w:sz w:val="20"/>
          <w:szCs w:val="20"/>
        </w:rPr>
        <w:t xml:space="preserve">  </w:t>
      </w:r>
      <w:r>
        <w:rPr>
          <w:sz w:val="20"/>
          <w:szCs w:val="20"/>
        </w:rPr>
        <w:t>района</w:t>
      </w:r>
      <w:proofErr w:type="gramEnd"/>
      <w:r w:rsidRPr="002D19EC">
        <w:rPr>
          <w:sz w:val="20"/>
          <w:szCs w:val="20"/>
        </w:rPr>
        <w:t xml:space="preserve"> </w:t>
      </w:r>
    </w:p>
    <w:p w:rsidR="00AB2D59" w:rsidRPr="00A253F9" w:rsidRDefault="00AB2D59" w:rsidP="00AB2D59">
      <w:pPr>
        <w:tabs>
          <w:tab w:val="left" w:pos="1050"/>
        </w:tabs>
        <w:jc w:val="right"/>
        <w:rPr>
          <w:sz w:val="20"/>
          <w:szCs w:val="20"/>
        </w:rPr>
      </w:pPr>
      <w:r w:rsidRPr="00A253F9">
        <w:rPr>
          <w:sz w:val="20"/>
          <w:szCs w:val="20"/>
        </w:rPr>
        <w:t xml:space="preserve">от </w:t>
      </w:r>
      <w:r w:rsidR="00FC25C9">
        <w:rPr>
          <w:sz w:val="20"/>
          <w:szCs w:val="20"/>
        </w:rPr>
        <w:t>26</w:t>
      </w:r>
      <w:r w:rsidR="00107741">
        <w:rPr>
          <w:sz w:val="20"/>
          <w:szCs w:val="20"/>
        </w:rPr>
        <w:t xml:space="preserve">.11. </w:t>
      </w:r>
      <w:r w:rsidRPr="00A253F9">
        <w:rPr>
          <w:sz w:val="20"/>
          <w:szCs w:val="20"/>
        </w:rPr>
        <w:t xml:space="preserve">2018 № </w:t>
      </w:r>
      <w:r w:rsidR="00FC25C9">
        <w:rPr>
          <w:sz w:val="20"/>
          <w:szCs w:val="20"/>
        </w:rPr>
        <w:t>2001</w:t>
      </w:r>
    </w:p>
    <w:p w:rsidR="00AB2D59" w:rsidRDefault="00AB2D59" w:rsidP="00AB2D59">
      <w:pPr>
        <w:tabs>
          <w:tab w:val="left" w:pos="1050"/>
        </w:tabs>
        <w:jc w:val="right"/>
        <w:rPr>
          <w:noProof/>
          <w:szCs w:val="28"/>
        </w:rPr>
      </w:pPr>
    </w:p>
    <w:p w:rsidR="00AB2D59" w:rsidRDefault="00AB2D59" w:rsidP="00AB2D59">
      <w:pPr>
        <w:tabs>
          <w:tab w:val="left" w:pos="1050"/>
        </w:tabs>
        <w:jc w:val="center"/>
        <w:rPr>
          <w:sz w:val="16"/>
        </w:rPr>
      </w:pPr>
      <w:r>
        <w:rPr>
          <w:noProof/>
          <w:szCs w:val="28"/>
        </w:rPr>
        <w:drawing>
          <wp:inline distT="0" distB="0" distL="0" distR="0" wp14:anchorId="2C967E2D" wp14:editId="24734DA1">
            <wp:extent cx="5838825" cy="8226404"/>
            <wp:effectExtent l="0" t="0" r="0" b="3810"/>
            <wp:docPr id="5" name="Рисунок 5" descr="C:\Users\arhit6\Desktop\Приложения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t6\Desktop\Приложения\Лист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38" cy="82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59" w:rsidRPr="002D19EC" w:rsidRDefault="00AB2D59" w:rsidP="00AB2D59">
      <w:pPr>
        <w:tabs>
          <w:tab w:val="left" w:pos="1050"/>
        </w:tabs>
        <w:jc w:val="right"/>
        <w:rPr>
          <w:sz w:val="16"/>
        </w:rPr>
      </w:pPr>
      <w:r w:rsidRPr="002D19EC">
        <w:rPr>
          <w:sz w:val="16"/>
        </w:rPr>
        <w:t>лист 1</w:t>
      </w:r>
    </w:p>
    <w:p w:rsidR="00AB2D59" w:rsidRDefault="00AB2D59" w:rsidP="00AB2D59">
      <w:pPr>
        <w:tabs>
          <w:tab w:val="left" w:pos="1050"/>
        </w:tabs>
        <w:jc w:val="right"/>
        <w:rPr>
          <w:sz w:val="16"/>
        </w:rPr>
        <w:sectPr w:rsidR="00AB2D59" w:rsidSect="00151B22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  <w:r w:rsidRPr="002D19EC">
        <w:rPr>
          <w:sz w:val="16"/>
        </w:rPr>
        <w:t xml:space="preserve">листов </w:t>
      </w:r>
      <w:r>
        <w:rPr>
          <w:sz w:val="16"/>
        </w:rPr>
        <w:t>4</w:t>
      </w:r>
    </w:p>
    <w:p w:rsidR="00AB2D59" w:rsidRDefault="00AB2D59" w:rsidP="00AB2D59">
      <w:pPr>
        <w:spacing w:after="160" w:line="259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D604E76" wp14:editId="12AEC097">
            <wp:extent cx="8971942" cy="6019800"/>
            <wp:effectExtent l="0" t="0" r="635" b="0"/>
            <wp:docPr id="6" name="Рисунок 6" descr="C:\Users\arhit6\Desktop\Приложения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t6\Desktop\Приложения\Лист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894" cy="60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59" w:rsidRPr="002D19EC" w:rsidRDefault="00AB2D59" w:rsidP="00AB2D59">
      <w:pPr>
        <w:tabs>
          <w:tab w:val="left" w:pos="1050"/>
        </w:tabs>
        <w:jc w:val="right"/>
        <w:rPr>
          <w:sz w:val="16"/>
        </w:rPr>
      </w:pPr>
      <w:r w:rsidRPr="002D19EC">
        <w:rPr>
          <w:sz w:val="16"/>
        </w:rPr>
        <w:t>лист</w:t>
      </w:r>
      <w:r>
        <w:rPr>
          <w:sz w:val="16"/>
        </w:rPr>
        <w:t xml:space="preserve"> 2</w:t>
      </w:r>
    </w:p>
    <w:p w:rsidR="00AB2D59" w:rsidRPr="002D19EC" w:rsidRDefault="00AB2D59" w:rsidP="00AB2D59">
      <w:pPr>
        <w:tabs>
          <w:tab w:val="left" w:pos="1050"/>
        </w:tabs>
        <w:jc w:val="right"/>
        <w:rPr>
          <w:sz w:val="16"/>
        </w:rPr>
      </w:pPr>
      <w:r w:rsidRPr="002D19EC">
        <w:rPr>
          <w:sz w:val="16"/>
        </w:rPr>
        <w:t xml:space="preserve">листов </w:t>
      </w:r>
      <w:r>
        <w:rPr>
          <w:sz w:val="16"/>
        </w:rPr>
        <w:t>4</w:t>
      </w:r>
    </w:p>
    <w:p w:rsidR="00AB2D59" w:rsidRDefault="00AB2D59" w:rsidP="00AB2D59">
      <w:pPr>
        <w:spacing w:after="160" w:line="259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51F0B6A" wp14:editId="2305C1F1">
            <wp:extent cx="8886768" cy="6029325"/>
            <wp:effectExtent l="0" t="0" r="0" b="0"/>
            <wp:docPr id="7" name="Рисунок 7" descr="C:\Users\arhit6\Desktop\Приложения\Лист1 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hit6\Desktop\Приложения\Лист1 пр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509" cy="60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59" w:rsidRPr="002D19EC" w:rsidRDefault="00AB2D59" w:rsidP="00AB2D59">
      <w:pPr>
        <w:tabs>
          <w:tab w:val="left" w:pos="1050"/>
        </w:tabs>
        <w:jc w:val="right"/>
        <w:rPr>
          <w:sz w:val="16"/>
        </w:rPr>
      </w:pPr>
      <w:r w:rsidRPr="002D19EC">
        <w:rPr>
          <w:sz w:val="16"/>
        </w:rPr>
        <w:t>лист</w:t>
      </w:r>
      <w:r>
        <w:rPr>
          <w:sz w:val="16"/>
        </w:rPr>
        <w:t xml:space="preserve"> 3</w:t>
      </w:r>
    </w:p>
    <w:p w:rsidR="00AB2D59" w:rsidRPr="002D19EC" w:rsidRDefault="00AB2D59" w:rsidP="00AB2D59">
      <w:pPr>
        <w:tabs>
          <w:tab w:val="left" w:pos="1050"/>
        </w:tabs>
        <w:jc w:val="right"/>
        <w:rPr>
          <w:sz w:val="16"/>
        </w:rPr>
      </w:pPr>
      <w:r w:rsidRPr="002D19EC">
        <w:rPr>
          <w:sz w:val="16"/>
        </w:rPr>
        <w:t xml:space="preserve">листов </w:t>
      </w:r>
      <w:r>
        <w:rPr>
          <w:sz w:val="16"/>
        </w:rPr>
        <w:t>4</w:t>
      </w:r>
    </w:p>
    <w:p w:rsidR="00AB2D59" w:rsidRDefault="00AB2D59" w:rsidP="00AB2D59">
      <w:pPr>
        <w:spacing w:after="160" w:line="259" w:lineRule="auto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EEE0BA0" wp14:editId="7D40C121">
            <wp:simplePos x="0" y="0"/>
            <wp:positionH relativeFrom="column">
              <wp:posOffset>432435</wp:posOffset>
            </wp:positionH>
            <wp:positionV relativeFrom="paragraph">
              <wp:posOffset>173990</wp:posOffset>
            </wp:positionV>
            <wp:extent cx="7886700" cy="5563737"/>
            <wp:effectExtent l="0" t="0" r="0" b="0"/>
            <wp:wrapNone/>
            <wp:docPr id="8" name="Рисунок 8" descr="C:\Users\arhit6\Desktop\Приложения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it6\Desktop\Приложения\Лист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5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spacing w:after="160" w:line="259" w:lineRule="auto"/>
        <w:jc w:val="both"/>
        <w:rPr>
          <w:sz w:val="16"/>
        </w:rPr>
      </w:pPr>
    </w:p>
    <w:p w:rsidR="00AB2D59" w:rsidRDefault="00AB2D59" w:rsidP="00AB2D59">
      <w:pPr>
        <w:jc w:val="right"/>
        <w:rPr>
          <w:sz w:val="16"/>
        </w:rPr>
      </w:pPr>
      <w:r w:rsidRPr="002D19EC">
        <w:rPr>
          <w:sz w:val="16"/>
        </w:rPr>
        <w:t>лист</w:t>
      </w:r>
      <w:r>
        <w:rPr>
          <w:sz w:val="16"/>
        </w:rPr>
        <w:t xml:space="preserve"> 4</w:t>
      </w:r>
    </w:p>
    <w:p w:rsidR="00AB2D59" w:rsidRPr="002D19EC" w:rsidRDefault="00AB2D59" w:rsidP="00AB2D59">
      <w:pPr>
        <w:jc w:val="right"/>
        <w:rPr>
          <w:sz w:val="16"/>
        </w:rPr>
      </w:pPr>
      <w:r w:rsidRPr="002D19EC">
        <w:rPr>
          <w:sz w:val="16"/>
        </w:rPr>
        <w:t xml:space="preserve">листов </w:t>
      </w:r>
      <w:r>
        <w:rPr>
          <w:sz w:val="16"/>
        </w:rPr>
        <w:t>4</w:t>
      </w:r>
    </w:p>
    <w:p w:rsidR="00107741" w:rsidRDefault="00107741" w:rsidP="00AB2D59">
      <w:pPr>
        <w:ind w:left="1276" w:firstLine="1276"/>
        <w:jc w:val="both"/>
        <w:rPr>
          <w:szCs w:val="28"/>
        </w:rPr>
      </w:pPr>
    </w:p>
    <w:p w:rsidR="00AB2D59" w:rsidRPr="00E317DB" w:rsidRDefault="00107741" w:rsidP="00AB2D59">
      <w:pPr>
        <w:ind w:left="1276" w:firstLine="1276"/>
        <w:jc w:val="both"/>
        <w:rPr>
          <w:szCs w:val="28"/>
        </w:rPr>
      </w:pPr>
      <w:proofErr w:type="spellStart"/>
      <w:r>
        <w:rPr>
          <w:szCs w:val="28"/>
        </w:rPr>
        <w:t>И</w:t>
      </w:r>
      <w:r w:rsidR="00AB2D59">
        <w:rPr>
          <w:szCs w:val="28"/>
        </w:rPr>
        <w:t>.о</w:t>
      </w:r>
      <w:proofErr w:type="spellEnd"/>
      <w:r w:rsidR="00AB2D59">
        <w:rPr>
          <w:szCs w:val="28"/>
        </w:rPr>
        <w:t>. у</w:t>
      </w:r>
      <w:r w:rsidR="00AB2D59" w:rsidRPr="00E317DB">
        <w:rPr>
          <w:szCs w:val="28"/>
        </w:rPr>
        <w:t>правляющ</w:t>
      </w:r>
      <w:r w:rsidR="00AB2D59">
        <w:rPr>
          <w:szCs w:val="28"/>
        </w:rPr>
        <w:t>его</w:t>
      </w:r>
      <w:r w:rsidR="00AB2D59" w:rsidRPr="00E317DB">
        <w:rPr>
          <w:szCs w:val="28"/>
        </w:rPr>
        <w:t xml:space="preserve"> делами                                                          </w:t>
      </w:r>
      <w:r w:rsidR="00AB2D59" w:rsidRPr="00E317DB">
        <w:rPr>
          <w:szCs w:val="28"/>
        </w:rPr>
        <w:tab/>
      </w:r>
      <w:r w:rsidR="00AB2D59" w:rsidRPr="00E317DB">
        <w:rPr>
          <w:szCs w:val="28"/>
        </w:rPr>
        <w:tab/>
      </w:r>
      <w:r w:rsidR="00AB2D59">
        <w:rPr>
          <w:szCs w:val="28"/>
        </w:rPr>
        <w:t xml:space="preserve"> Л.А. Леонова</w:t>
      </w:r>
    </w:p>
    <w:p w:rsidR="00AB2D59" w:rsidRDefault="00AB2D59" w:rsidP="00AB2D59">
      <w:pPr>
        <w:ind w:firstLine="1276"/>
        <w:jc w:val="both"/>
        <w:rPr>
          <w:szCs w:val="28"/>
        </w:rPr>
        <w:sectPr w:rsidR="00AB2D59" w:rsidSect="00AB2D59">
          <w:pgSz w:w="16838" w:h="11906" w:orient="landscape"/>
          <w:pgMar w:top="709" w:right="1134" w:bottom="284" w:left="1134" w:header="709" w:footer="709" w:gutter="0"/>
          <w:cols w:space="708"/>
          <w:docGrid w:linePitch="360"/>
        </w:sectPr>
      </w:pPr>
    </w:p>
    <w:p w:rsidR="00107741" w:rsidRDefault="00AB2D59" w:rsidP="00AB2D59">
      <w:pPr>
        <w:jc w:val="right"/>
        <w:rPr>
          <w:sz w:val="20"/>
          <w:szCs w:val="20"/>
        </w:rPr>
      </w:pPr>
      <w:r w:rsidRPr="00E317DB">
        <w:rPr>
          <w:sz w:val="20"/>
          <w:szCs w:val="20"/>
        </w:rPr>
        <w:lastRenderedPageBreak/>
        <w:t xml:space="preserve">Приложение № 4 </w:t>
      </w:r>
    </w:p>
    <w:p w:rsidR="00107741" w:rsidRDefault="00AB2D59" w:rsidP="00107741">
      <w:pPr>
        <w:jc w:val="right"/>
        <w:rPr>
          <w:sz w:val="20"/>
          <w:szCs w:val="20"/>
        </w:rPr>
      </w:pPr>
      <w:r w:rsidRPr="00E317DB">
        <w:rPr>
          <w:sz w:val="20"/>
          <w:szCs w:val="20"/>
        </w:rPr>
        <w:t>к постановлению</w:t>
      </w:r>
      <w:r w:rsidR="00107741">
        <w:rPr>
          <w:sz w:val="20"/>
          <w:szCs w:val="20"/>
        </w:rPr>
        <w:t xml:space="preserve"> </w:t>
      </w:r>
      <w:r w:rsidRPr="00E317DB">
        <w:rPr>
          <w:sz w:val="20"/>
          <w:szCs w:val="20"/>
        </w:rPr>
        <w:t xml:space="preserve">Администрации </w:t>
      </w:r>
    </w:p>
    <w:p w:rsidR="00107741" w:rsidRDefault="00AB2D59" w:rsidP="00AB2D59">
      <w:pPr>
        <w:jc w:val="right"/>
        <w:rPr>
          <w:sz w:val="20"/>
          <w:szCs w:val="20"/>
        </w:rPr>
      </w:pPr>
      <w:proofErr w:type="spellStart"/>
      <w:r w:rsidRPr="00E317DB">
        <w:rPr>
          <w:sz w:val="20"/>
          <w:szCs w:val="20"/>
        </w:rPr>
        <w:t>Белокалитвинского</w:t>
      </w:r>
      <w:proofErr w:type="spellEnd"/>
      <w:r w:rsidR="00107741">
        <w:rPr>
          <w:sz w:val="20"/>
          <w:szCs w:val="20"/>
        </w:rPr>
        <w:t xml:space="preserve"> </w:t>
      </w:r>
      <w:r w:rsidRPr="00E317DB">
        <w:rPr>
          <w:sz w:val="20"/>
          <w:szCs w:val="20"/>
        </w:rPr>
        <w:t xml:space="preserve">района </w:t>
      </w:r>
    </w:p>
    <w:p w:rsidR="00AB2D59" w:rsidRPr="00E317DB" w:rsidRDefault="00AB2D59" w:rsidP="00AB2D59">
      <w:pPr>
        <w:jc w:val="right"/>
        <w:rPr>
          <w:sz w:val="20"/>
          <w:szCs w:val="20"/>
        </w:rPr>
      </w:pPr>
      <w:r w:rsidRPr="00E317DB">
        <w:rPr>
          <w:sz w:val="20"/>
          <w:szCs w:val="20"/>
        </w:rPr>
        <w:t xml:space="preserve">от </w:t>
      </w:r>
      <w:r w:rsidR="00FC25C9">
        <w:rPr>
          <w:sz w:val="20"/>
          <w:szCs w:val="20"/>
        </w:rPr>
        <w:t>26</w:t>
      </w:r>
      <w:r w:rsidR="00107741">
        <w:rPr>
          <w:sz w:val="20"/>
          <w:szCs w:val="20"/>
        </w:rPr>
        <w:t>.11</w:t>
      </w:r>
      <w:r w:rsidR="00FC25C9">
        <w:rPr>
          <w:sz w:val="20"/>
          <w:szCs w:val="20"/>
        </w:rPr>
        <w:t>.2018 № 2001</w:t>
      </w: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center"/>
      </w:pPr>
      <w:r>
        <w:t xml:space="preserve">Том </w:t>
      </w:r>
      <w:r w:rsidRPr="00A253F9">
        <w:t>I</w:t>
      </w:r>
      <w:r w:rsidRPr="00902C5E">
        <w:t xml:space="preserve">II. </w:t>
      </w:r>
      <w:r>
        <w:t xml:space="preserve">ПРОЕКТ </w:t>
      </w:r>
      <w:r w:rsidRPr="00902C5E">
        <w:t>МЕЖЕВАНИЕ ТЕРРИТОРИИ</w:t>
      </w:r>
    </w:p>
    <w:p w:rsidR="00AB2D59" w:rsidRDefault="00AB2D59" w:rsidP="00AB2D59">
      <w:pPr>
        <w:tabs>
          <w:tab w:val="left" w:pos="1050"/>
        </w:tabs>
        <w:jc w:val="center"/>
      </w:pPr>
      <w:r>
        <w:t>ОСНОВНАЯ ЧАСТЬ</w:t>
      </w:r>
    </w:p>
    <w:p w:rsidR="00AB2D59" w:rsidRPr="007E431D" w:rsidRDefault="00AB2D59" w:rsidP="00AB2D59">
      <w:pPr>
        <w:tabs>
          <w:tab w:val="left" w:pos="1050"/>
        </w:tabs>
        <w:jc w:val="center"/>
        <w:rPr>
          <w:b/>
        </w:rPr>
      </w:pPr>
      <w:r w:rsidRPr="007E431D">
        <w:rPr>
          <w:b/>
        </w:rPr>
        <w:t>Пояснительная записка</w:t>
      </w:r>
    </w:p>
    <w:p w:rsidR="00AB2D59" w:rsidRDefault="00AB2D59" w:rsidP="00107741">
      <w:pPr>
        <w:tabs>
          <w:tab w:val="left" w:pos="1050"/>
        </w:tabs>
        <w:ind w:firstLine="709"/>
        <w:jc w:val="both"/>
      </w:pPr>
      <w:r w:rsidRPr="00902C5E">
        <w:t>Проект межевания территории разработан в целях установления границ</w:t>
      </w:r>
      <w:r>
        <w:t xml:space="preserve"> </w:t>
      </w:r>
      <w:r w:rsidRPr="00902C5E">
        <w:t xml:space="preserve">земельного участка </w:t>
      </w:r>
      <w:proofErr w:type="gramStart"/>
      <w:r w:rsidRPr="00902C5E">
        <w:t>(:ЗУ</w:t>
      </w:r>
      <w:proofErr w:type="gramEnd"/>
      <w:r w:rsidRPr="00902C5E">
        <w:t>1), образуемого путем перераспределения земельного</w:t>
      </w:r>
      <w:r>
        <w:t xml:space="preserve"> </w:t>
      </w:r>
      <w:r w:rsidRPr="00902C5E">
        <w:t xml:space="preserve">участка с КН61:47:0040102:1180 (площадью 121 </w:t>
      </w:r>
      <w:proofErr w:type="spellStart"/>
      <w:r w:rsidRPr="00902C5E">
        <w:t>кв.м</w:t>
      </w:r>
      <w:proofErr w:type="spellEnd"/>
      <w:r w:rsidRPr="00902C5E">
        <w:t>.) и земель</w:t>
      </w:r>
      <w:r>
        <w:t xml:space="preserve"> </w:t>
      </w:r>
      <w:r w:rsidRPr="00902C5E">
        <w:t>государственной и (или) муниципальной собственности,</w:t>
      </w:r>
      <w:r>
        <w:t xml:space="preserve"> </w:t>
      </w:r>
      <w:r w:rsidRPr="00902C5E">
        <w:t>расположенной в</w:t>
      </w:r>
      <w:r>
        <w:t xml:space="preserve"> </w:t>
      </w:r>
      <w:r w:rsidRPr="00902C5E">
        <w:t xml:space="preserve">кадастровом квартале 61:47:0040102 (767 </w:t>
      </w:r>
      <w:proofErr w:type="spellStart"/>
      <w:r w:rsidRPr="00902C5E">
        <w:t>кв.м</w:t>
      </w:r>
      <w:proofErr w:type="spellEnd"/>
      <w:r w:rsidRPr="00902C5E">
        <w:t>.). Общая площадь образуемого</w:t>
      </w:r>
      <w:r w:rsidR="00107741">
        <w:t xml:space="preserve"> </w:t>
      </w:r>
      <w:r w:rsidRPr="00902C5E">
        <w:t xml:space="preserve">земельного участка составляет 888 </w:t>
      </w:r>
      <w:proofErr w:type="spellStart"/>
      <w:r w:rsidRPr="00902C5E">
        <w:t>кв.м</w:t>
      </w:r>
      <w:proofErr w:type="spellEnd"/>
      <w:r w:rsidRPr="00902C5E">
        <w:t>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В процессе разработки проекта межевания территории для размещения</w:t>
      </w:r>
      <w:r>
        <w:t xml:space="preserve"> </w:t>
      </w:r>
      <w:r w:rsidRPr="007E431D">
        <w:t>линейного объекта использовались следующие нормативно-правовые</w:t>
      </w:r>
      <w:r w:rsidR="00107741">
        <w:t xml:space="preserve"> </w:t>
      </w:r>
      <w:r w:rsidRPr="007E431D">
        <w:t>документы: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 xml:space="preserve">1. Земельный кодекс РФ от 25.10.2001г. №136-ФЗ (ред. </w:t>
      </w:r>
      <w:r>
        <w:t>о</w:t>
      </w:r>
      <w:r w:rsidRPr="007E431D">
        <w:t>т</w:t>
      </w:r>
      <w:r>
        <w:t xml:space="preserve"> </w:t>
      </w:r>
      <w:r w:rsidRPr="007E431D">
        <w:t>29.07.2017) (с изм. и доп., вступ. в силу с 01.11.2017).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 xml:space="preserve">2. Градостроительный кодекс РФ от 29.12.2004 г. №190-ФЗ (ред. </w:t>
      </w:r>
      <w:r>
        <w:t>о</w:t>
      </w:r>
      <w:r w:rsidRPr="007E431D">
        <w:t>т</w:t>
      </w:r>
      <w:r>
        <w:t xml:space="preserve"> </w:t>
      </w:r>
      <w:r w:rsidRPr="007E431D">
        <w:t>29.12.2017) (с изм. и доп., вступ. в силу с 01.01.2018).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3. Федеральный закон от 29.12.04 №191-ФЗ «О введении в действие</w:t>
      </w:r>
      <w:r>
        <w:t xml:space="preserve"> </w:t>
      </w:r>
      <w:r w:rsidRPr="007E431D">
        <w:t>Градостроительного кодекса Российской Федерации» (последняя редакция).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4. Постановление Правительства Российской Федерации от 11</w:t>
      </w:r>
      <w:r>
        <w:t xml:space="preserve"> марта 2010 г. N 138 "Об </w:t>
      </w:r>
      <w:r w:rsidRPr="007E431D">
        <w:t>утверждении Ф</w:t>
      </w:r>
      <w:r>
        <w:t xml:space="preserve">едеральных правил использования </w:t>
      </w:r>
      <w:r w:rsidRPr="007E431D">
        <w:t>воздушного пространства Российской Федерации".</w:t>
      </w:r>
    </w:p>
    <w:p w:rsidR="00AB2D59" w:rsidRDefault="00AB2D59" w:rsidP="00107741">
      <w:pPr>
        <w:tabs>
          <w:tab w:val="left" w:pos="1050"/>
        </w:tabs>
        <w:ind w:firstLine="709"/>
        <w:jc w:val="both"/>
      </w:pPr>
      <w:r w:rsidRPr="007E431D">
        <w:t>5. Правила землепользования и застройки г. Ростова-на-Дону,</w:t>
      </w:r>
      <w:r>
        <w:t xml:space="preserve"> </w:t>
      </w:r>
      <w:r w:rsidRPr="007E431D">
        <w:t xml:space="preserve">утвержденные Решением Собрания </w:t>
      </w:r>
      <w:r>
        <w:t xml:space="preserve">депутатов </w:t>
      </w:r>
      <w:proofErr w:type="spellStart"/>
      <w:r>
        <w:t>Коксовского</w:t>
      </w:r>
      <w:proofErr w:type="spellEnd"/>
      <w:r>
        <w:t xml:space="preserve"> сельского </w:t>
      </w:r>
      <w:r w:rsidRPr="007E431D">
        <w:t>поселения № 06 от 07.11.2012 г. (в реда</w:t>
      </w:r>
      <w:r>
        <w:t xml:space="preserve">кции решений Собрания депутатов </w:t>
      </w:r>
      <w:proofErr w:type="spellStart"/>
      <w:r w:rsidRPr="007E431D">
        <w:t>Коксовского</w:t>
      </w:r>
      <w:proofErr w:type="spellEnd"/>
      <w:r w:rsidRPr="007E431D">
        <w:t xml:space="preserve"> сельского поселения № 125 от </w:t>
      </w:r>
      <w:r>
        <w:t xml:space="preserve">18.08.2016г. от 29.03.2017 года </w:t>
      </w:r>
      <w:r w:rsidR="00107741">
        <w:t xml:space="preserve">                  </w:t>
      </w:r>
      <w:r w:rsidRPr="007E431D">
        <w:t>№ 20).</w:t>
      </w:r>
    </w:p>
    <w:p w:rsidR="00AB2D59" w:rsidRDefault="00AB2D59" w:rsidP="00107741">
      <w:pPr>
        <w:tabs>
          <w:tab w:val="left" w:pos="1050"/>
        </w:tabs>
        <w:ind w:firstLine="709"/>
        <w:jc w:val="both"/>
      </w:pPr>
      <w:r w:rsidRPr="007E431D">
        <w:t xml:space="preserve">6. Генеральный план </w:t>
      </w:r>
      <w:proofErr w:type="spellStart"/>
      <w:r w:rsidRPr="007E431D">
        <w:t>Коксовского</w:t>
      </w:r>
      <w:proofErr w:type="spellEnd"/>
      <w:r w:rsidRPr="007E431D">
        <w:t xml:space="preserve"> сельского поселения, утвержденный</w:t>
      </w:r>
      <w:r>
        <w:t xml:space="preserve"> </w:t>
      </w:r>
      <w:r w:rsidRPr="007E431D">
        <w:t xml:space="preserve">Решением Собрания Депутатов </w:t>
      </w:r>
      <w:proofErr w:type="spellStart"/>
      <w:r w:rsidRPr="007E431D">
        <w:t>Коксовс</w:t>
      </w:r>
      <w:r>
        <w:t>кого</w:t>
      </w:r>
      <w:proofErr w:type="spellEnd"/>
      <w:r>
        <w:t xml:space="preserve"> сельского поселения №05 от </w:t>
      </w:r>
      <w:r w:rsidRPr="007E431D">
        <w:t>07.11.2012 г.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7. СП 42.13330.2011 «Градостроительство. Планировка и застройка</w:t>
      </w:r>
      <w:r>
        <w:t xml:space="preserve"> </w:t>
      </w:r>
      <w:r w:rsidRPr="007E431D">
        <w:t>городских и сельских поселений» (</w:t>
      </w:r>
      <w:r>
        <w:t xml:space="preserve">Актуализированная редакция СНиП </w:t>
      </w:r>
      <w:r w:rsidRPr="007E431D">
        <w:t>2.07.01-89*).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8. Нормативы градостроительного проектирования Ростовской</w:t>
      </w:r>
      <w:r>
        <w:t xml:space="preserve"> </w:t>
      </w:r>
      <w:r w:rsidRPr="007E431D">
        <w:t>области, утвержденной постановлен</w:t>
      </w:r>
      <w:r>
        <w:t xml:space="preserve">ием Министерства строительства, </w:t>
      </w:r>
      <w:r w:rsidRPr="007E431D">
        <w:t>архитектуры и территориального развития Ростовской</w:t>
      </w:r>
      <w:r>
        <w:t xml:space="preserve"> области от </w:t>
      </w:r>
      <w:r w:rsidRPr="007E431D">
        <w:t>09.08.2016г. №</w:t>
      </w:r>
      <w:r w:rsidR="00107741">
        <w:t xml:space="preserve"> </w:t>
      </w:r>
      <w:r w:rsidRPr="007E431D">
        <w:t>9.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9. СНиП 11-04-2003 «Инструкция о порядке разработки,</w:t>
      </w:r>
      <w:r>
        <w:t xml:space="preserve"> </w:t>
      </w:r>
      <w:r w:rsidRPr="007E431D">
        <w:t xml:space="preserve">согласования, экспертизы и утверждения </w:t>
      </w:r>
      <w:r>
        <w:t xml:space="preserve">градостроительной документации» </w:t>
      </w:r>
      <w:r w:rsidRPr="007E431D">
        <w:t>(в части, не противоречащей Градостроительному кодексу РФ).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11. Постановление Правительства Российской Федерации от</w:t>
      </w:r>
      <w:r>
        <w:t xml:space="preserve"> </w:t>
      </w:r>
      <w:r w:rsidRPr="007E431D">
        <w:t>16.02.2008 №87 «О составе разделов проек</w:t>
      </w:r>
      <w:r>
        <w:t xml:space="preserve">тной документации и требованиях </w:t>
      </w:r>
      <w:r w:rsidRPr="007E431D">
        <w:t>к их содержанию».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12. СП 31.13330.2012 (актуализированная редакция СНиП 2.04.02-84*) «Водоснабжение. Наружные сети и сооружения».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13. СП 32.13330.2012 (актуализированная редакция СНиП 2.04.03-</w:t>
      </w:r>
      <w:r>
        <w:t xml:space="preserve"> </w:t>
      </w:r>
      <w:r w:rsidRPr="007E431D">
        <w:t>85*) «Канализация. Наружные сети и сооружения».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14. «Правила использования электроустановок (ПУЭ) 7-е издание.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15. СП 31-110-2003 «Проектиро</w:t>
      </w:r>
      <w:r>
        <w:t xml:space="preserve">вание и монтаж электроустановок </w:t>
      </w:r>
      <w:r w:rsidRPr="007E431D">
        <w:t>жилых и общественных зданий».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16. СП 62. 13330.2011 (актуализ</w:t>
      </w:r>
      <w:r>
        <w:t xml:space="preserve">ированная редакция СНиП </w:t>
      </w:r>
      <w:proofErr w:type="gramStart"/>
      <w:r>
        <w:t>42.01.-</w:t>
      </w:r>
      <w:proofErr w:type="gramEnd"/>
      <w:r>
        <w:t xml:space="preserve"> </w:t>
      </w:r>
      <w:r w:rsidRPr="007E431D">
        <w:t>2002) «Газораспределительные системы».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17. РД 34.20.185-94 «Инструк</w:t>
      </w:r>
      <w:r>
        <w:t xml:space="preserve">ция по проектированию городских </w:t>
      </w:r>
      <w:r w:rsidRPr="007E431D">
        <w:t>электрических сетей».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18. СНиП 12-03-2001 «Безопасность труда в строительстве».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19. ППБ 01-03 «Правила пожарной безопасности в Российской</w:t>
      </w:r>
      <w:r>
        <w:t xml:space="preserve"> </w:t>
      </w:r>
      <w:r w:rsidRPr="007E431D">
        <w:t>Федерации».</w:t>
      </w:r>
    </w:p>
    <w:p w:rsidR="00AB2D59" w:rsidRDefault="00AB2D59" w:rsidP="00107741">
      <w:pPr>
        <w:tabs>
          <w:tab w:val="left" w:pos="1050"/>
        </w:tabs>
        <w:ind w:firstLine="709"/>
        <w:jc w:val="both"/>
      </w:pPr>
      <w:r w:rsidRPr="007E431D">
        <w:lastRenderedPageBreak/>
        <w:t>20. ГОСТ Р 21.1101-2009 «Сис</w:t>
      </w:r>
      <w:r>
        <w:t xml:space="preserve">тема проектной документации для </w:t>
      </w:r>
      <w:r w:rsidRPr="007E431D">
        <w:t>строительства. Основные требования к проектной и рабочей документации».</w:t>
      </w:r>
    </w:p>
    <w:p w:rsidR="00AB2D59" w:rsidRPr="007E431D" w:rsidRDefault="00AB2D59" w:rsidP="00107741">
      <w:pPr>
        <w:tabs>
          <w:tab w:val="left" w:pos="1050"/>
        </w:tabs>
        <w:ind w:firstLine="709"/>
        <w:jc w:val="both"/>
      </w:pPr>
      <w:r w:rsidRPr="007E431D">
        <w:t>21. Постановление Правительства Российской Федерации от</w:t>
      </w:r>
      <w:r>
        <w:t xml:space="preserve"> </w:t>
      </w:r>
      <w:r w:rsidRPr="007E431D">
        <w:t>12.05.2017 №</w:t>
      </w:r>
      <w:r w:rsidR="00107741">
        <w:t xml:space="preserve"> </w:t>
      </w:r>
      <w:r w:rsidRPr="007E431D">
        <w:t>564 «Об утверждении п</w:t>
      </w:r>
      <w:r>
        <w:t xml:space="preserve">оложения о составе и содержании </w:t>
      </w:r>
      <w:r w:rsidRPr="007E431D">
        <w:t>проектов планировки территории, пред</w:t>
      </w:r>
      <w:r>
        <w:t xml:space="preserve">усматривающих размещение одного </w:t>
      </w:r>
      <w:r w:rsidRPr="007E431D">
        <w:t>или нескольких линейных объектов».</w:t>
      </w:r>
    </w:p>
    <w:p w:rsidR="00AB2D59" w:rsidRDefault="00AB2D59" w:rsidP="00107741">
      <w:pPr>
        <w:tabs>
          <w:tab w:val="left" w:pos="1050"/>
        </w:tabs>
        <w:ind w:firstLine="709"/>
        <w:jc w:val="both"/>
      </w:pPr>
      <w:r w:rsidRPr="007E431D">
        <w:t>22. РДС 30-201-98 «Инструкция о прядке проектирования и</w:t>
      </w:r>
      <w:r>
        <w:t xml:space="preserve"> </w:t>
      </w:r>
      <w:r w:rsidRPr="007E431D">
        <w:t>установления красных линий в городах</w:t>
      </w:r>
      <w:r>
        <w:t xml:space="preserve"> и других поселениях Российской </w:t>
      </w:r>
      <w:r w:rsidRPr="007E431D">
        <w:t>Федерации».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Основанием для разработки документации служит: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- постановление Администра</w:t>
      </w:r>
      <w:r>
        <w:t xml:space="preserve">ции </w:t>
      </w:r>
      <w:proofErr w:type="spellStart"/>
      <w:r>
        <w:t>Белокалитвинского</w:t>
      </w:r>
      <w:proofErr w:type="spellEnd"/>
      <w:r>
        <w:t xml:space="preserve"> района от </w:t>
      </w:r>
      <w:r w:rsidRPr="00CF42B1">
        <w:t>20.08.2008 г. №</w:t>
      </w:r>
      <w:r w:rsidR="00107741">
        <w:t xml:space="preserve"> </w:t>
      </w:r>
      <w:r w:rsidRPr="00CF42B1">
        <w:t xml:space="preserve">1432 </w:t>
      </w:r>
      <w:r w:rsidR="00107741">
        <w:t xml:space="preserve">                        </w:t>
      </w:r>
      <w:proofErr w:type="gramStart"/>
      <w:r w:rsidR="00107741">
        <w:t xml:space="preserve">   </w:t>
      </w:r>
      <w:r w:rsidRPr="00CF42B1">
        <w:t>«</w:t>
      </w:r>
      <w:proofErr w:type="gramEnd"/>
      <w:r w:rsidRPr="00CF42B1">
        <w:t>О разработке проекта</w:t>
      </w:r>
      <w:r>
        <w:t xml:space="preserve"> планировки и проекта межевания территории в границах ул. </w:t>
      </w:r>
      <w:proofErr w:type="gramStart"/>
      <w:r>
        <w:t xml:space="preserve">К </w:t>
      </w:r>
      <w:r w:rsidRPr="00CF42B1">
        <w:t>Ма</w:t>
      </w:r>
      <w:r>
        <w:t>ркса</w:t>
      </w:r>
      <w:proofErr w:type="gramEnd"/>
      <w:r>
        <w:t xml:space="preserve">, ул. Садовая в п. Коксовый </w:t>
      </w:r>
      <w:proofErr w:type="spellStart"/>
      <w:r w:rsidRPr="00CF42B1">
        <w:t>Белокалитвинского</w:t>
      </w:r>
      <w:proofErr w:type="spellEnd"/>
      <w:r w:rsidRPr="00CF42B1">
        <w:t xml:space="preserve"> района, Ростовской области».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В качестве исходных данных при разработке проекта были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использованы: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1. Материалы инженерно-геодезиче</w:t>
      </w:r>
      <w:r>
        <w:t xml:space="preserve">ских изысканий (топографическая </w:t>
      </w:r>
      <w:r w:rsidRPr="00CF42B1">
        <w:t>съемка в М 1:500), выполненная МУП АПБ в 2018 г.;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2. Границы территории проекта планировки и межевания.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4. Сведения из Генерального плана</w:t>
      </w:r>
      <w:r>
        <w:t xml:space="preserve"> Коксового сельского поселения, </w:t>
      </w:r>
      <w:r w:rsidRPr="00CF42B1">
        <w:t xml:space="preserve">утвержденного Решением Собрания </w:t>
      </w:r>
      <w:r>
        <w:t xml:space="preserve">депутатов </w:t>
      </w:r>
      <w:proofErr w:type="spellStart"/>
      <w:r>
        <w:t>Коксовского</w:t>
      </w:r>
      <w:proofErr w:type="spellEnd"/>
      <w:r>
        <w:t xml:space="preserve"> сельского </w:t>
      </w:r>
      <w:r w:rsidRPr="00CF42B1">
        <w:t>поселения №05 от 07.11.2012 г. в границах проектируемой территории.</w:t>
      </w:r>
    </w:p>
    <w:p w:rsidR="00AB2D59" w:rsidRDefault="00AB2D59" w:rsidP="00107741">
      <w:pPr>
        <w:tabs>
          <w:tab w:val="left" w:pos="1050"/>
        </w:tabs>
        <w:ind w:firstLine="709"/>
        <w:jc w:val="both"/>
      </w:pPr>
      <w:r w:rsidRPr="00CF42B1">
        <w:t>5. Сведения о территориальных зо</w:t>
      </w:r>
      <w:r>
        <w:t xml:space="preserve">нах и зонах с особыми условиями </w:t>
      </w:r>
      <w:r w:rsidRPr="00CF42B1">
        <w:t xml:space="preserve">использования согласно Решением Собрания депутатов </w:t>
      </w:r>
      <w:proofErr w:type="spellStart"/>
      <w:r w:rsidRPr="00CF42B1">
        <w:t>Коксовско</w:t>
      </w:r>
      <w:r>
        <w:t>го</w:t>
      </w:r>
      <w:proofErr w:type="spellEnd"/>
      <w:r>
        <w:t xml:space="preserve"> </w:t>
      </w:r>
      <w:r w:rsidRPr="00CF42B1">
        <w:t xml:space="preserve">сельского поселения № 06 от 07.11.2012 </w:t>
      </w:r>
      <w:r>
        <w:t xml:space="preserve">г. (в редакции решений Собрания </w:t>
      </w:r>
      <w:r w:rsidRPr="00CF42B1">
        <w:t xml:space="preserve">депутатов </w:t>
      </w:r>
      <w:proofErr w:type="spellStart"/>
      <w:r w:rsidRPr="00CF42B1">
        <w:t>Коксовского</w:t>
      </w:r>
      <w:proofErr w:type="spellEnd"/>
      <w:r w:rsidRPr="00CF42B1">
        <w:t xml:space="preserve"> сельского поселения № 125 от 18.08.2016г. от</w:t>
      </w:r>
      <w:r w:rsidR="00107741">
        <w:t xml:space="preserve"> </w:t>
      </w:r>
      <w:r w:rsidRPr="00CF42B1">
        <w:t>29.03.2017 года № 20).</w:t>
      </w:r>
    </w:p>
    <w:p w:rsidR="00AB2D59" w:rsidRDefault="00AB2D59" w:rsidP="00107741">
      <w:pPr>
        <w:tabs>
          <w:tab w:val="left" w:pos="1050"/>
        </w:tabs>
        <w:ind w:firstLine="709"/>
        <w:jc w:val="both"/>
      </w:pPr>
      <w:r w:rsidRPr="00CF42B1">
        <w:t>6. Кадастровые планы те</w:t>
      </w:r>
      <w:r>
        <w:t xml:space="preserve">рритории, полученные в ФГБУ ФКП </w:t>
      </w:r>
      <w:r w:rsidRPr="00CF42B1">
        <w:t>«</w:t>
      </w:r>
      <w:proofErr w:type="spellStart"/>
      <w:r w:rsidRPr="00CF42B1">
        <w:t>Росреестра</w:t>
      </w:r>
      <w:proofErr w:type="spellEnd"/>
      <w:r w:rsidRPr="00CF42B1">
        <w:t>» по Ростовской области.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Целью разработки документации по планировке территории (проект</w:t>
      </w:r>
      <w:r>
        <w:t xml:space="preserve"> </w:t>
      </w:r>
      <w:r w:rsidRPr="00CF42B1">
        <w:t>планировки и проект межевания территории) является: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- обеспечение устойчивого развития территории,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 xml:space="preserve">- определение границ территорий </w:t>
      </w:r>
      <w:r>
        <w:t xml:space="preserve">общего пользования (территорий, </w:t>
      </w:r>
      <w:r w:rsidRPr="00CF42B1">
        <w:t>которыми беспрепятственно пользуется</w:t>
      </w:r>
      <w:r>
        <w:t xml:space="preserve"> неограниченный круг лиц, в том </w:t>
      </w:r>
      <w:r w:rsidRPr="00CF42B1">
        <w:t>числе: площади, улицы, проезды, набережные, скверы, бульвары);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- установление границ земельны</w:t>
      </w:r>
      <w:r>
        <w:t xml:space="preserve">х участков, предназначенных для </w:t>
      </w:r>
      <w:r w:rsidRPr="00CF42B1">
        <w:t>строительства и размещения линейных объектов.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Территория, подлежащая планировке, расположена в п. Коксовый</w:t>
      </w:r>
      <w:r>
        <w:t xml:space="preserve"> </w:t>
      </w:r>
      <w:proofErr w:type="spellStart"/>
      <w:r w:rsidRPr="00CF42B1">
        <w:t>Белокалитвинского</w:t>
      </w:r>
      <w:proofErr w:type="spellEnd"/>
      <w:r w:rsidRPr="00CF42B1">
        <w:t xml:space="preserve"> муниципального района.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Территория (площадь = 0,23 га) под</w:t>
      </w:r>
      <w:r>
        <w:t>лежащая планировке располагаетс</w:t>
      </w:r>
      <w:r w:rsidRPr="00CF42B1">
        <w:t>я</w:t>
      </w:r>
      <w:r>
        <w:t xml:space="preserve"> </w:t>
      </w:r>
      <w:r w:rsidRPr="00CF42B1">
        <w:t>в поперечном профиле ул. Садовая и ограничена: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- с севера - земли неразграниченной государственной собствен</w:t>
      </w:r>
      <w:r>
        <w:t xml:space="preserve">ности </w:t>
      </w:r>
      <w:r w:rsidRPr="00CF42B1">
        <w:t>кадастрового квартала 61:47:0040102 и з</w:t>
      </w:r>
      <w:r>
        <w:t xml:space="preserve">емельным участком с кадастровым </w:t>
      </w:r>
      <w:r w:rsidRPr="00CF42B1">
        <w:t>номером 61:47:0040102:75;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- с запада - земли н</w:t>
      </w:r>
      <w:r>
        <w:t xml:space="preserve">еразграниченной государственной </w:t>
      </w:r>
      <w:r w:rsidRPr="00CF42B1">
        <w:t>собственности кадастрового квартала 61:47:0040102;</w:t>
      </w:r>
    </w:p>
    <w:p w:rsidR="00AB2D59" w:rsidRPr="00CF42B1" w:rsidRDefault="00AB2D59" w:rsidP="00107741">
      <w:pPr>
        <w:tabs>
          <w:tab w:val="left" w:pos="1050"/>
        </w:tabs>
        <w:ind w:firstLine="709"/>
        <w:jc w:val="both"/>
      </w:pPr>
      <w:r w:rsidRPr="00CF42B1">
        <w:t>- с востока земли неразграниченной государственной</w:t>
      </w:r>
      <w:r>
        <w:t xml:space="preserve"> </w:t>
      </w:r>
      <w:r w:rsidRPr="00CF42B1">
        <w:t>собственности кадастрового квартала 61:47:0040102;</w:t>
      </w:r>
    </w:p>
    <w:p w:rsidR="00AB2D59" w:rsidRDefault="00AB2D59" w:rsidP="00107741">
      <w:pPr>
        <w:tabs>
          <w:tab w:val="left" w:pos="1050"/>
        </w:tabs>
        <w:ind w:firstLine="709"/>
        <w:jc w:val="both"/>
      </w:pPr>
      <w:r w:rsidRPr="00CF42B1">
        <w:t>с юга - земли неразграниченно</w:t>
      </w:r>
      <w:r>
        <w:t xml:space="preserve">й государственной собственности </w:t>
      </w:r>
      <w:r w:rsidRPr="00CF42B1">
        <w:t>кадастрового квартала 61:47:0040104 и з</w:t>
      </w:r>
      <w:r>
        <w:t xml:space="preserve">емельным участком с кадастровым </w:t>
      </w:r>
      <w:r w:rsidRPr="00CF42B1">
        <w:t>номером 61:47:0040104:858.</w:t>
      </w: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Pr="00CF42B1" w:rsidRDefault="00AB2D59" w:rsidP="00AB2D59">
      <w:pPr>
        <w:tabs>
          <w:tab w:val="left" w:pos="1050"/>
        </w:tabs>
        <w:jc w:val="center"/>
        <w:rPr>
          <w:b/>
        </w:rPr>
      </w:pPr>
      <w:r w:rsidRPr="00CF42B1">
        <w:rPr>
          <w:b/>
        </w:rPr>
        <w:lastRenderedPageBreak/>
        <w:t>Координаты поворотных точек границ образуемого путем</w:t>
      </w:r>
    </w:p>
    <w:p w:rsidR="00AB2D59" w:rsidRDefault="00AB2D59" w:rsidP="00AB2D59">
      <w:pPr>
        <w:tabs>
          <w:tab w:val="left" w:pos="1050"/>
        </w:tabs>
        <w:jc w:val="center"/>
        <w:rPr>
          <w:b/>
        </w:rPr>
      </w:pPr>
      <w:r w:rsidRPr="00CF42B1">
        <w:rPr>
          <w:b/>
        </w:rPr>
        <w:t xml:space="preserve">перераспределения земельного </w:t>
      </w:r>
      <w:proofErr w:type="gramStart"/>
      <w:r w:rsidRPr="00CF42B1">
        <w:rPr>
          <w:b/>
        </w:rPr>
        <w:t>участка :ЗУ</w:t>
      </w:r>
      <w:proofErr w:type="gramEnd"/>
      <w:r w:rsidRPr="00CF42B1">
        <w:rPr>
          <w:b/>
        </w:rPr>
        <w:t>1</w:t>
      </w:r>
    </w:p>
    <w:p w:rsidR="00AB2D59" w:rsidRPr="00E317DB" w:rsidRDefault="00AB2D59" w:rsidP="00AB2D59">
      <w:pPr>
        <w:tabs>
          <w:tab w:val="left" w:pos="1050"/>
        </w:tabs>
        <w:jc w:val="both"/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398"/>
        <w:gridCol w:w="7"/>
        <w:gridCol w:w="1977"/>
        <w:gridCol w:w="1984"/>
      </w:tblGrid>
      <w:tr w:rsidR="00AB2D59" w:rsidRPr="00E317DB" w:rsidTr="00151B22">
        <w:trPr>
          <w:jc w:val="center"/>
        </w:trPr>
        <w:tc>
          <w:tcPr>
            <w:tcW w:w="7366" w:type="dxa"/>
            <w:gridSpan w:val="4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Категория земель – земли     населенных пунктов</w:t>
            </w:r>
          </w:p>
        </w:tc>
      </w:tr>
      <w:tr w:rsidR="00AB2D59" w:rsidRPr="00E317DB" w:rsidTr="00151B22">
        <w:trPr>
          <w:jc w:val="center"/>
        </w:trPr>
        <w:tc>
          <w:tcPr>
            <w:tcW w:w="7366" w:type="dxa"/>
            <w:gridSpan w:val="4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Вид разрешенного использования - Под строительство магазина</w:t>
            </w:r>
          </w:p>
        </w:tc>
      </w:tr>
      <w:tr w:rsidR="00AB2D59" w:rsidRPr="00E317DB" w:rsidTr="00151B22">
        <w:trPr>
          <w:jc w:val="center"/>
        </w:trPr>
        <w:tc>
          <w:tcPr>
            <w:tcW w:w="3398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№ точки</w:t>
            </w:r>
          </w:p>
        </w:tc>
        <w:tc>
          <w:tcPr>
            <w:tcW w:w="1984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X</w:t>
            </w:r>
          </w:p>
        </w:tc>
        <w:tc>
          <w:tcPr>
            <w:tcW w:w="1984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Y</w:t>
            </w:r>
          </w:p>
        </w:tc>
      </w:tr>
      <w:tr w:rsidR="00AB2D59" w:rsidRPr="00E317DB" w:rsidTr="00151B22">
        <w:trPr>
          <w:jc w:val="center"/>
        </w:trPr>
        <w:tc>
          <w:tcPr>
            <w:tcW w:w="3398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1</w:t>
            </w:r>
          </w:p>
        </w:tc>
        <w:tc>
          <w:tcPr>
            <w:tcW w:w="1984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529425,20</w:t>
            </w:r>
          </w:p>
        </w:tc>
        <w:tc>
          <w:tcPr>
            <w:tcW w:w="1984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2275002,22</w:t>
            </w:r>
          </w:p>
        </w:tc>
      </w:tr>
      <w:tr w:rsidR="00AB2D59" w:rsidRPr="00E317DB" w:rsidTr="00151B22">
        <w:trPr>
          <w:jc w:val="center"/>
        </w:trPr>
        <w:tc>
          <w:tcPr>
            <w:tcW w:w="3398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2</w:t>
            </w:r>
          </w:p>
        </w:tc>
        <w:tc>
          <w:tcPr>
            <w:tcW w:w="1984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529425,19</w:t>
            </w:r>
          </w:p>
        </w:tc>
        <w:tc>
          <w:tcPr>
            <w:tcW w:w="1984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2275027,75</w:t>
            </w:r>
          </w:p>
        </w:tc>
      </w:tr>
      <w:tr w:rsidR="00AB2D59" w:rsidRPr="00E317DB" w:rsidTr="00151B22">
        <w:trPr>
          <w:jc w:val="center"/>
        </w:trPr>
        <w:tc>
          <w:tcPr>
            <w:tcW w:w="3398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529385,10</w:t>
            </w:r>
          </w:p>
        </w:tc>
        <w:tc>
          <w:tcPr>
            <w:tcW w:w="1984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2275026,66</w:t>
            </w:r>
          </w:p>
        </w:tc>
      </w:tr>
      <w:tr w:rsidR="00AB2D59" w:rsidRPr="00E317DB" w:rsidTr="00151B22">
        <w:trPr>
          <w:jc w:val="center"/>
        </w:trPr>
        <w:tc>
          <w:tcPr>
            <w:tcW w:w="3398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4</w:t>
            </w:r>
          </w:p>
        </w:tc>
        <w:tc>
          <w:tcPr>
            <w:tcW w:w="1984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529385,11</w:t>
            </w:r>
          </w:p>
        </w:tc>
        <w:tc>
          <w:tcPr>
            <w:tcW w:w="1984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2275008,15</w:t>
            </w:r>
          </w:p>
        </w:tc>
      </w:tr>
      <w:tr w:rsidR="00AB2D59" w:rsidRPr="00E317DB" w:rsidTr="00151B22">
        <w:trPr>
          <w:jc w:val="center"/>
        </w:trPr>
        <w:tc>
          <w:tcPr>
            <w:tcW w:w="3398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5</w:t>
            </w:r>
          </w:p>
        </w:tc>
        <w:tc>
          <w:tcPr>
            <w:tcW w:w="1984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529400,75</w:t>
            </w:r>
          </w:p>
        </w:tc>
        <w:tc>
          <w:tcPr>
            <w:tcW w:w="1984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2275007,25</w:t>
            </w:r>
          </w:p>
        </w:tc>
      </w:tr>
      <w:tr w:rsidR="00AB2D59" w:rsidRPr="00E317DB" w:rsidTr="00151B22">
        <w:trPr>
          <w:jc w:val="center"/>
        </w:trPr>
        <w:tc>
          <w:tcPr>
            <w:tcW w:w="3398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6</w:t>
            </w:r>
          </w:p>
        </w:tc>
        <w:tc>
          <w:tcPr>
            <w:tcW w:w="1984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529405,42</w:t>
            </w:r>
          </w:p>
        </w:tc>
        <w:tc>
          <w:tcPr>
            <w:tcW w:w="1984" w:type="dxa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2275003,57</w:t>
            </w:r>
          </w:p>
        </w:tc>
      </w:tr>
      <w:tr w:rsidR="00AB2D59" w:rsidRPr="00E317DB" w:rsidTr="00151B22">
        <w:trPr>
          <w:jc w:val="center"/>
        </w:trPr>
        <w:tc>
          <w:tcPr>
            <w:tcW w:w="3405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E317DB">
              <w:rPr>
                <w:rFonts w:ascii="Times New Roman" w:hAnsi="Times New Roman"/>
              </w:rPr>
              <w:t>Площадь :ЗУ</w:t>
            </w:r>
            <w:proofErr w:type="gramEnd"/>
            <w:r w:rsidRPr="00E317DB">
              <w:rPr>
                <w:rFonts w:ascii="Times New Roman" w:hAnsi="Times New Roman"/>
              </w:rPr>
              <w:t>1</w:t>
            </w:r>
          </w:p>
        </w:tc>
        <w:tc>
          <w:tcPr>
            <w:tcW w:w="3961" w:type="dxa"/>
            <w:gridSpan w:val="2"/>
          </w:tcPr>
          <w:p w:rsidR="00AB2D59" w:rsidRPr="00E317DB" w:rsidRDefault="00AB2D59" w:rsidP="00151B22">
            <w:pPr>
              <w:tabs>
                <w:tab w:val="left" w:pos="1050"/>
              </w:tabs>
              <w:jc w:val="both"/>
              <w:rPr>
                <w:rFonts w:ascii="Times New Roman" w:hAnsi="Times New Roman"/>
              </w:rPr>
            </w:pPr>
            <w:r w:rsidRPr="00E317DB">
              <w:rPr>
                <w:rFonts w:ascii="Times New Roman" w:hAnsi="Times New Roman"/>
              </w:rPr>
              <w:t>888 м2</w:t>
            </w:r>
          </w:p>
        </w:tc>
      </w:tr>
    </w:tbl>
    <w:p w:rsidR="00AB2D59" w:rsidRPr="00CF42B1" w:rsidRDefault="00AB2D59" w:rsidP="00AB2D59">
      <w:pPr>
        <w:tabs>
          <w:tab w:val="left" w:pos="1050"/>
        </w:tabs>
        <w:jc w:val="both"/>
        <w:rPr>
          <w:b/>
        </w:rPr>
      </w:pPr>
    </w:p>
    <w:p w:rsidR="00AB2D59" w:rsidRDefault="00AB2D59" w:rsidP="00AB2D59">
      <w:pPr>
        <w:tabs>
          <w:tab w:val="left" w:pos="1050"/>
        </w:tabs>
        <w:jc w:val="center"/>
      </w:pPr>
      <w:r>
        <w:t xml:space="preserve">Том </w:t>
      </w:r>
      <w:r w:rsidRPr="00A253F9">
        <w:t>I</w:t>
      </w:r>
      <w:r>
        <w:rPr>
          <w:lang w:val="en-US"/>
        </w:rPr>
        <w:t>V</w:t>
      </w:r>
      <w:r w:rsidRPr="00902C5E">
        <w:t xml:space="preserve">. </w:t>
      </w:r>
      <w:r>
        <w:t xml:space="preserve">ПРОЕКТ </w:t>
      </w:r>
      <w:r w:rsidRPr="00902C5E">
        <w:t>МЕЖЕВАНИЕ ТЕРРИТОРИИ</w:t>
      </w:r>
    </w:p>
    <w:p w:rsidR="00AB2D59" w:rsidRDefault="00AB2D59" w:rsidP="00AB2D59">
      <w:pPr>
        <w:tabs>
          <w:tab w:val="left" w:pos="1050"/>
        </w:tabs>
        <w:jc w:val="center"/>
      </w:pPr>
      <w:r>
        <w:t>ОСНОВНАЯ ЧАСТЬ</w:t>
      </w:r>
    </w:p>
    <w:p w:rsidR="00AB2D59" w:rsidRPr="008741AB" w:rsidRDefault="00AB2D59" w:rsidP="00AB2D59">
      <w:pPr>
        <w:suppressAutoHyphens/>
        <w:ind w:left="720"/>
        <w:jc w:val="center"/>
        <w:rPr>
          <w:b/>
          <w:bCs/>
        </w:rPr>
      </w:pPr>
      <w:r w:rsidRPr="008741AB">
        <w:rPr>
          <w:b/>
          <w:bCs/>
        </w:rPr>
        <w:t>Пояснительная записка</w:t>
      </w:r>
    </w:p>
    <w:p w:rsidR="00AB2D59" w:rsidRPr="008741AB" w:rsidRDefault="00AB2D59" w:rsidP="00AB2D59">
      <w:pPr>
        <w:ind w:firstLine="709"/>
        <w:jc w:val="both"/>
      </w:pPr>
      <w:r w:rsidRPr="008741AB">
        <w:t xml:space="preserve">Проект межевания территории разработан в целях установления границ земельного участка </w:t>
      </w:r>
      <w:proofErr w:type="gramStart"/>
      <w:r w:rsidRPr="008741AB">
        <w:t>(:ЗУ</w:t>
      </w:r>
      <w:proofErr w:type="gramEnd"/>
      <w:r w:rsidRPr="008741AB">
        <w:t xml:space="preserve">1), образуемого путем перераспределения земельного участка с КН61:47:0040102:1180 (площадью 121 </w:t>
      </w:r>
      <w:proofErr w:type="spellStart"/>
      <w:r w:rsidRPr="008741AB">
        <w:t>кв.м</w:t>
      </w:r>
      <w:proofErr w:type="spellEnd"/>
      <w:r w:rsidRPr="008741AB">
        <w:t xml:space="preserve">.) и земель государственной и (или) муниципальной собственности, расположенной в кадастровом квартале 61:47:0040102 (767 </w:t>
      </w:r>
      <w:proofErr w:type="spellStart"/>
      <w:r w:rsidRPr="008741AB">
        <w:t>кв.м</w:t>
      </w:r>
      <w:proofErr w:type="spellEnd"/>
      <w:r w:rsidRPr="008741AB">
        <w:t xml:space="preserve">.). Общая площадь образуемого земельного участка составляет 888 </w:t>
      </w:r>
      <w:proofErr w:type="spellStart"/>
      <w:r w:rsidRPr="008741AB">
        <w:t>кв.м</w:t>
      </w:r>
      <w:proofErr w:type="spellEnd"/>
      <w:r w:rsidRPr="008741AB">
        <w:t>.</w:t>
      </w:r>
    </w:p>
    <w:p w:rsidR="00AB2D59" w:rsidRPr="008741AB" w:rsidRDefault="00AB2D59" w:rsidP="00AB2D59">
      <w:pPr>
        <w:ind w:firstLine="709"/>
        <w:jc w:val="both"/>
      </w:pPr>
      <w:r w:rsidRPr="008741AB">
        <w:t>В процессе разработки проекта межевания территории для размещения линейного объекта использовались следующие нормативно-правовые документы: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1.</w:t>
      </w:r>
      <w:r w:rsidRPr="008741AB">
        <w:tab/>
        <w:t>Земельный кодекс РФ от 25.10.2001г. №136-ФЗ (ред. от 29.07.2017) (с изм. и доп., вступ. в силу с 01.11.2017).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2.</w:t>
      </w:r>
      <w:r w:rsidRPr="008741AB">
        <w:tab/>
        <w:t>Градостроительный кодекс РФ от 29.12.2004 г. №190-ФЗ (ред. от 29.12.2017) (с изм. и доп., вступ. в силу с 01.01.2018).</w:t>
      </w:r>
    </w:p>
    <w:p w:rsidR="00AB2D59" w:rsidRPr="008741AB" w:rsidRDefault="00AB2D59" w:rsidP="00AB2D59">
      <w:pPr>
        <w:shd w:val="clear" w:color="auto" w:fill="FFFFFF"/>
        <w:spacing w:after="144"/>
        <w:ind w:firstLine="709"/>
        <w:jc w:val="both"/>
        <w:outlineLvl w:val="0"/>
        <w:rPr>
          <w:b/>
          <w:bCs/>
          <w:kern w:val="36"/>
        </w:rPr>
      </w:pPr>
      <w:r w:rsidRPr="008741AB">
        <w:rPr>
          <w:bCs/>
          <w:kern w:val="36"/>
        </w:rPr>
        <w:t>3.</w:t>
      </w:r>
      <w:r w:rsidRPr="008741AB">
        <w:rPr>
          <w:b/>
          <w:bCs/>
          <w:kern w:val="36"/>
        </w:rPr>
        <w:tab/>
      </w:r>
      <w:r w:rsidRPr="008741AB">
        <w:t>Федеральный закон от 29.12.04 №191-ФЗ «О введении в действие Градостроительного кодекса Российской Федерации» (последняя редакция).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4.</w:t>
      </w:r>
      <w:r w:rsidRPr="008741AB">
        <w:tab/>
        <w:t>Постановление Правительства Российской Федерации от 11 марта 2010 г. N 138 "Об утверждении Федеральных правил использования воздушного пространства Российской Федерации".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5.</w:t>
      </w:r>
      <w:r w:rsidRPr="008741AB">
        <w:tab/>
        <w:t xml:space="preserve">Правила землепользования и застройки г. Ростова-на-Дону, утвержденные Решением Собрания депутатов </w:t>
      </w:r>
      <w:proofErr w:type="spellStart"/>
      <w:r w:rsidRPr="008741AB">
        <w:t>Коксовского</w:t>
      </w:r>
      <w:proofErr w:type="spellEnd"/>
      <w:r w:rsidRPr="008741AB">
        <w:t xml:space="preserve"> сельского поселения № 06 от 07.11.2012 г. (в редакции решений Собрания депутатов </w:t>
      </w:r>
      <w:proofErr w:type="spellStart"/>
      <w:r w:rsidRPr="008741AB">
        <w:t>Коксовского</w:t>
      </w:r>
      <w:proofErr w:type="spellEnd"/>
      <w:r w:rsidRPr="008741AB">
        <w:t xml:space="preserve"> сельского поселения № 125 от 1</w:t>
      </w:r>
      <w:r>
        <w:t xml:space="preserve">8.08.2016г. от 29.03.2017 года </w:t>
      </w:r>
      <w:r w:rsidRPr="008741AB">
        <w:t>№ 20).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 xml:space="preserve">6. Генеральный план </w:t>
      </w:r>
      <w:proofErr w:type="spellStart"/>
      <w:r w:rsidRPr="008741AB">
        <w:t>Коксовского</w:t>
      </w:r>
      <w:proofErr w:type="spellEnd"/>
      <w:r w:rsidRPr="008741AB">
        <w:t xml:space="preserve"> сельского поселения, утвержденный Решением Собрания Депутатов </w:t>
      </w:r>
      <w:proofErr w:type="spellStart"/>
      <w:r w:rsidRPr="008741AB">
        <w:t>Коксовского</w:t>
      </w:r>
      <w:proofErr w:type="spellEnd"/>
      <w:r w:rsidRPr="008741AB">
        <w:t xml:space="preserve"> сельского поселения №05 от 07.11.2012 г.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7.</w:t>
      </w:r>
      <w:r w:rsidRPr="008741AB">
        <w:tab/>
        <w:t>СП 42.13330.2011 «Градостроительство. Планировка и застройка городских и сельских поселений» (Актуализированная редакция СНиП 2.07.01-89*).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8.</w:t>
      </w:r>
      <w:r w:rsidRPr="008741AB">
        <w:tab/>
        <w:t>Нормативы градостроительного проектирования Ростовской области, утвержденной постановлением Министерства строительства, архитектуры и территориального развития Ростовской области от 09.08.2016г. №9.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9.</w:t>
      </w:r>
      <w:r w:rsidRPr="008741AB">
        <w:tab/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РФ).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11.</w:t>
      </w:r>
      <w:r w:rsidRPr="008741AB">
        <w:tab/>
        <w:t>Постановление Правительства Российской Федерации от 16.02.2008 №87 «О составе разделов проектной документации и требованиях к их содержанию».</w:t>
      </w:r>
    </w:p>
    <w:p w:rsidR="00AB2D59" w:rsidRPr="008741AB" w:rsidRDefault="00AB2D59" w:rsidP="00AB2D59">
      <w:pPr>
        <w:suppressAutoHyphens/>
        <w:ind w:firstLine="709"/>
        <w:jc w:val="both"/>
      </w:pPr>
      <w:r>
        <w:t>12.</w:t>
      </w:r>
      <w:r>
        <w:tab/>
        <w:t xml:space="preserve">СП 31.13330.2012 </w:t>
      </w:r>
      <w:r w:rsidRPr="008741AB">
        <w:t>(актуализированная редакция СНиП 2.04.02-84*) «Водоснабжение. Наружные сети и сооружения».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lastRenderedPageBreak/>
        <w:t>13.</w:t>
      </w:r>
      <w:r w:rsidRPr="008741AB">
        <w:tab/>
        <w:t>СП 32.13330.2012 (актуализированная редакция СНиП 2.04.03-85*) «Канализация. Наружные сети и сооружения».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14.</w:t>
      </w:r>
      <w:r w:rsidR="00107741" w:rsidRPr="008741AB">
        <w:tab/>
        <w:t xml:space="preserve"> «</w:t>
      </w:r>
      <w:r w:rsidRPr="008741AB">
        <w:t>Правила использования электроустановок (ПУЭ) 7-е издание.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15.</w:t>
      </w:r>
      <w:r w:rsidRPr="008741AB">
        <w:tab/>
        <w:t>СП 31-110-2003 «Проектирование и монтаж электроустановок жилых и общественных зданий».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16.</w:t>
      </w:r>
      <w:r w:rsidRPr="008741AB">
        <w:tab/>
        <w:t xml:space="preserve">СП 62. 13330.2011 (актуализированная редакция СНиП </w:t>
      </w:r>
      <w:proofErr w:type="gramStart"/>
      <w:r>
        <w:t>42.01.</w:t>
      </w:r>
      <w:r w:rsidRPr="008741AB">
        <w:t>-</w:t>
      </w:r>
      <w:proofErr w:type="gramEnd"/>
      <w:r w:rsidRPr="008741AB">
        <w:t>2002) «Газораспределительные системы».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17.</w:t>
      </w:r>
      <w:r w:rsidRPr="008741AB">
        <w:tab/>
        <w:t>РД 34.20.185-94 «Инструкция по проектированию городских электрических сетей».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18.</w:t>
      </w:r>
      <w:r w:rsidRPr="008741AB">
        <w:tab/>
        <w:t>СН</w:t>
      </w:r>
      <w:r>
        <w:t>иП 12-03-2001</w:t>
      </w:r>
      <w:r w:rsidRPr="008741AB">
        <w:t xml:space="preserve"> «Безопасность труда в строительстве».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19.</w:t>
      </w:r>
      <w:r w:rsidRPr="008741AB">
        <w:tab/>
        <w:t>ППБ 01-03 «Правила пожарной безопасности в Российской Федерации».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20.</w:t>
      </w:r>
      <w:r w:rsidRPr="008741AB">
        <w:tab/>
        <w:t>ГОСТ Р 21.1101-2009 «Система проектной документации для строительства. Основные требования к проектной и рабочей документации».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21.</w:t>
      </w:r>
      <w:r w:rsidRPr="008741AB">
        <w:tab/>
        <w:t>Постановление Правительства Российской Федерации от 12.05.2017 №</w:t>
      </w:r>
      <w:r w:rsidR="00107741">
        <w:t xml:space="preserve"> </w:t>
      </w:r>
      <w:r w:rsidRPr="008741AB">
        <w:t>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22.</w:t>
      </w:r>
      <w:r w:rsidRPr="008741AB">
        <w:tab/>
        <w:t>РДС 30-201-98 «Инструкция о прядке проектирования и установления красных линий в городах и других поселениях Российской Федерации».</w:t>
      </w:r>
    </w:p>
    <w:p w:rsidR="00AB2D59" w:rsidRPr="008741AB" w:rsidRDefault="00AB2D59" w:rsidP="00AB2D59">
      <w:pPr>
        <w:tabs>
          <w:tab w:val="left" w:pos="0"/>
        </w:tabs>
        <w:suppressAutoHyphens/>
        <w:ind w:firstLine="709"/>
        <w:contextualSpacing/>
        <w:jc w:val="both"/>
      </w:pPr>
      <w:r w:rsidRPr="008741AB">
        <w:t>Основанием для разработки документации служит:</w:t>
      </w:r>
    </w:p>
    <w:p w:rsidR="00AB2D59" w:rsidRPr="008741AB" w:rsidRDefault="00AB2D59" w:rsidP="00AB2D59">
      <w:pPr>
        <w:ind w:firstLine="709"/>
        <w:jc w:val="both"/>
      </w:pPr>
      <w:r w:rsidRPr="008741AB">
        <w:t xml:space="preserve">- постановление Администрации </w:t>
      </w:r>
      <w:proofErr w:type="spellStart"/>
      <w:r w:rsidRPr="008741AB">
        <w:t>Белокалитвинского</w:t>
      </w:r>
      <w:proofErr w:type="spellEnd"/>
      <w:r w:rsidRPr="008741AB">
        <w:t xml:space="preserve"> района от 20.08.2008 г. №1432 «О разработке проекта планировки и проекта межевания   территории в границах ул. </w:t>
      </w:r>
      <w:proofErr w:type="gramStart"/>
      <w:r w:rsidRPr="008741AB">
        <w:t>К Маркса</w:t>
      </w:r>
      <w:proofErr w:type="gramEnd"/>
      <w:r w:rsidRPr="008741AB">
        <w:t xml:space="preserve">, ул. Садовая в п. Коксовый </w:t>
      </w:r>
      <w:proofErr w:type="spellStart"/>
      <w:r w:rsidRPr="008741AB">
        <w:t>Белокалитвинского</w:t>
      </w:r>
      <w:proofErr w:type="spellEnd"/>
      <w:r w:rsidRPr="008741AB">
        <w:t xml:space="preserve"> района, Ростовской области».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В качестве исходных данных при разработке проекта были использованы: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1. Материалы инженерно-геодезических изысканий (топографическая съемка в М 1:500), выполненная МУП АПБ в 2018 г.;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2. Границы территории проекта планировки и межевания.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 xml:space="preserve">4. Сведения из Генерального плана Коксового сельского поселения, утвержденного Решением Собрания депутатов </w:t>
      </w:r>
      <w:proofErr w:type="spellStart"/>
      <w:r w:rsidRPr="008741AB">
        <w:t>Коксовского</w:t>
      </w:r>
      <w:proofErr w:type="spellEnd"/>
      <w:r w:rsidRPr="008741AB">
        <w:t xml:space="preserve"> сельского поселения №</w:t>
      </w:r>
      <w:r w:rsidR="00107741">
        <w:t xml:space="preserve"> </w:t>
      </w:r>
      <w:r w:rsidRPr="008741AB">
        <w:t>05 от 07.11.2012 г. в границах проектируемой территории.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 xml:space="preserve">5. Сведения о территориальных зонах и зонах с особыми условиями использования согласно Решением Собрания депутатов </w:t>
      </w:r>
      <w:proofErr w:type="spellStart"/>
      <w:r w:rsidRPr="008741AB">
        <w:t>Коксовского</w:t>
      </w:r>
      <w:proofErr w:type="spellEnd"/>
      <w:r w:rsidRPr="008741AB">
        <w:t xml:space="preserve"> сельского поселения № 06 от 07.11.2012 г. (в редакции решений Собрания депутатов </w:t>
      </w:r>
      <w:proofErr w:type="spellStart"/>
      <w:r w:rsidRPr="008741AB">
        <w:t>Коксовского</w:t>
      </w:r>
      <w:proofErr w:type="spellEnd"/>
      <w:r w:rsidRPr="008741AB">
        <w:t xml:space="preserve"> сельского поселения № 125 от 18.08.2016г. от 29.03.2017 года № 20).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6. Кадастровые планы территории, полученные в ФГБУ ФКП «</w:t>
      </w:r>
      <w:proofErr w:type="spellStart"/>
      <w:r w:rsidRPr="008741AB">
        <w:t>Росреестра</w:t>
      </w:r>
      <w:proofErr w:type="spellEnd"/>
      <w:r w:rsidRPr="008741AB">
        <w:t>» по Ростовской области.</w:t>
      </w:r>
    </w:p>
    <w:p w:rsidR="00AB2D59" w:rsidRPr="008741AB" w:rsidRDefault="00AB2D59" w:rsidP="00AB2D59">
      <w:pPr>
        <w:suppressAutoHyphens/>
        <w:ind w:firstLine="709"/>
        <w:jc w:val="both"/>
      </w:pP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Целью разработки документации по планировке территории (проект планировки и проект межевания территории) является: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 xml:space="preserve">- обеспечение устойчивого развития территории, 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- определение границ территорий общего пользования (территорий, которыми беспрепятственно пользуется неограниченный круг лиц, в том числе: площади, улицы, проезды, набережные, скверы, бульвары);</w:t>
      </w:r>
    </w:p>
    <w:p w:rsidR="00AB2D59" w:rsidRPr="008741AB" w:rsidRDefault="00AB2D59" w:rsidP="00AB2D59">
      <w:pPr>
        <w:suppressAutoHyphens/>
        <w:ind w:firstLine="709"/>
        <w:jc w:val="both"/>
      </w:pPr>
      <w:r w:rsidRPr="008741AB">
        <w:t>- установление границ земельных участков, предназначенных для строительства и размещения линейных объектов.</w:t>
      </w:r>
    </w:p>
    <w:p w:rsidR="00AB2D59" w:rsidRPr="008741AB" w:rsidRDefault="00AB2D59" w:rsidP="00AB2D59">
      <w:pPr>
        <w:suppressAutoHyphens/>
        <w:ind w:firstLine="709"/>
        <w:jc w:val="both"/>
        <w:rPr>
          <w:color w:val="000000"/>
        </w:rPr>
      </w:pPr>
      <w:r w:rsidRPr="008741AB">
        <w:rPr>
          <w:lang w:bidi="ru-RU"/>
        </w:rPr>
        <w:t xml:space="preserve">Территория, подлежащая планировке, расположена в п. Коксовый </w:t>
      </w:r>
      <w:proofErr w:type="spellStart"/>
      <w:r w:rsidRPr="008741AB">
        <w:rPr>
          <w:lang w:bidi="ru-RU"/>
        </w:rPr>
        <w:t>Белокалитвинского</w:t>
      </w:r>
      <w:proofErr w:type="spellEnd"/>
      <w:r w:rsidRPr="008741AB">
        <w:rPr>
          <w:lang w:bidi="ru-RU"/>
        </w:rPr>
        <w:t xml:space="preserve"> муниципального района.</w:t>
      </w:r>
      <w:r w:rsidRPr="008741AB">
        <w:rPr>
          <w:color w:val="000000"/>
        </w:rPr>
        <w:t xml:space="preserve"> Расчет нормативной площади земельных участков </w:t>
      </w:r>
      <w:r w:rsidRPr="008741AB">
        <w:rPr>
          <w:b/>
          <w:color w:val="000000"/>
        </w:rPr>
        <w:t>многоквартирных домов</w:t>
      </w:r>
      <w:r w:rsidRPr="008741AB">
        <w:rPr>
          <w:color w:val="000000"/>
        </w:rPr>
        <w:t xml:space="preserve"> выполняется в соответствии с рекомендациями СП 30-101-98 «Методические указания по расчету нормативных размеров земельных участков в кондоминиумах».</w:t>
      </w:r>
    </w:p>
    <w:p w:rsidR="00AB2D59" w:rsidRPr="008741AB" w:rsidRDefault="00AB2D59" w:rsidP="00AB2D59">
      <w:pPr>
        <w:spacing w:before="100" w:beforeAutospacing="1"/>
        <w:ind w:left="142" w:firstLine="709"/>
        <w:jc w:val="both"/>
        <w:rPr>
          <w:color w:val="000000"/>
        </w:rPr>
      </w:pPr>
      <w:r w:rsidRPr="008741AB">
        <w:rPr>
          <w:color w:val="000000"/>
        </w:rPr>
        <w:t>Нормативный размер земельного участка существующего многоквартирного дома рассчитывается по формуле:</w:t>
      </w:r>
    </w:p>
    <w:p w:rsidR="00AB2D59" w:rsidRPr="008741AB" w:rsidRDefault="00AB2D59" w:rsidP="00AB2D59">
      <w:pPr>
        <w:ind w:left="142" w:firstLine="709"/>
        <w:jc w:val="both"/>
        <w:rPr>
          <w:color w:val="000000"/>
        </w:rPr>
      </w:pPr>
      <w:proofErr w:type="spellStart"/>
      <w:r w:rsidRPr="008741AB">
        <w:rPr>
          <w:i/>
          <w:iCs/>
          <w:color w:val="000000"/>
        </w:rPr>
        <w:t>Sнорм.к</w:t>
      </w:r>
      <w:proofErr w:type="spellEnd"/>
      <w:r w:rsidRPr="008741AB">
        <w:rPr>
          <w:i/>
          <w:iCs/>
          <w:color w:val="000000"/>
        </w:rPr>
        <w:t xml:space="preserve">.= S ж. ×У </w:t>
      </w:r>
      <w:proofErr w:type="spellStart"/>
      <w:r w:rsidRPr="008741AB">
        <w:rPr>
          <w:i/>
          <w:iCs/>
          <w:color w:val="000000"/>
        </w:rPr>
        <w:t>з.д</w:t>
      </w:r>
      <w:proofErr w:type="spellEnd"/>
      <w:r w:rsidRPr="008741AB">
        <w:rPr>
          <w:i/>
          <w:iCs/>
          <w:color w:val="000000"/>
        </w:rPr>
        <w:t>.</w:t>
      </w:r>
      <w:r w:rsidRPr="008741AB">
        <w:rPr>
          <w:color w:val="000000"/>
        </w:rPr>
        <w:t>,</w:t>
      </w:r>
    </w:p>
    <w:p w:rsidR="00AB2D59" w:rsidRPr="008741AB" w:rsidRDefault="00AB2D59" w:rsidP="00AB2D59">
      <w:pPr>
        <w:ind w:left="142" w:firstLine="709"/>
        <w:jc w:val="both"/>
        <w:rPr>
          <w:color w:val="000000"/>
        </w:rPr>
      </w:pPr>
      <w:r w:rsidRPr="008741AB">
        <w:rPr>
          <w:color w:val="000000"/>
        </w:rPr>
        <w:t xml:space="preserve">где </w:t>
      </w:r>
      <w:proofErr w:type="spellStart"/>
      <w:r w:rsidRPr="008741AB">
        <w:rPr>
          <w:color w:val="000000"/>
        </w:rPr>
        <w:t>Sнорм</w:t>
      </w:r>
      <w:proofErr w:type="spellEnd"/>
      <w:r w:rsidRPr="008741AB">
        <w:rPr>
          <w:color w:val="000000"/>
        </w:rPr>
        <w:t xml:space="preserve"> </w:t>
      </w:r>
      <w:proofErr w:type="gramStart"/>
      <w:r w:rsidRPr="008741AB">
        <w:rPr>
          <w:color w:val="000000"/>
        </w:rPr>
        <w:t>к..</w:t>
      </w:r>
      <w:proofErr w:type="gramEnd"/>
      <w:r w:rsidRPr="008741AB">
        <w:rPr>
          <w:color w:val="000000"/>
        </w:rPr>
        <w:t xml:space="preserve"> - нормативный размер земельного участка, м 2</w:t>
      </w:r>
    </w:p>
    <w:p w:rsidR="00AB2D59" w:rsidRPr="008741AB" w:rsidRDefault="00AB2D59" w:rsidP="00AB2D59">
      <w:pPr>
        <w:ind w:left="142" w:firstLine="709"/>
        <w:jc w:val="both"/>
        <w:rPr>
          <w:color w:val="000000"/>
        </w:rPr>
      </w:pPr>
      <w:r w:rsidRPr="008741AB">
        <w:rPr>
          <w:color w:val="000000"/>
        </w:rPr>
        <w:lastRenderedPageBreak/>
        <w:t>S ж. - общая площадь жилых и нежилых помещений дома, м 2</w:t>
      </w:r>
    </w:p>
    <w:p w:rsidR="00AB2D59" w:rsidRPr="008741AB" w:rsidRDefault="00AB2D59" w:rsidP="00AB2D59">
      <w:pPr>
        <w:spacing w:before="100" w:beforeAutospacing="1"/>
        <w:ind w:left="142" w:firstLine="709"/>
        <w:jc w:val="both"/>
        <w:rPr>
          <w:color w:val="000000"/>
        </w:rPr>
      </w:pPr>
      <w:r w:rsidRPr="008741AB">
        <w:rPr>
          <w:color w:val="000000"/>
        </w:rPr>
        <w:t xml:space="preserve">У </w:t>
      </w:r>
      <w:proofErr w:type="spellStart"/>
      <w:r w:rsidRPr="008741AB">
        <w:rPr>
          <w:color w:val="000000"/>
        </w:rPr>
        <w:t>з.д</w:t>
      </w:r>
      <w:proofErr w:type="spellEnd"/>
      <w:r w:rsidRPr="008741AB">
        <w:rPr>
          <w:color w:val="000000"/>
        </w:rPr>
        <w:t>. - удельный показатель земельной доли для зданий разной этажности и года строительства. Результаты расчета нормативной площади, проектной площади земельных участков существующих многоквартирных домов приведены в таблице 1.</w:t>
      </w:r>
    </w:p>
    <w:tbl>
      <w:tblPr>
        <w:tblStyle w:val="10"/>
        <w:tblW w:w="0" w:type="auto"/>
        <w:tblInd w:w="142" w:type="dxa"/>
        <w:tblLook w:val="04A0" w:firstRow="1" w:lastRow="0" w:firstColumn="1" w:lastColumn="0" w:noHBand="0" w:noVBand="1"/>
      </w:tblPr>
      <w:tblGrid>
        <w:gridCol w:w="925"/>
        <w:gridCol w:w="1440"/>
        <w:gridCol w:w="857"/>
        <w:gridCol w:w="879"/>
        <w:gridCol w:w="948"/>
        <w:gridCol w:w="936"/>
        <w:gridCol w:w="1330"/>
        <w:gridCol w:w="1295"/>
        <w:gridCol w:w="1303"/>
      </w:tblGrid>
      <w:tr w:rsidR="00AB2D59" w:rsidRPr="008741AB" w:rsidTr="00151B22">
        <w:tc>
          <w:tcPr>
            <w:tcW w:w="925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№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уч</w:t>
            </w:r>
            <w:proofErr w:type="spellEnd"/>
            <w:r w:rsidRPr="008741AB">
              <w:rPr>
                <w:rFonts w:ascii="Times New Roman" w:hAnsi="Times New Roman"/>
                <w:color w:val="000000"/>
                <w:lang w:eastAsia="ru-RU"/>
              </w:rPr>
              <w:t>- ка</w:t>
            </w:r>
          </w:p>
        </w:tc>
        <w:tc>
          <w:tcPr>
            <w:tcW w:w="955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857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Год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стр-ва</w:t>
            </w:r>
            <w:proofErr w:type="spellEnd"/>
          </w:p>
        </w:tc>
        <w:tc>
          <w:tcPr>
            <w:tcW w:w="879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Кол.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эт</w:t>
            </w:r>
            <w:proofErr w:type="spellEnd"/>
            <w:r w:rsidRPr="008741AB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948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Общ.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площ</w:t>
            </w:r>
            <w:proofErr w:type="spellEnd"/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. </w:t>
            </w:r>
          </w:p>
          <w:p w:rsidR="00AB2D59" w:rsidRPr="008741AB" w:rsidRDefault="00AB2D59" w:rsidP="00151B22">
            <w:pPr>
              <w:spacing w:before="27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936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Кол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заний</w:t>
            </w:r>
            <w:proofErr w:type="spellEnd"/>
          </w:p>
        </w:tc>
        <w:tc>
          <w:tcPr>
            <w:tcW w:w="1330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Удельн</w:t>
            </w:r>
            <w:proofErr w:type="spellEnd"/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. показатель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зем</w:t>
            </w:r>
            <w:proofErr w:type="spellEnd"/>
            <w:r w:rsidRPr="008741AB">
              <w:rPr>
                <w:rFonts w:ascii="Times New Roman" w:hAnsi="Times New Roman"/>
                <w:color w:val="000000"/>
                <w:lang w:eastAsia="ru-RU"/>
              </w:rPr>
              <w:t>. доли</w:t>
            </w:r>
          </w:p>
        </w:tc>
        <w:tc>
          <w:tcPr>
            <w:tcW w:w="1295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Норматив. площадь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зем</w:t>
            </w:r>
            <w:proofErr w:type="spellEnd"/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. уч.,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кв.м</w:t>
            </w:r>
            <w:proofErr w:type="spellEnd"/>
          </w:p>
        </w:tc>
        <w:tc>
          <w:tcPr>
            <w:tcW w:w="1303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Проектная площадь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зем</w:t>
            </w:r>
            <w:proofErr w:type="spellEnd"/>
            <w:r w:rsidRPr="008741AB">
              <w:rPr>
                <w:rFonts w:ascii="Times New Roman" w:hAnsi="Times New Roman"/>
                <w:color w:val="000000"/>
                <w:lang w:eastAsia="ru-RU"/>
              </w:rPr>
              <w:t xml:space="preserve">. участка, </w:t>
            </w:r>
            <w:proofErr w:type="spellStart"/>
            <w:r w:rsidRPr="008741AB">
              <w:rPr>
                <w:rFonts w:ascii="Times New Roman" w:hAnsi="Times New Roman"/>
                <w:color w:val="000000"/>
                <w:lang w:eastAsia="ru-RU"/>
              </w:rPr>
              <w:t>кв.м</w:t>
            </w:r>
            <w:proofErr w:type="spellEnd"/>
          </w:p>
        </w:tc>
      </w:tr>
      <w:tr w:rsidR="00AB2D59" w:rsidRPr="008741AB" w:rsidTr="00151B22">
        <w:tc>
          <w:tcPr>
            <w:tcW w:w="925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ЗУ1</w:t>
            </w:r>
          </w:p>
        </w:tc>
        <w:tc>
          <w:tcPr>
            <w:tcW w:w="955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Ростовская область, г. Белая Калитва, ул. Российская, д. 50</w:t>
            </w:r>
          </w:p>
        </w:tc>
        <w:tc>
          <w:tcPr>
            <w:tcW w:w="857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1998</w:t>
            </w:r>
          </w:p>
        </w:tc>
        <w:tc>
          <w:tcPr>
            <w:tcW w:w="879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48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888</w:t>
            </w:r>
          </w:p>
          <w:p w:rsidR="00AB2D59" w:rsidRPr="008741AB" w:rsidRDefault="00AB2D59" w:rsidP="00151B22">
            <w:pPr>
              <w:spacing w:before="278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36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330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2,0</w:t>
            </w:r>
          </w:p>
        </w:tc>
        <w:tc>
          <w:tcPr>
            <w:tcW w:w="1295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3566,6</w:t>
            </w:r>
          </w:p>
        </w:tc>
        <w:tc>
          <w:tcPr>
            <w:tcW w:w="1303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  <w:lang w:eastAsia="ru-RU"/>
              </w:rPr>
              <w:t>2101,4</w:t>
            </w:r>
          </w:p>
        </w:tc>
      </w:tr>
    </w:tbl>
    <w:p w:rsidR="00AB2D59" w:rsidRPr="008741AB" w:rsidRDefault="00AB2D59" w:rsidP="00AB2D59">
      <w:pPr>
        <w:spacing w:before="100" w:beforeAutospacing="1"/>
        <w:ind w:left="142" w:firstLine="709"/>
        <w:jc w:val="both"/>
        <w:rPr>
          <w:color w:val="000000"/>
        </w:rPr>
      </w:pPr>
      <w:r w:rsidRPr="008741AB">
        <w:rPr>
          <w:color w:val="000000"/>
        </w:rPr>
        <w:t xml:space="preserve">Площадь многоквартирного жилого дома соответствует предельным параметрам правил землепользования и застройки </w:t>
      </w:r>
      <w:proofErr w:type="spellStart"/>
      <w:r w:rsidRPr="008741AB">
        <w:rPr>
          <w:color w:val="000000"/>
        </w:rPr>
        <w:t>Белокалитвинского</w:t>
      </w:r>
      <w:proofErr w:type="spellEnd"/>
      <w:r w:rsidRPr="008741AB">
        <w:rPr>
          <w:color w:val="000000"/>
        </w:rPr>
        <w:t xml:space="preserve"> городского поселения, а также местным нормативам градостроительного проектирования </w:t>
      </w:r>
      <w:proofErr w:type="spellStart"/>
      <w:r w:rsidRPr="008741AB">
        <w:rPr>
          <w:color w:val="000000"/>
        </w:rPr>
        <w:t>Белокалитвинского</w:t>
      </w:r>
      <w:proofErr w:type="spellEnd"/>
      <w:r w:rsidRPr="008741AB">
        <w:rPr>
          <w:color w:val="000000"/>
        </w:rPr>
        <w:t xml:space="preserve"> городского поселения – не менее 0,1 га.</w:t>
      </w:r>
    </w:p>
    <w:p w:rsidR="00AB2D59" w:rsidRPr="008741AB" w:rsidRDefault="00AB2D59" w:rsidP="00AB2D59">
      <w:pPr>
        <w:spacing w:before="100" w:beforeAutospacing="1"/>
        <w:ind w:left="142" w:firstLine="709"/>
        <w:jc w:val="both"/>
      </w:pPr>
      <w:r w:rsidRPr="008741AB">
        <w:t xml:space="preserve">Расчет нормативной площади земельных участков </w:t>
      </w:r>
      <w:r w:rsidRPr="008741AB">
        <w:rPr>
          <w:b/>
          <w:color w:val="000000"/>
        </w:rPr>
        <w:t>для предприятий торговли</w:t>
      </w:r>
      <w:r w:rsidRPr="008741AB">
        <w:t xml:space="preserve"> выполняется в соответствии с рекомендациями СП 42.13330.2016 Градостроительство. Планировка и застройка городских и сельских поселений. (Актуализированная редакция СНиП 2.07.01-89*):</w:t>
      </w:r>
    </w:p>
    <w:p w:rsidR="00AB2D59" w:rsidRPr="008741AB" w:rsidRDefault="00AB2D59" w:rsidP="00AB2D59">
      <w:pPr>
        <w:ind w:left="142" w:right="-284" w:firstLine="709"/>
        <w:jc w:val="both"/>
        <w:rPr>
          <w:color w:val="000000"/>
        </w:rPr>
      </w:pPr>
      <w:r w:rsidRPr="008741AB">
        <w:rPr>
          <w:color w:val="000000"/>
        </w:rPr>
        <w:t>Предприятия торговли,</w:t>
      </w:r>
    </w:p>
    <w:p w:rsidR="00AB2D59" w:rsidRPr="008741AB" w:rsidRDefault="00AB2D59" w:rsidP="00AB2D59">
      <w:pPr>
        <w:ind w:left="142" w:right="-284" w:firstLine="709"/>
        <w:jc w:val="both"/>
        <w:rPr>
          <w:color w:val="000000"/>
        </w:rPr>
      </w:pPr>
      <w:r w:rsidRPr="008741AB">
        <w:rPr>
          <w:color w:val="000000"/>
        </w:rPr>
        <w:t>м2 торговой площади:</w:t>
      </w:r>
    </w:p>
    <w:p w:rsidR="00AB2D59" w:rsidRPr="008741AB" w:rsidRDefault="00AB2D59" w:rsidP="00AB2D59">
      <w:pPr>
        <w:ind w:left="142" w:right="-284" w:firstLine="709"/>
        <w:jc w:val="both"/>
        <w:rPr>
          <w:color w:val="000000"/>
        </w:rPr>
      </w:pPr>
      <w:r w:rsidRPr="008741AB">
        <w:rPr>
          <w:color w:val="000000"/>
        </w:rPr>
        <w:t>до 250 - 0,08 га на100 м2 торговой площади</w:t>
      </w:r>
    </w:p>
    <w:p w:rsidR="00AB2D59" w:rsidRPr="008741AB" w:rsidRDefault="00AB2D59" w:rsidP="00AB2D59">
      <w:pPr>
        <w:ind w:left="142" w:right="-284" w:firstLine="709"/>
        <w:jc w:val="both"/>
        <w:rPr>
          <w:color w:val="000000"/>
        </w:rPr>
      </w:pPr>
      <w:r w:rsidRPr="008741AB">
        <w:rPr>
          <w:color w:val="000000"/>
        </w:rPr>
        <w:t>св. 250 до 650 - 0,08-0,06 га на100 м2 торговой площади</w:t>
      </w:r>
    </w:p>
    <w:p w:rsidR="00AB2D59" w:rsidRPr="008741AB" w:rsidRDefault="00AB2D59" w:rsidP="00AB2D59">
      <w:pPr>
        <w:ind w:left="142" w:right="-284" w:firstLine="709"/>
        <w:jc w:val="both"/>
        <w:rPr>
          <w:color w:val="000000"/>
        </w:rPr>
      </w:pPr>
      <w:r w:rsidRPr="008741AB">
        <w:rPr>
          <w:color w:val="000000"/>
        </w:rPr>
        <w:t>св. 650 до 1500 - 0,06-0,04 га на100 м2 торговой площади</w:t>
      </w:r>
    </w:p>
    <w:p w:rsidR="00AB2D59" w:rsidRPr="008741AB" w:rsidRDefault="00AB2D59" w:rsidP="00AB2D59">
      <w:pPr>
        <w:ind w:left="142" w:right="-284" w:firstLine="709"/>
        <w:jc w:val="both"/>
        <w:rPr>
          <w:color w:val="000000"/>
        </w:rPr>
      </w:pPr>
      <w:r w:rsidRPr="008741AB">
        <w:rPr>
          <w:color w:val="000000"/>
        </w:rPr>
        <w:t>св. 1500 до 3500 - 0,04-0,02 га на100 м2 торговой площади</w:t>
      </w:r>
    </w:p>
    <w:p w:rsidR="00AB2D59" w:rsidRPr="008741AB" w:rsidRDefault="00AB2D59" w:rsidP="00AB2D59">
      <w:pPr>
        <w:ind w:left="142" w:right="-284" w:firstLine="709"/>
        <w:jc w:val="both"/>
        <w:rPr>
          <w:color w:val="000000"/>
        </w:rPr>
      </w:pPr>
      <w:r w:rsidRPr="008741AB">
        <w:rPr>
          <w:color w:val="000000"/>
        </w:rPr>
        <w:t>Свыше 3500 - 0,02 га на100 м2 торговой площади.</w:t>
      </w:r>
    </w:p>
    <w:p w:rsidR="00AB2D59" w:rsidRPr="008741AB" w:rsidRDefault="00AB2D59" w:rsidP="00AB2D59">
      <w:pPr>
        <w:spacing w:before="100" w:beforeAutospacing="1"/>
        <w:ind w:left="142" w:right="-284" w:firstLine="709"/>
        <w:jc w:val="both"/>
        <w:rPr>
          <w:color w:val="000000"/>
        </w:rPr>
      </w:pPr>
      <w:r w:rsidRPr="008741AB">
        <w:rPr>
          <w:color w:val="000000"/>
        </w:rPr>
        <w:t>Результаты расчета нормативной площади, проектной площади земельного участка существующего магазина приведены в таблице 2.</w:t>
      </w:r>
    </w:p>
    <w:tbl>
      <w:tblPr>
        <w:tblStyle w:val="10"/>
        <w:tblW w:w="0" w:type="auto"/>
        <w:tblInd w:w="142" w:type="dxa"/>
        <w:tblLook w:val="04A0" w:firstRow="1" w:lastRow="0" w:firstColumn="1" w:lastColumn="0" w:noHBand="0" w:noVBand="1"/>
      </w:tblPr>
      <w:tblGrid>
        <w:gridCol w:w="706"/>
        <w:gridCol w:w="2187"/>
        <w:gridCol w:w="850"/>
        <w:gridCol w:w="930"/>
        <w:gridCol w:w="917"/>
        <w:gridCol w:w="713"/>
        <w:gridCol w:w="1152"/>
        <w:gridCol w:w="1295"/>
        <w:gridCol w:w="1303"/>
      </w:tblGrid>
      <w:tr w:rsidR="00AB2D59" w:rsidRPr="008741AB" w:rsidTr="00151B22">
        <w:tc>
          <w:tcPr>
            <w:tcW w:w="723" w:type="dxa"/>
          </w:tcPr>
          <w:p w:rsidR="00AB2D59" w:rsidRPr="008741AB" w:rsidRDefault="00AB2D59" w:rsidP="00151B22">
            <w:pPr>
              <w:spacing w:before="100" w:beforeAutospacing="1"/>
              <w:ind w:right="-284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 xml:space="preserve">№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уч</w:t>
            </w:r>
            <w:proofErr w:type="spellEnd"/>
            <w:r w:rsidRPr="008741AB">
              <w:rPr>
                <w:rFonts w:ascii="Times New Roman" w:hAnsi="Times New Roman"/>
                <w:color w:val="000000"/>
              </w:rPr>
              <w:t>- ка</w:t>
            </w:r>
          </w:p>
        </w:tc>
        <w:tc>
          <w:tcPr>
            <w:tcW w:w="1859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Адрес</w:t>
            </w:r>
          </w:p>
        </w:tc>
        <w:tc>
          <w:tcPr>
            <w:tcW w:w="886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 xml:space="preserve">Кол.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эт</w:t>
            </w:r>
            <w:proofErr w:type="spellEnd"/>
            <w:r w:rsidRPr="008741A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51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 xml:space="preserve">Общ.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площ</w:t>
            </w:r>
            <w:proofErr w:type="spellEnd"/>
            <w:r w:rsidRPr="008741AB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AB2D59" w:rsidRPr="008741AB" w:rsidRDefault="00AB2D59" w:rsidP="00151B22">
            <w:pPr>
              <w:spacing w:before="278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40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 xml:space="preserve">Кол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заний</w:t>
            </w:r>
            <w:proofErr w:type="spellEnd"/>
          </w:p>
        </w:tc>
        <w:tc>
          <w:tcPr>
            <w:tcW w:w="814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7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Торговая площадь</w:t>
            </w:r>
          </w:p>
        </w:tc>
        <w:tc>
          <w:tcPr>
            <w:tcW w:w="1160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 xml:space="preserve">Норматив. площадь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зем</w:t>
            </w:r>
            <w:proofErr w:type="spellEnd"/>
            <w:r w:rsidRPr="008741AB">
              <w:rPr>
                <w:rFonts w:ascii="Times New Roman" w:hAnsi="Times New Roman"/>
                <w:color w:val="000000"/>
              </w:rPr>
              <w:t xml:space="preserve">. уч.,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кв.м</w:t>
            </w:r>
            <w:proofErr w:type="spellEnd"/>
          </w:p>
        </w:tc>
        <w:tc>
          <w:tcPr>
            <w:tcW w:w="1008" w:type="dxa"/>
          </w:tcPr>
          <w:p w:rsidR="00AB2D59" w:rsidRPr="008741AB" w:rsidRDefault="00AB2D59" w:rsidP="00151B22">
            <w:pPr>
              <w:spacing w:before="100" w:beforeAutospacing="1"/>
              <w:ind w:right="-284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 xml:space="preserve">Проектная площадь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зем</w:t>
            </w:r>
            <w:proofErr w:type="spellEnd"/>
            <w:r w:rsidRPr="008741AB">
              <w:rPr>
                <w:rFonts w:ascii="Times New Roman" w:hAnsi="Times New Roman"/>
                <w:color w:val="000000"/>
              </w:rPr>
              <w:t xml:space="preserve">. участка,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кв.м</w:t>
            </w:r>
            <w:proofErr w:type="spellEnd"/>
          </w:p>
        </w:tc>
      </w:tr>
      <w:tr w:rsidR="00AB2D59" w:rsidRPr="008741AB" w:rsidTr="00151B22">
        <w:tc>
          <w:tcPr>
            <w:tcW w:w="723" w:type="dxa"/>
          </w:tcPr>
          <w:p w:rsidR="00AB2D59" w:rsidRPr="008741AB" w:rsidRDefault="00AB2D59" w:rsidP="00151B22">
            <w:pPr>
              <w:spacing w:before="100" w:beforeAutospacing="1"/>
              <w:ind w:right="-284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ЗУ1</w:t>
            </w:r>
          </w:p>
        </w:tc>
        <w:tc>
          <w:tcPr>
            <w:tcW w:w="1859" w:type="dxa"/>
          </w:tcPr>
          <w:p w:rsidR="00AB2D59" w:rsidRPr="008741AB" w:rsidRDefault="00AB2D59" w:rsidP="00151B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741AB">
              <w:rPr>
                <w:rFonts w:ascii="Times New Roman" w:hAnsi="Times New Roman"/>
                <w:color w:val="000000"/>
              </w:rPr>
              <w:t xml:space="preserve">Ростовская область, р-н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Белокалитвинский</w:t>
            </w:r>
            <w:proofErr w:type="spellEnd"/>
            <w:r w:rsidRPr="008741AB">
              <w:rPr>
                <w:rFonts w:ascii="Times New Roman" w:hAnsi="Times New Roman"/>
                <w:color w:val="000000"/>
              </w:rPr>
              <w:t xml:space="preserve">, с/о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Коксовский</w:t>
            </w:r>
            <w:proofErr w:type="spellEnd"/>
            <w:r w:rsidRPr="008741AB">
              <w:rPr>
                <w:rFonts w:ascii="Times New Roman" w:hAnsi="Times New Roman"/>
                <w:color w:val="000000"/>
              </w:rPr>
              <w:t xml:space="preserve">, п Коксовый,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ул</w:t>
            </w:r>
            <w:proofErr w:type="spellEnd"/>
            <w:r w:rsidRPr="008741A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8741AB">
              <w:rPr>
                <w:rFonts w:ascii="Times New Roman" w:hAnsi="Times New Roman"/>
                <w:color w:val="000000"/>
              </w:rPr>
              <w:t>К.Маркса</w:t>
            </w:r>
            <w:proofErr w:type="spellEnd"/>
          </w:p>
        </w:tc>
        <w:tc>
          <w:tcPr>
            <w:tcW w:w="886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1-2</w:t>
            </w:r>
          </w:p>
        </w:tc>
        <w:tc>
          <w:tcPr>
            <w:tcW w:w="951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888</w:t>
            </w:r>
          </w:p>
        </w:tc>
        <w:tc>
          <w:tcPr>
            <w:tcW w:w="940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814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87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160" w:type="dxa"/>
          </w:tcPr>
          <w:p w:rsidR="00AB2D59" w:rsidRPr="008741AB" w:rsidRDefault="00AB2D59" w:rsidP="00151B22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560</w:t>
            </w:r>
          </w:p>
        </w:tc>
        <w:tc>
          <w:tcPr>
            <w:tcW w:w="1008" w:type="dxa"/>
          </w:tcPr>
          <w:p w:rsidR="00AB2D59" w:rsidRPr="008741AB" w:rsidRDefault="00AB2D59" w:rsidP="00151B22">
            <w:pPr>
              <w:spacing w:before="100" w:beforeAutospacing="1"/>
              <w:ind w:right="-284"/>
              <w:jc w:val="both"/>
              <w:rPr>
                <w:rFonts w:ascii="Times New Roman" w:hAnsi="Times New Roman"/>
                <w:color w:val="000000"/>
              </w:rPr>
            </w:pPr>
            <w:r w:rsidRPr="008741AB">
              <w:rPr>
                <w:rFonts w:ascii="Times New Roman" w:hAnsi="Times New Roman"/>
                <w:color w:val="000000"/>
              </w:rPr>
              <w:t>888</w:t>
            </w:r>
          </w:p>
        </w:tc>
      </w:tr>
    </w:tbl>
    <w:p w:rsidR="00AB2D59" w:rsidRPr="008741AB" w:rsidRDefault="00AB2D59" w:rsidP="00AB2D59">
      <w:pPr>
        <w:suppressAutoHyphens/>
        <w:ind w:right="-1" w:firstLine="709"/>
        <w:jc w:val="both"/>
        <w:rPr>
          <w:sz w:val="28"/>
          <w:szCs w:val="28"/>
          <w:lang w:bidi="ru-RU"/>
        </w:rPr>
      </w:pPr>
    </w:p>
    <w:p w:rsidR="00AB2D59" w:rsidRPr="008741AB" w:rsidRDefault="00AB2D59" w:rsidP="00AB2D59">
      <w:pPr>
        <w:suppressAutoHyphens/>
        <w:ind w:right="-1" w:firstLine="709"/>
        <w:jc w:val="both"/>
        <w:rPr>
          <w:lang w:bidi="ru-RU"/>
        </w:rPr>
      </w:pPr>
      <w:r w:rsidRPr="008741AB">
        <w:rPr>
          <w:lang w:bidi="ru-RU"/>
        </w:rPr>
        <w:t>Территория (площадь = 0,23 га) подлежащая планировке располагается в поперечном профиле ул. Садовая и ограничена:</w:t>
      </w:r>
    </w:p>
    <w:p w:rsidR="00AB2D59" w:rsidRPr="008741AB" w:rsidRDefault="00AB2D59" w:rsidP="00107741">
      <w:pPr>
        <w:numPr>
          <w:ilvl w:val="0"/>
          <w:numId w:val="5"/>
        </w:numPr>
        <w:suppressAutoHyphens/>
        <w:ind w:right="-1" w:firstLine="709"/>
        <w:jc w:val="both"/>
        <w:rPr>
          <w:lang w:bidi="ru-RU"/>
        </w:rPr>
      </w:pPr>
      <w:r w:rsidRPr="008741AB">
        <w:rPr>
          <w:lang w:bidi="ru-RU"/>
        </w:rPr>
        <w:t>с севера - земли неразграниченной государственной собственности кадастрового квартала 61:47:0040102 и земельным участком с кадастровым номером 61:47:0040102:75;</w:t>
      </w:r>
    </w:p>
    <w:p w:rsidR="00AB2D59" w:rsidRPr="008741AB" w:rsidRDefault="00AB2D59" w:rsidP="00107741">
      <w:pPr>
        <w:numPr>
          <w:ilvl w:val="0"/>
          <w:numId w:val="5"/>
        </w:numPr>
        <w:suppressAutoHyphens/>
        <w:ind w:right="-1" w:firstLine="709"/>
        <w:jc w:val="both"/>
        <w:rPr>
          <w:lang w:bidi="ru-RU"/>
        </w:rPr>
      </w:pPr>
      <w:r w:rsidRPr="008741AB">
        <w:rPr>
          <w:lang w:bidi="ru-RU"/>
        </w:rPr>
        <w:lastRenderedPageBreak/>
        <w:t>с</w:t>
      </w:r>
      <w:r w:rsidRPr="008741AB">
        <w:rPr>
          <w:lang w:bidi="ru-RU"/>
        </w:rPr>
        <w:tab/>
        <w:t>запада - земли неразграниченной государственной собственности кадастрового квартала 61:47:0040102;</w:t>
      </w:r>
    </w:p>
    <w:p w:rsidR="00AB2D59" w:rsidRPr="008741AB" w:rsidRDefault="00AB2D59" w:rsidP="00107741">
      <w:pPr>
        <w:numPr>
          <w:ilvl w:val="0"/>
          <w:numId w:val="5"/>
        </w:numPr>
        <w:suppressAutoHyphens/>
        <w:ind w:right="-1" w:firstLine="709"/>
        <w:jc w:val="both"/>
        <w:rPr>
          <w:lang w:bidi="ru-RU"/>
        </w:rPr>
      </w:pPr>
      <w:r w:rsidRPr="008741AB">
        <w:rPr>
          <w:lang w:bidi="ru-RU"/>
        </w:rPr>
        <w:t>с</w:t>
      </w:r>
      <w:r w:rsidRPr="008741AB">
        <w:rPr>
          <w:lang w:bidi="ru-RU"/>
        </w:rPr>
        <w:tab/>
        <w:t>востока земли неразграниченной государственной собственности кадастрового квартала 61:47:0040102;</w:t>
      </w:r>
    </w:p>
    <w:p w:rsidR="00AB2D59" w:rsidRDefault="00AB2D59" w:rsidP="00107741">
      <w:pPr>
        <w:ind w:firstLine="709"/>
        <w:jc w:val="both"/>
        <w:rPr>
          <w:lang w:bidi="ru-RU"/>
        </w:rPr>
      </w:pPr>
      <w:r w:rsidRPr="008741AB">
        <w:rPr>
          <w:lang w:bidi="ru-RU"/>
        </w:rPr>
        <w:t>с юга - земли неразграниченной государственной собственности кадастрового квартала 61:47:0040104 и земельным участком с кадастровым номером 61:47:0040104:858.</w:t>
      </w:r>
    </w:p>
    <w:p w:rsidR="00AB2D59" w:rsidRPr="008741AB" w:rsidRDefault="00AB2D59" w:rsidP="00AB2D59">
      <w:pPr>
        <w:jc w:val="both"/>
        <w:rPr>
          <w:lang w:bidi="ru-RU"/>
        </w:rPr>
      </w:pPr>
    </w:p>
    <w:p w:rsidR="00AB2D59" w:rsidRPr="008741AB" w:rsidRDefault="00AB2D59" w:rsidP="00AB2D59">
      <w:pPr>
        <w:ind w:firstLine="708"/>
        <w:jc w:val="both"/>
        <w:rPr>
          <w:b/>
          <w:bCs/>
        </w:rPr>
      </w:pPr>
      <w:r w:rsidRPr="008741AB">
        <w:rPr>
          <w:b/>
          <w:bCs/>
        </w:rPr>
        <w:t>Координаты поворотных точек границ образуемого путем перерас</w:t>
      </w:r>
      <w:r>
        <w:rPr>
          <w:b/>
          <w:bCs/>
        </w:rPr>
        <w:t xml:space="preserve">пределения земельного </w:t>
      </w:r>
      <w:proofErr w:type="gramStart"/>
      <w:r>
        <w:rPr>
          <w:b/>
          <w:bCs/>
        </w:rPr>
        <w:t>участка</w:t>
      </w:r>
      <w:r w:rsidRPr="008741AB">
        <w:rPr>
          <w:b/>
          <w:bCs/>
        </w:rPr>
        <w:t>:ЗУ</w:t>
      </w:r>
      <w:proofErr w:type="gramEnd"/>
      <w:r w:rsidRPr="008741AB">
        <w:rPr>
          <w:b/>
          <w:bCs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7"/>
        <w:gridCol w:w="1658"/>
        <w:gridCol w:w="1813"/>
      </w:tblGrid>
      <w:tr w:rsidR="00AB2D59" w:rsidRPr="00E317DB" w:rsidTr="00151B22">
        <w:trPr>
          <w:trHeight w:val="300"/>
          <w:jc w:val="center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Категория земель - земли населенных пунктов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Вид разрешенного использования - Под строительство магазина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№ точки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Y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529425,20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2275002,22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529425,19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2275027,75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529385,10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2275026,66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529385,11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2275008,15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529400,75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2275007,25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529405,42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2275003,57</w:t>
            </w:r>
          </w:p>
        </w:tc>
      </w:tr>
      <w:tr w:rsidR="00AB2D59" w:rsidRPr="00E317DB" w:rsidTr="00151B2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E317DB">
              <w:rPr>
                <w:color w:val="000000"/>
                <w:sz w:val="20"/>
                <w:szCs w:val="20"/>
              </w:rPr>
              <w:t>Площадь :ЗУ</w:t>
            </w:r>
            <w:proofErr w:type="gramEnd"/>
            <w:r w:rsidRPr="00E317D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  <w:hideMark/>
          </w:tcPr>
          <w:p w:rsidR="00AB2D59" w:rsidRPr="00E317DB" w:rsidRDefault="00AB2D59" w:rsidP="00151B22">
            <w:pPr>
              <w:jc w:val="both"/>
              <w:rPr>
                <w:color w:val="000000"/>
                <w:sz w:val="20"/>
                <w:szCs w:val="20"/>
              </w:rPr>
            </w:pPr>
            <w:r w:rsidRPr="00E317DB">
              <w:rPr>
                <w:color w:val="000000"/>
                <w:sz w:val="20"/>
                <w:szCs w:val="20"/>
              </w:rPr>
              <w:t>888 м2</w:t>
            </w:r>
          </w:p>
        </w:tc>
      </w:tr>
    </w:tbl>
    <w:p w:rsidR="00AB2D59" w:rsidRPr="008741AB" w:rsidRDefault="00AB2D59" w:rsidP="00AB2D59">
      <w:pPr>
        <w:jc w:val="both"/>
        <w:rPr>
          <w:b/>
          <w:bCs/>
          <w:sz w:val="28"/>
          <w:szCs w:val="28"/>
        </w:rPr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Default="00AB2D59" w:rsidP="00AB2D59">
      <w:pPr>
        <w:tabs>
          <w:tab w:val="left" w:pos="1050"/>
        </w:tabs>
        <w:jc w:val="both"/>
      </w:pPr>
    </w:p>
    <w:p w:rsidR="00AB2D59" w:rsidRPr="00E317DB" w:rsidRDefault="00107741" w:rsidP="00AB2D59">
      <w:pPr>
        <w:tabs>
          <w:tab w:val="left" w:pos="1050"/>
        </w:tabs>
        <w:jc w:val="both"/>
      </w:pPr>
      <w:proofErr w:type="spellStart"/>
      <w:r>
        <w:t>И</w:t>
      </w:r>
      <w:r w:rsidR="00AB2D59">
        <w:t>.о</w:t>
      </w:r>
      <w:proofErr w:type="spellEnd"/>
      <w:r w:rsidR="00AB2D59">
        <w:t>. управляющего</w:t>
      </w:r>
      <w:r w:rsidR="00AB2D59" w:rsidRPr="00E317DB">
        <w:t xml:space="preserve"> делами                              </w:t>
      </w:r>
      <w:r w:rsidR="00AB2D59">
        <w:t xml:space="preserve">                            </w:t>
      </w:r>
      <w:r w:rsidR="00AB2D59">
        <w:tab/>
      </w:r>
      <w:r w:rsidR="00AB2D59">
        <w:tab/>
        <w:t xml:space="preserve"> Л.А. Леонова</w:t>
      </w:r>
    </w:p>
    <w:p w:rsidR="00AB2D59" w:rsidRDefault="00AB2D59">
      <w:pPr>
        <w:pStyle w:val="a3"/>
        <w:tabs>
          <w:tab w:val="clear" w:pos="4536"/>
          <w:tab w:val="clear" w:pos="9072"/>
        </w:tabs>
      </w:pPr>
    </w:p>
    <w:p w:rsidR="00AB2D59" w:rsidRDefault="00AB2D59">
      <w:pPr>
        <w:pStyle w:val="a3"/>
        <w:tabs>
          <w:tab w:val="clear" w:pos="4536"/>
          <w:tab w:val="clear" w:pos="9072"/>
        </w:tabs>
        <w:sectPr w:rsidR="00AB2D59" w:rsidSect="00107741">
          <w:pgSz w:w="11906" w:h="16838" w:code="9"/>
          <w:pgMar w:top="1134" w:right="567" w:bottom="1134" w:left="1134" w:header="397" w:footer="567" w:gutter="0"/>
          <w:cols w:space="708"/>
          <w:docGrid w:linePitch="360"/>
        </w:sectPr>
      </w:pPr>
    </w:p>
    <w:p w:rsidR="00107741" w:rsidRDefault="00AB2D59" w:rsidP="00AB2D59">
      <w:pPr>
        <w:ind w:right="170"/>
        <w:jc w:val="right"/>
        <w:rPr>
          <w:sz w:val="20"/>
          <w:szCs w:val="20"/>
        </w:rPr>
      </w:pPr>
      <w:r w:rsidRPr="00C51785">
        <w:rPr>
          <w:sz w:val="20"/>
          <w:szCs w:val="20"/>
        </w:rPr>
        <w:lastRenderedPageBreak/>
        <w:t xml:space="preserve">Приложение № 5 </w:t>
      </w:r>
    </w:p>
    <w:p w:rsidR="00107741" w:rsidRDefault="00AB2D59" w:rsidP="00AB2D59">
      <w:pPr>
        <w:ind w:right="170"/>
        <w:jc w:val="right"/>
        <w:rPr>
          <w:sz w:val="20"/>
          <w:szCs w:val="20"/>
        </w:rPr>
      </w:pPr>
      <w:r w:rsidRPr="00C51785">
        <w:rPr>
          <w:sz w:val="20"/>
          <w:szCs w:val="20"/>
        </w:rPr>
        <w:t>к постановлению</w:t>
      </w:r>
      <w:r w:rsidR="00107741">
        <w:rPr>
          <w:sz w:val="20"/>
          <w:szCs w:val="20"/>
        </w:rPr>
        <w:t xml:space="preserve"> А</w:t>
      </w:r>
      <w:r w:rsidRPr="00C51785">
        <w:rPr>
          <w:sz w:val="20"/>
          <w:szCs w:val="20"/>
        </w:rPr>
        <w:t xml:space="preserve">дминистрации </w:t>
      </w:r>
    </w:p>
    <w:p w:rsidR="00107741" w:rsidRDefault="00AB2D59" w:rsidP="00AB2D59">
      <w:pPr>
        <w:ind w:right="170"/>
        <w:jc w:val="right"/>
        <w:rPr>
          <w:sz w:val="20"/>
          <w:szCs w:val="20"/>
        </w:rPr>
      </w:pPr>
      <w:proofErr w:type="spellStart"/>
      <w:r w:rsidRPr="00C51785">
        <w:rPr>
          <w:sz w:val="20"/>
          <w:szCs w:val="20"/>
        </w:rPr>
        <w:t>Белокалитвинского</w:t>
      </w:r>
      <w:proofErr w:type="spellEnd"/>
      <w:r w:rsidR="00107741">
        <w:rPr>
          <w:sz w:val="20"/>
          <w:szCs w:val="20"/>
        </w:rPr>
        <w:t xml:space="preserve"> </w:t>
      </w:r>
      <w:r>
        <w:rPr>
          <w:sz w:val="20"/>
          <w:szCs w:val="20"/>
        </w:rPr>
        <w:t>района</w:t>
      </w:r>
    </w:p>
    <w:p w:rsidR="00AB2D59" w:rsidRPr="00C51785" w:rsidRDefault="00AB2D59" w:rsidP="00AB2D59">
      <w:pPr>
        <w:ind w:right="17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C51785">
        <w:rPr>
          <w:sz w:val="20"/>
          <w:szCs w:val="20"/>
        </w:rPr>
        <w:t xml:space="preserve">от </w:t>
      </w:r>
      <w:r w:rsidR="00FC25C9">
        <w:rPr>
          <w:sz w:val="20"/>
          <w:szCs w:val="20"/>
        </w:rPr>
        <w:t>26.</w:t>
      </w:r>
      <w:r w:rsidR="00107741">
        <w:rPr>
          <w:sz w:val="20"/>
          <w:szCs w:val="20"/>
        </w:rPr>
        <w:t>11</w:t>
      </w:r>
      <w:r w:rsidRPr="00C51785">
        <w:rPr>
          <w:sz w:val="20"/>
          <w:szCs w:val="20"/>
        </w:rPr>
        <w:t xml:space="preserve">.2018 № </w:t>
      </w:r>
      <w:r w:rsidR="00FC25C9">
        <w:rPr>
          <w:sz w:val="20"/>
          <w:szCs w:val="20"/>
        </w:rPr>
        <w:t>2001</w:t>
      </w:r>
    </w:p>
    <w:p w:rsidR="00AB2D59" w:rsidRPr="00C51785" w:rsidRDefault="00AB2D59" w:rsidP="00AB2D59">
      <w:pPr>
        <w:ind w:right="170"/>
        <w:jc w:val="both"/>
        <w:rPr>
          <w:sz w:val="20"/>
          <w:szCs w:val="20"/>
        </w:rPr>
      </w:pPr>
    </w:p>
    <w:p w:rsidR="00AB2D59" w:rsidRDefault="00AB2D59" w:rsidP="00AB2D59">
      <w:pPr>
        <w:ind w:right="17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4E385D" wp14:editId="35D5255F">
            <wp:simplePos x="0" y="0"/>
            <wp:positionH relativeFrom="margin">
              <wp:posOffset>790575</wp:posOffset>
            </wp:positionH>
            <wp:positionV relativeFrom="paragraph">
              <wp:posOffset>5715</wp:posOffset>
            </wp:positionV>
            <wp:extent cx="7143750" cy="5076020"/>
            <wp:effectExtent l="0" t="0" r="0" b="0"/>
            <wp:wrapNone/>
            <wp:docPr id="10" name="Рисунок 10" descr="C:\Users\arhit6\Desktop\Приложения\том3 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it6\Desktop\Приложения\том3 р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D59" w:rsidRDefault="00AB2D59" w:rsidP="00AB2D59">
      <w:pPr>
        <w:ind w:right="170"/>
        <w:jc w:val="both"/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AB2D59" w:rsidRDefault="00AB2D59" w:rsidP="00AB2D59">
      <w:pPr>
        <w:rPr>
          <w:sz w:val="20"/>
          <w:szCs w:val="20"/>
        </w:rPr>
      </w:pPr>
    </w:p>
    <w:p w:rsidR="00107741" w:rsidRDefault="00107741" w:rsidP="00107741">
      <w:pPr>
        <w:jc w:val="center"/>
        <w:rPr>
          <w:sz w:val="20"/>
          <w:szCs w:val="20"/>
        </w:rPr>
      </w:pPr>
    </w:p>
    <w:p w:rsidR="00AB2D59" w:rsidRPr="00167CBC" w:rsidRDefault="00107741" w:rsidP="00107741">
      <w:pPr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И</w:t>
      </w:r>
      <w:r w:rsidR="00AB2D59">
        <w:rPr>
          <w:sz w:val="20"/>
          <w:szCs w:val="20"/>
        </w:rPr>
        <w:t>.о</w:t>
      </w:r>
      <w:proofErr w:type="spellEnd"/>
      <w:r w:rsidR="00AB2D59">
        <w:rPr>
          <w:sz w:val="20"/>
          <w:szCs w:val="20"/>
        </w:rPr>
        <w:t>. у</w:t>
      </w:r>
      <w:r w:rsidR="00AB2D59" w:rsidRPr="00167CBC">
        <w:rPr>
          <w:sz w:val="20"/>
          <w:szCs w:val="20"/>
        </w:rPr>
        <w:t>правляющ</w:t>
      </w:r>
      <w:r w:rsidR="00AB2D59">
        <w:rPr>
          <w:sz w:val="20"/>
          <w:szCs w:val="20"/>
        </w:rPr>
        <w:t>его</w:t>
      </w:r>
      <w:r w:rsidR="00AB2D59" w:rsidRPr="00167CBC">
        <w:rPr>
          <w:sz w:val="20"/>
          <w:szCs w:val="20"/>
        </w:rPr>
        <w:t xml:space="preserve"> делами                            </w:t>
      </w:r>
      <w:r w:rsidR="00AB2D59">
        <w:rPr>
          <w:sz w:val="20"/>
          <w:szCs w:val="20"/>
        </w:rPr>
        <w:t xml:space="preserve">                              </w:t>
      </w:r>
      <w:r w:rsidR="00AB2D59">
        <w:rPr>
          <w:sz w:val="20"/>
          <w:szCs w:val="20"/>
        </w:rPr>
        <w:tab/>
        <w:t xml:space="preserve">               Л.А. Леонова</w:t>
      </w:r>
    </w:p>
    <w:p w:rsidR="00107741" w:rsidRDefault="00107741" w:rsidP="00AB2D59">
      <w:pPr>
        <w:ind w:right="170"/>
        <w:jc w:val="right"/>
        <w:rPr>
          <w:sz w:val="20"/>
          <w:szCs w:val="20"/>
        </w:rPr>
        <w:sectPr w:rsidR="00107741" w:rsidSect="00AB2D59">
          <w:pgSz w:w="16838" w:h="11906" w:orient="landscape" w:code="9"/>
          <w:pgMar w:top="567" w:right="1134" w:bottom="567" w:left="1134" w:header="397" w:footer="567" w:gutter="0"/>
          <w:cols w:space="708"/>
          <w:docGrid w:linePitch="360"/>
        </w:sectPr>
      </w:pPr>
    </w:p>
    <w:p w:rsidR="00107741" w:rsidRDefault="00AB2D59" w:rsidP="00AB2D59">
      <w:pPr>
        <w:ind w:right="170"/>
        <w:jc w:val="right"/>
        <w:rPr>
          <w:sz w:val="20"/>
          <w:szCs w:val="20"/>
        </w:rPr>
      </w:pPr>
      <w:r w:rsidRPr="00C51785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6</w:t>
      </w:r>
      <w:r w:rsidRPr="00C51785">
        <w:rPr>
          <w:sz w:val="20"/>
          <w:szCs w:val="20"/>
        </w:rPr>
        <w:t xml:space="preserve"> </w:t>
      </w:r>
    </w:p>
    <w:p w:rsidR="00107741" w:rsidRDefault="00AB2D59" w:rsidP="00AB2D59">
      <w:pPr>
        <w:ind w:right="170"/>
        <w:jc w:val="right"/>
        <w:rPr>
          <w:sz w:val="20"/>
          <w:szCs w:val="20"/>
        </w:rPr>
      </w:pPr>
      <w:r w:rsidRPr="00C51785">
        <w:rPr>
          <w:sz w:val="20"/>
          <w:szCs w:val="20"/>
        </w:rPr>
        <w:t>к постановлению</w:t>
      </w:r>
      <w:r w:rsidR="00107741">
        <w:rPr>
          <w:sz w:val="20"/>
          <w:szCs w:val="20"/>
        </w:rPr>
        <w:t xml:space="preserve"> </w:t>
      </w:r>
      <w:r w:rsidRPr="00C51785">
        <w:rPr>
          <w:sz w:val="20"/>
          <w:szCs w:val="20"/>
        </w:rPr>
        <w:t>Администрации</w:t>
      </w:r>
    </w:p>
    <w:p w:rsidR="00107741" w:rsidRDefault="00AB2D59" w:rsidP="00AB2D59">
      <w:pPr>
        <w:ind w:right="170"/>
        <w:jc w:val="right"/>
        <w:rPr>
          <w:sz w:val="20"/>
          <w:szCs w:val="20"/>
        </w:rPr>
      </w:pPr>
      <w:proofErr w:type="spellStart"/>
      <w:r w:rsidRPr="00C51785">
        <w:rPr>
          <w:sz w:val="20"/>
          <w:szCs w:val="20"/>
        </w:rPr>
        <w:t>Белокалитвинского</w:t>
      </w:r>
      <w:proofErr w:type="spellEnd"/>
      <w:r w:rsidR="0010774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района </w:t>
      </w:r>
    </w:p>
    <w:p w:rsidR="00AB2D59" w:rsidRPr="00C51785" w:rsidRDefault="00AB2D59" w:rsidP="00AB2D59">
      <w:pPr>
        <w:ind w:right="170"/>
        <w:jc w:val="right"/>
        <w:rPr>
          <w:sz w:val="20"/>
          <w:szCs w:val="20"/>
        </w:rPr>
      </w:pPr>
      <w:r w:rsidRPr="00C51785">
        <w:rPr>
          <w:sz w:val="20"/>
          <w:szCs w:val="20"/>
        </w:rPr>
        <w:t xml:space="preserve">от </w:t>
      </w:r>
      <w:r w:rsidR="00FC25C9">
        <w:rPr>
          <w:sz w:val="20"/>
          <w:szCs w:val="20"/>
        </w:rPr>
        <w:t>26</w:t>
      </w:r>
      <w:r w:rsidR="00107741">
        <w:rPr>
          <w:sz w:val="20"/>
          <w:szCs w:val="20"/>
        </w:rPr>
        <w:t>.11.</w:t>
      </w:r>
      <w:r w:rsidRPr="00C51785">
        <w:rPr>
          <w:sz w:val="20"/>
          <w:szCs w:val="20"/>
        </w:rPr>
        <w:t xml:space="preserve">2018 № </w:t>
      </w:r>
      <w:r w:rsidR="00FC25C9">
        <w:rPr>
          <w:sz w:val="20"/>
          <w:szCs w:val="20"/>
        </w:rPr>
        <w:t>2001</w:t>
      </w:r>
      <w:bookmarkStart w:id="3" w:name="_GoBack"/>
      <w:bookmarkEnd w:id="3"/>
    </w:p>
    <w:p w:rsidR="00AB2D59" w:rsidRPr="00C51785" w:rsidRDefault="00AB2D59" w:rsidP="00AB2D59">
      <w:pPr>
        <w:ind w:right="17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078254" wp14:editId="341FC208">
            <wp:simplePos x="0" y="0"/>
            <wp:positionH relativeFrom="margin">
              <wp:posOffset>1096645</wp:posOffset>
            </wp:positionH>
            <wp:positionV relativeFrom="paragraph">
              <wp:posOffset>132715</wp:posOffset>
            </wp:positionV>
            <wp:extent cx="7096125" cy="5015973"/>
            <wp:effectExtent l="0" t="0" r="0" b="0"/>
            <wp:wrapNone/>
            <wp:docPr id="14" name="Рисунок 14" descr="C:\Users\arhit6\Desktop\Приложения\том4 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it6\Desktop\Приложения\том4 р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0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D59" w:rsidRDefault="00AB2D59" w:rsidP="00AB2D59">
      <w:pPr>
        <w:ind w:right="170"/>
        <w:jc w:val="both"/>
      </w:pPr>
    </w:p>
    <w:p w:rsidR="00AB2D59" w:rsidRDefault="00AB2D59" w:rsidP="00AB2D59">
      <w:pPr>
        <w:ind w:right="170"/>
        <w:jc w:val="both"/>
      </w:pPr>
    </w:p>
    <w:p w:rsidR="00AB2D59" w:rsidRDefault="00AB2D59" w:rsidP="00AB2D59">
      <w:pPr>
        <w:ind w:right="170"/>
        <w:jc w:val="both"/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AB2D59" w:rsidRDefault="00AB2D59" w:rsidP="00AB2D59">
      <w:pPr>
        <w:ind w:left="2160" w:firstLine="720"/>
        <w:jc w:val="both"/>
        <w:rPr>
          <w:szCs w:val="28"/>
        </w:rPr>
      </w:pPr>
    </w:p>
    <w:p w:rsidR="00857D0A" w:rsidRDefault="00857D0A" w:rsidP="00AB2D59">
      <w:pPr>
        <w:ind w:left="2160" w:firstLine="720"/>
        <w:jc w:val="both"/>
        <w:rPr>
          <w:sz w:val="20"/>
          <w:szCs w:val="20"/>
        </w:rPr>
      </w:pPr>
    </w:p>
    <w:p w:rsidR="00857D0A" w:rsidRDefault="00857D0A" w:rsidP="00AB2D59">
      <w:pPr>
        <w:ind w:left="2160" w:firstLine="720"/>
        <w:jc w:val="both"/>
        <w:rPr>
          <w:sz w:val="20"/>
          <w:szCs w:val="20"/>
        </w:rPr>
      </w:pPr>
    </w:p>
    <w:p w:rsidR="00857D0A" w:rsidRDefault="00857D0A" w:rsidP="00AB2D59">
      <w:pPr>
        <w:ind w:left="2160" w:firstLine="720"/>
        <w:jc w:val="both"/>
        <w:rPr>
          <w:sz w:val="20"/>
          <w:szCs w:val="20"/>
        </w:rPr>
      </w:pPr>
    </w:p>
    <w:p w:rsidR="00AB2D59" w:rsidRPr="00167CBC" w:rsidRDefault="00857D0A" w:rsidP="00AB2D59">
      <w:pPr>
        <w:ind w:left="2160" w:firstLine="72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И</w:t>
      </w:r>
      <w:r w:rsidR="00AB2D59">
        <w:rPr>
          <w:sz w:val="20"/>
          <w:szCs w:val="20"/>
        </w:rPr>
        <w:t>.о</w:t>
      </w:r>
      <w:proofErr w:type="spellEnd"/>
      <w:r w:rsidR="00AB2D59">
        <w:rPr>
          <w:sz w:val="20"/>
          <w:szCs w:val="20"/>
        </w:rPr>
        <w:t>. управляющего</w:t>
      </w:r>
      <w:r w:rsidR="00AB2D59" w:rsidRPr="00167CBC">
        <w:rPr>
          <w:sz w:val="20"/>
          <w:szCs w:val="20"/>
        </w:rPr>
        <w:t xml:space="preserve"> делами                              </w:t>
      </w:r>
      <w:r w:rsidR="00AB2D59">
        <w:rPr>
          <w:sz w:val="20"/>
          <w:szCs w:val="20"/>
        </w:rPr>
        <w:t xml:space="preserve">                            </w:t>
      </w:r>
      <w:r w:rsidR="00AB2D59">
        <w:rPr>
          <w:sz w:val="20"/>
          <w:szCs w:val="20"/>
        </w:rPr>
        <w:tab/>
      </w:r>
      <w:r w:rsidR="00AB2D59">
        <w:rPr>
          <w:sz w:val="20"/>
          <w:szCs w:val="20"/>
        </w:rPr>
        <w:tab/>
        <w:t xml:space="preserve"> Л.А. Леонова</w:t>
      </w:r>
    </w:p>
    <w:p w:rsidR="00AB2D59" w:rsidRDefault="00AB2D59">
      <w:pPr>
        <w:pStyle w:val="a3"/>
        <w:tabs>
          <w:tab w:val="clear" w:pos="4536"/>
          <w:tab w:val="clear" w:pos="9072"/>
        </w:tabs>
      </w:pPr>
    </w:p>
    <w:sectPr w:rsidR="00AB2D59" w:rsidSect="00AB2D59">
      <w:pgSz w:w="16838" w:h="11906" w:orient="landscape" w:code="9"/>
      <w:pgMar w:top="567" w:right="1134" w:bottom="567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7E4" w:rsidRDefault="007F77E4">
      <w:r>
        <w:separator/>
      </w:r>
    </w:p>
  </w:endnote>
  <w:endnote w:type="continuationSeparator" w:id="0">
    <w:p w:rsidR="007F77E4" w:rsidRDefault="007F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B22" w:rsidRPr="00844AAA" w:rsidRDefault="00151B22">
    <w:pPr>
      <w:pStyle w:val="a5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57D0A" w:rsidRPr="00857D0A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57D0A">
      <w:rPr>
        <w:noProof/>
        <w:sz w:val="14"/>
        <w:lang w:val="en-US"/>
      </w:rPr>
      <w:t>C</w:t>
    </w:r>
    <w:r w:rsidR="00857D0A" w:rsidRPr="00857D0A">
      <w:rPr>
        <w:noProof/>
        <w:sz w:val="14"/>
      </w:rPr>
      <w:t>:\</w:t>
    </w:r>
    <w:r w:rsidR="00857D0A">
      <w:rPr>
        <w:noProof/>
        <w:sz w:val="14"/>
        <w:lang w:val="en-US"/>
      </w:rPr>
      <w:t>Users</w:t>
    </w:r>
    <w:r w:rsidR="00857D0A" w:rsidRPr="00857D0A">
      <w:rPr>
        <w:noProof/>
        <w:sz w:val="14"/>
      </w:rPr>
      <w:t>\</w:t>
    </w:r>
    <w:r w:rsidR="00857D0A">
      <w:rPr>
        <w:noProof/>
        <w:sz w:val="14"/>
        <w:lang w:val="en-US"/>
      </w:rPr>
      <w:t>eio</w:t>
    </w:r>
    <w:r w:rsidR="00857D0A" w:rsidRPr="00857D0A">
      <w:rPr>
        <w:noProof/>
        <w:sz w:val="14"/>
      </w:rPr>
      <w:t>3\Сохранения Алентьева\Мои документы\Постановления\проект_план-межев-Коксовый.</w:t>
    </w:r>
    <w:r w:rsidR="00857D0A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C25C9" w:rsidRPr="00FC25C9">
      <w:rPr>
        <w:noProof/>
        <w:sz w:val="14"/>
      </w:rPr>
      <w:t>11/15/2018 3:17:00</w:t>
    </w:r>
    <w:r w:rsidR="00FC25C9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151B22" w:rsidRPr="00F239EE" w:rsidRDefault="00151B22">
    <w:pPr>
      <w:pStyle w:val="a5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FC25C9">
      <w:rPr>
        <w:noProof/>
        <w:sz w:val="14"/>
        <w:lang w:val="en-US"/>
      </w:rPr>
      <w:t>25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FC25C9">
      <w:rPr>
        <w:noProof/>
        <w:sz w:val="14"/>
      </w:rPr>
      <w:t>25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7E4" w:rsidRDefault="007F77E4">
      <w:r>
        <w:separator/>
      </w:r>
    </w:p>
  </w:footnote>
  <w:footnote w:type="continuationSeparator" w:id="0">
    <w:p w:rsidR="007F77E4" w:rsidRDefault="007F7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170715DA"/>
    <w:multiLevelType w:val="multilevel"/>
    <w:tmpl w:val="12D27E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DB7037"/>
    <w:multiLevelType w:val="hybridMultilevel"/>
    <w:tmpl w:val="1666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5FF"/>
    <w:rsid w:val="0002101A"/>
    <w:rsid w:val="00040C21"/>
    <w:rsid w:val="00042119"/>
    <w:rsid w:val="00056046"/>
    <w:rsid w:val="00086B6A"/>
    <w:rsid w:val="00087E16"/>
    <w:rsid w:val="000C6CE8"/>
    <w:rsid w:val="000D703B"/>
    <w:rsid w:val="00102528"/>
    <w:rsid w:val="00107741"/>
    <w:rsid w:val="00130BA6"/>
    <w:rsid w:val="00151B22"/>
    <w:rsid w:val="00162686"/>
    <w:rsid w:val="001643E9"/>
    <w:rsid w:val="00191DF6"/>
    <w:rsid w:val="001F0876"/>
    <w:rsid w:val="00217475"/>
    <w:rsid w:val="00232CB2"/>
    <w:rsid w:val="00241D5F"/>
    <w:rsid w:val="002D4093"/>
    <w:rsid w:val="00316A76"/>
    <w:rsid w:val="00320F99"/>
    <w:rsid w:val="00326F6E"/>
    <w:rsid w:val="00346A95"/>
    <w:rsid w:val="0037568B"/>
    <w:rsid w:val="003F3219"/>
    <w:rsid w:val="00405D8A"/>
    <w:rsid w:val="00446556"/>
    <w:rsid w:val="00464534"/>
    <w:rsid w:val="00475850"/>
    <w:rsid w:val="00482BF6"/>
    <w:rsid w:val="004B2917"/>
    <w:rsid w:val="00505B80"/>
    <w:rsid w:val="00506564"/>
    <w:rsid w:val="00506965"/>
    <w:rsid w:val="00507DD5"/>
    <w:rsid w:val="005134A0"/>
    <w:rsid w:val="005162D6"/>
    <w:rsid w:val="005361B2"/>
    <w:rsid w:val="005555A7"/>
    <w:rsid w:val="00573433"/>
    <w:rsid w:val="005C3032"/>
    <w:rsid w:val="00625ACF"/>
    <w:rsid w:val="00641F26"/>
    <w:rsid w:val="00667AD1"/>
    <w:rsid w:val="0069702D"/>
    <w:rsid w:val="006A4064"/>
    <w:rsid w:val="006E05D3"/>
    <w:rsid w:val="00715C8D"/>
    <w:rsid w:val="00724FEA"/>
    <w:rsid w:val="007427A1"/>
    <w:rsid w:val="007472E3"/>
    <w:rsid w:val="00767FC2"/>
    <w:rsid w:val="007A31B0"/>
    <w:rsid w:val="007C4781"/>
    <w:rsid w:val="007C732C"/>
    <w:rsid w:val="007F77E4"/>
    <w:rsid w:val="00831418"/>
    <w:rsid w:val="008321BE"/>
    <w:rsid w:val="00844AAA"/>
    <w:rsid w:val="00857D0A"/>
    <w:rsid w:val="00872883"/>
    <w:rsid w:val="008739A9"/>
    <w:rsid w:val="008A14C2"/>
    <w:rsid w:val="008D2786"/>
    <w:rsid w:val="008E2310"/>
    <w:rsid w:val="008F6EA4"/>
    <w:rsid w:val="00943C43"/>
    <w:rsid w:val="00943E52"/>
    <w:rsid w:val="009469D2"/>
    <w:rsid w:val="009736B7"/>
    <w:rsid w:val="009F792E"/>
    <w:rsid w:val="00A05C6B"/>
    <w:rsid w:val="00A40C35"/>
    <w:rsid w:val="00A7344C"/>
    <w:rsid w:val="00A773B5"/>
    <w:rsid w:val="00A80C39"/>
    <w:rsid w:val="00AB2D59"/>
    <w:rsid w:val="00AB4651"/>
    <w:rsid w:val="00AB490E"/>
    <w:rsid w:val="00B36163"/>
    <w:rsid w:val="00BA3F31"/>
    <w:rsid w:val="00BB6ED2"/>
    <w:rsid w:val="00BE2B9C"/>
    <w:rsid w:val="00C202E1"/>
    <w:rsid w:val="00C534ED"/>
    <w:rsid w:val="00C651E0"/>
    <w:rsid w:val="00C70947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D1155"/>
    <w:rsid w:val="00DF1B73"/>
    <w:rsid w:val="00E57C9A"/>
    <w:rsid w:val="00E6029D"/>
    <w:rsid w:val="00E84D87"/>
    <w:rsid w:val="00E9655A"/>
    <w:rsid w:val="00EA0F1C"/>
    <w:rsid w:val="00EE1F7E"/>
    <w:rsid w:val="00F239EE"/>
    <w:rsid w:val="00F23EC9"/>
    <w:rsid w:val="00F4755E"/>
    <w:rsid w:val="00F76CA4"/>
    <w:rsid w:val="00FC25C9"/>
    <w:rsid w:val="00FE7ADB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BE2B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E2B9C"/>
    <w:rPr>
      <w:rFonts w:ascii="Tahoma" w:hAnsi="Tahoma" w:cs="Tahoma"/>
      <w:sz w:val="16"/>
      <w:szCs w:val="16"/>
    </w:rPr>
  </w:style>
  <w:style w:type="paragraph" w:customStyle="1" w:styleId="a8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9">
    <w:name w:val="Body Text"/>
    <w:basedOn w:val="a"/>
    <w:link w:val="aa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a">
    <w:name w:val="Основной текст Знак"/>
    <w:basedOn w:val="a0"/>
    <w:link w:val="a9"/>
    <w:rsid w:val="00C70947"/>
    <w:rPr>
      <w:sz w:val="28"/>
      <w:szCs w:val="24"/>
      <w:lang w:val="x-none" w:eastAsia="x-none"/>
    </w:rPr>
  </w:style>
  <w:style w:type="table" w:styleId="ab">
    <w:name w:val="Table Grid"/>
    <w:basedOn w:val="a1"/>
    <w:uiPriority w:val="39"/>
    <w:rsid w:val="00AB2D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rsid w:val="00AB2D59"/>
    <w:rPr>
      <w:rFonts w:ascii="Calibri" w:hAnsi="Calibri"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List Paragraph"/>
    <w:basedOn w:val="a"/>
    <w:uiPriority w:val="34"/>
    <w:qFormat/>
    <w:rsid w:val="00151B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5BE5A-8E33-455A-9398-68DFF05E9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24</TotalTime>
  <Pages>1</Pages>
  <Words>6671</Words>
  <Characters>38025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2018-11-15T12:14:00Z</cp:lastPrinted>
  <dcterms:created xsi:type="dcterms:W3CDTF">2018-11-15T11:56:00Z</dcterms:created>
  <dcterms:modified xsi:type="dcterms:W3CDTF">2018-11-28T07:19:00Z</dcterms:modified>
</cp:coreProperties>
</file>