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5704E5">
        <w:rPr>
          <w:sz w:val="28"/>
        </w:rPr>
        <w:t>30</w:t>
      </w:r>
      <w:r w:rsidR="00C70947">
        <w:rPr>
          <w:sz w:val="28"/>
        </w:rPr>
        <w:t>.</w:t>
      </w:r>
      <w:r w:rsidR="006836BC" w:rsidRPr="00A610D7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5704E5">
        <w:rPr>
          <w:sz w:val="28"/>
        </w:rPr>
        <w:t>1374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A610D7" w:rsidRPr="004B12F3" w:rsidRDefault="00A610D7" w:rsidP="00A610D7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A610D7" w:rsidRDefault="00A610D7" w:rsidP="00A610D7">
      <w:pPr>
        <w:ind w:left="142" w:firstLine="567"/>
        <w:jc w:val="both"/>
        <w:rPr>
          <w:sz w:val="28"/>
          <w:szCs w:val="28"/>
        </w:rPr>
      </w:pPr>
    </w:p>
    <w:p w:rsidR="005E0AEA" w:rsidRPr="00166D49" w:rsidRDefault="005E0AEA" w:rsidP="00A610D7">
      <w:pPr>
        <w:ind w:left="142" w:firstLine="567"/>
        <w:jc w:val="both"/>
        <w:rPr>
          <w:sz w:val="28"/>
          <w:szCs w:val="28"/>
        </w:rPr>
      </w:pPr>
    </w:p>
    <w:p w:rsidR="00A610D7" w:rsidRPr="0048080D" w:rsidRDefault="00A610D7" w:rsidP="00A610D7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7E3CD2">
        <w:t>BЛ 6КВ ВОСХОД ПС Б-1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 xml:space="preserve"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A610D7" w:rsidRDefault="00A610D7" w:rsidP="00A610D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5E0AEA" w:rsidRDefault="005E0AEA" w:rsidP="00A610D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A610D7" w:rsidRPr="0048080D" w:rsidRDefault="00A610D7" w:rsidP="00A610D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A610D7" w:rsidRPr="00500D38" w:rsidRDefault="00A610D7" w:rsidP="00A610D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726BE3">
        <w:rPr>
          <w:sz w:val="28"/>
          <w:szCs w:val="28"/>
        </w:rPr>
        <w:t>1</w:t>
      </w:r>
      <w:r w:rsidRPr="006D75FF">
        <w:rPr>
          <w:sz w:val="28"/>
          <w:szCs w:val="28"/>
        </w:rPr>
        <w:t xml:space="preserve">. </w:t>
      </w:r>
      <w:r w:rsidRPr="00500D38">
        <w:rPr>
          <w:sz w:val="28"/>
          <w:szCs w:val="28"/>
        </w:rPr>
        <w:t xml:space="preserve">Установить публичный сервитут </w:t>
      </w:r>
      <w:r w:rsidRPr="00500D38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500D38">
        <w:rPr>
          <w:sz w:val="28"/>
          <w:szCs w:val="28"/>
        </w:rPr>
        <w:t xml:space="preserve">в целях эксплуатации объекта энергетики </w:t>
      </w:r>
      <w:r w:rsidRPr="00500D38">
        <w:rPr>
          <w:color w:val="000000"/>
          <w:sz w:val="28"/>
          <w:szCs w:val="28"/>
          <w:lang w:eastAsia="zh-CN"/>
        </w:rPr>
        <w:t>BЛ 6КВ ВОСХОД ПС Б-1</w:t>
      </w:r>
      <w:r w:rsidRPr="00500D38">
        <w:rPr>
          <w:sz w:val="28"/>
          <w:szCs w:val="28"/>
        </w:rPr>
        <w:t xml:space="preserve">, общей площадью </w:t>
      </w:r>
      <w:r w:rsidRPr="00500D38">
        <w:rPr>
          <w:color w:val="000000"/>
          <w:sz w:val="28"/>
          <w:szCs w:val="28"/>
          <w:lang w:eastAsia="zh-CN"/>
        </w:rPr>
        <w:t>523552</w:t>
      </w:r>
      <w:r w:rsidRPr="00500D38">
        <w:rPr>
          <w:sz w:val="28"/>
          <w:szCs w:val="28"/>
        </w:rPr>
        <w:t xml:space="preserve"> </w:t>
      </w:r>
      <w:proofErr w:type="spellStart"/>
      <w:proofErr w:type="gramStart"/>
      <w:r w:rsidRPr="00500D38">
        <w:rPr>
          <w:sz w:val="28"/>
          <w:szCs w:val="28"/>
        </w:rPr>
        <w:t>кв.м</w:t>
      </w:r>
      <w:proofErr w:type="spellEnd"/>
      <w:proofErr w:type="gramEnd"/>
      <w:r w:rsidRPr="00500D38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500D38">
        <w:rPr>
          <w:sz w:val="28"/>
          <w:szCs w:val="28"/>
        </w:rPr>
        <w:t>Белокалитвинский</w:t>
      </w:r>
      <w:proofErr w:type="spellEnd"/>
      <w:r w:rsidRPr="00500D38">
        <w:rPr>
          <w:sz w:val="28"/>
          <w:szCs w:val="28"/>
        </w:rPr>
        <w:t xml:space="preserve"> район</w:t>
      </w:r>
      <w:r w:rsidRPr="00500D38">
        <w:rPr>
          <w:color w:val="020B22"/>
          <w:sz w:val="28"/>
          <w:szCs w:val="28"/>
        </w:rPr>
        <w:t xml:space="preserve"> (далее – публичный сервитут).</w:t>
      </w:r>
    </w:p>
    <w:p w:rsidR="00A610D7" w:rsidRPr="00500D38" w:rsidRDefault="00A610D7" w:rsidP="00A610D7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500D38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A610D7" w:rsidRPr="001665F7" w:rsidRDefault="00A610D7" w:rsidP="00A610D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00D38">
        <w:rPr>
          <w:rFonts w:eastAsia="Calibri"/>
          <w:sz w:val="28"/>
          <w:szCs w:val="28"/>
          <w:lang w:eastAsia="en-US"/>
        </w:rPr>
        <w:t>3. Определить</w:t>
      </w:r>
      <w:r w:rsidRPr="001665F7">
        <w:rPr>
          <w:rFonts w:eastAsia="Calibri"/>
          <w:sz w:val="28"/>
          <w:szCs w:val="28"/>
          <w:lang w:eastAsia="en-US"/>
        </w:rPr>
        <w:t xml:space="preserve">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A610D7" w:rsidRPr="001665F7" w:rsidRDefault="00A610D7" w:rsidP="00A610D7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5E0AEA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A610D7" w:rsidRPr="00937E5F" w:rsidRDefault="00A610D7" w:rsidP="00A610D7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5E0AEA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A610D7" w:rsidRPr="00937E5F" w:rsidRDefault="00A610D7" w:rsidP="00A610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5E0AEA" w:rsidRPr="008775E7">
        <w:rPr>
          <w:sz w:val="28"/>
          <w:szCs w:val="28"/>
          <w:shd w:val="clear" w:color="auto" w:fill="FFFFFF"/>
        </w:rPr>
        <w:t>устанавливается, в</w:t>
      </w:r>
      <w:r w:rsidRPr="008775E7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A610D7" w:rsidRPr="00937E5F" w:rsidRDefault="00A610D7" w:rsidP="00A610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A610D7" w:rsidRPr="00937E5F" w:rsidRDefault="00A610D7" w:rsidP="00A610D7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5E0AEA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5E0AEA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5E0AEA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A610D7" w:rsidRPr="00937E5F" w:rsidRDefault="00A610D7" w:rsidP="00A610D7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5E0AEA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A610D7" w:rsidRPr="00937E5F" w:rsidRDefault="00A610D7" w:rsidP="00A610D7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A610D7" w:rsidRPr="00937E5F" w:rsidRDefault="00A610D7" w:rsidP="00A610D7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A610D7" w:rsidRDefault="00A610D7" w:rsidP="00A610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5E0AEA" w:rsidRDefault="005E0AEA" w:rsidP="00A610D7">
      <w:pPr>
        <w:ind w:firstLine="708"/>
        <w:jc w:val="both"/>
        <w:rPr>
          <w:sz w:val="28"/>
          <w:szCs w:val="28"/>
        </w:rPr>
      </w:pPr>
    </w:p>
    <w:p w:rsidR="005E0AEA" w:rsidRDefault="005E0AEA" w:rsidP="00A610D7">
      <w:pPr>
        <w:ind w:firstLine="708"/>
        <w:jc w:val="both"/>
        <w:rPr>
          <w:sz w:val="28"/>
          <w:szCs w:val="28"/>
        </w:rPr>
      </w:pPr>
    </w:p>
    <w:p w:rsidR="005E0AEA" w:rsidRPr="00937E5F" w:rsidRDefault="005E0AEA" w:rsidP="00A610D7">
      <w:pPr>
        <w:ind w:firstLine="708"/>
        <w:jc w:val="both"/>
        <w:rPr>
          <w:sz w:val="28"/>
          <w:szCs w:val="28"/>
        </w:rPr>
      </w:pPr>
    </w:p>
    <w:p w:rsidR="00A610D7" w:rsidRPr="00937E5F" w:rsidRDefault="00A610D7" w:rsidP="00A610D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A610D7" w:rsidRDefault="00A610D7" w:rsidP="00A610D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5E0AEA" w:rsidRPr="005E0AEA">
        <w:rPr>
          <w:rFonts w:ascii="Times New Roman" w:hAnsi="Times New Roman" w:cs="Times New Roman"/>
          <w:sz w:val="28"/>
          <w:szCs w:val="28"/>
        </w:rPr>
        <w:t xml:space="preserve"> </w:t>
      </w:r>
      <w:r w:rsidR="005E0AEA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5E0AEA" w:rsidRDefault="00872883" w:rsidP="00872883">
      <w:pPr>
        <w:rPr>
          <w:color w:val="FFFFFF" w:themeColor="background1"/>
          <w:sz w:val="28"/>
        </w:rPr>
      </w:pPr>
      <w:r w:rsidRPr="005E0AEA">
        <w:rPr>
          <w:color w:val="FFFFFF" w:themeColor="background1"/>
          <w:sz w:val="28"/>
        </w:rPr>
        <w:t>Верно:</w:t>
      </w:r>
    </w:p>
    <w:p w:rsidR="003A39C2" w:rsidRPr="005E0AEA" w:rsidRDefault="00DA2597" w:rsidP="00835273">
      <w:pPr>
        <w:rPr>
          <w:color w:val="FFFFFF" w:themeColor="background1"/>
          <w:sz w:val="28"/>
        </w:rPr>
      </w:pPr>
      <w:proofErr w:type="gramStart"/>
      <w:r w:rsidRPr="005E0AEA">
        <w:rPr>
          <w:color w:val="FFFFFF" w:themeColor="background1"/>
          <w:sz w:val="28"/>
        </w:rPr>
        <w:t>У</w:t>
      </w:r>
      <w:r w:rsidR="00715C8D" w:rsidRPr="005E0AEA">
        <w:rPr>
          <w:color w:val="FFFFFF" w:themeColor="background1"/>
          <w:sz w:val="28"/>
        </w:rPr>
        <w:t>правляющ</w:t>
      </w:r>
      <w:r w:rsidRPr="005E0AEA">
        <w:rPr>
          <w:color w:val="FFFFFF" w:themeColor="background1"/>
          <w:sz w:val="28"/>
        </w:rPr>
        <w:t>ий</w:t>
      </w:r>
      <w:r w:rsidR="00715C8D" w:rsidRPr="005E0AEA">
        <w:rPr>
          <w:color w:val="FFFFFF" w:themeColor="background1"/>
          <w:sz w:val="28"/>
        </w:rPr>
        <w:t xml:space="preserve"> </w:t>
      </w:r>
      <w:r w:rsidR="00F4755E" w:rsidRPr="005E0AEA">
        <w:rPr>
          <w:color w:val="FFFFFF" w:themeColor="background1"/>
          <w:sz w:val="28"/>
        </w:rPr>
        <w:t xml:space="preserve"> делами</w:t>
      </w:r>
      <w:proofErr w:type="gramEnd"/>
      <w:r w:rsidR="00F4755E" w:rsidRPr="005E0AEA">
        <w:rPr>
          <w:color w:val="FFFFFF" w:themeColor="background1"/>
          <w:sz w:val="28"/>
        </w:rPr>
        <w:tab/>
      </w:r>
      <w:r w:rsidR="00F4755E" w:rsidRPr="005E0AEA">
        <w:rPr>
          <w:color w:val="FFFFFF" w:themeColor="background1"/>
          <w:sz w:val="28"/>
        </w:rPr>
        <w:tab/>
      </w:r>
      <w:r w:rsidR="00F4755E" w:rsidRPr="005E0AEA">
        <w:rPr>
          <w:color w:val="FFFFFF" w:themeColor="background1"/>
          <w:sz w:val="28"/>
        </w:rPr>
        <w:tab/>
      </w:r>
      <w:r w:rsidR="000C6CE8" w:rsidRPr="005E0AEA">
        <w:rPr>
          <w:color w:val="FFFFFF" w:themeColor="background1"/>
          <w:sz w:val="28"/>
        </w:rPr>
        <w:tab/>
      </w:r>
      <w:r w:rsidR="00F4755E" w:rsidRPr="005E0AEA">
        <w:rPr>
          <w:color w:val="FFFFFF" w:themeColor="background1"/>
          <w:sz w:val="28"/>
        </w:rPr>
        <w:tab/>
      </w:r>
      <w:r w:rsidR="001D3A0E" w:rsidRPr="005E0AEA">
        <w:rPr>
          <w:color w:val="FFFFFF" w:themeColor="background1"/>
          <w:sz w:val="28"/>
        </w:rPr>
        <w:tab/>
      </w:r>
      <w:r w:rsidRPr="005E0AEA">
        <w:rPr>
          <w:color w:val="FFFFFF" w:themeColor="background1"/>
          <w:sz w:val="28"/>
        </w:rPr>
        <w:tab/>
        <w:t>Л.Г. Василенко</w:t>
      </w:r>
    </w:p>
    <w:p w:rsidR="00A610D7" w:rsidRDefault="00A610D7" w:rsidP="00835273">
      <w:pPr>
        <w:rPr>
          <w:sz w:val="28"/>
        </w:rPr>
      </w:pPr>
    </w:p>
    <w:p w:rsidR="00A610D7" w:rsidRDefault="00A610D7" w:rsidP="00835273">
      <w:pPr>
        <w:rPr>
          <w:sz w:val="28"/>
          <w:szCs w:val="28"/>
        </w:rPr>
        <w:sectPr w:rsidR="00A610D7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A610D7" w:rsidRPr="00C45935" w:rsidTr="00D470BB">
        <w:tc>
          <w:tcPr>
            <w:tcW w:w="4557" w:type="dxa"/>
            <w:shd w:val="clear" w:color="auto" w:fill="auto"/>
          </w:tcPr>
          <w:p w:rsidR="00A610D7" w:rsidRPr="004E3E76" w:rsidRDefault="00A610D7" w:rsidP="00D470BB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A610D7" w:rsidRPr="004E3E76" w:rsidRDefault="00A610D7" w:rsidP="00D470BB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A610D7" w:rsidRPr="004E3E76" w:rsidRDefault="00A610D7" w:rsidP="005704E5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5704E5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5E0AEA">
              <w:rPr>
                <w:bCs/>
                <w:sz w:val="28"/>
                <w:szCs w:val="28"/>
              </w:rPr>
              <w:t>08.</w:t>
            </w:r>
            <w:r w:rsidRPr="004E3E76">
              <w:rPr>
                <w:bCs/>
                <w:sz w:val="28"/>
                <w:szCs w:val="28"/>
              </w:rPr>
              <w:t xml:space="preserve">2021  № </w:t>
            </w:r>
            <w:r w:rsidR="005704E5">
              <w:rPr>
                <w:bCs/>
                <w:sz w:val="28"/>
                <w:szCs w:val="28"/>
              </w:rPr>
              <w:t>1374</w:t>
            </w:r>
          </w:p>
        </w:tc>
      </w:tr>
    </w:tbl>
    <w:p w:rsidR="00A610D7" w:rsidRPr="00AF1D6A" w:rsidRDefault="00A610D7" w:rsidP="00A610D7">
      <w:pPr>
        <w:jc w:val="center"/>
        <w:rPr>
          <w:sz w:val="16"/>
          <w:szCs w:val="16"/>
        </w:rPr>
      </w:pPr>
    </w:p>
    <w:p w:rsidR="00A610D7" w:rsidRPr="000A06F1" w:rsidRDefault="00A610D7" w:rsidP="00A610D7">
      <w:pPr>
        <w:jc w:val="center"/>
        <w:rPr>
          <w:sz w:val="28"/>
          <w:szCs w:val="28"/>
        </w:rPr>
      </w:pPr>
    </w:p>
    <w:p w:rsidR="00A610D7" w:rsidRPr="000A06F1" w:rsidRDefault="00A610D7" w:rsidP="00A610D7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A610D7" w:rsidRPr="00010057" w:rsidRDefault="00A610D7" w:rsidP="00A610D7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A610D7" w:rsidRPr="00010057" w:rsidRDefault="00A610D7" w:rsidP="00A610D7">
      <w:pPr>
        <w:jc w:val="center"/>
        <w:rPr>
          <w:sz w:val="28"/>
          <w:szCs w:val="28"/>
          <w:lang w:eastAsia="en-US"/>
        </w:rPr>
      </w:pP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61:47:0040106:200, местоположение: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</w:t>
      </w:r>
      <w:proofErr w:type="spellStart"/>
      <w:r w:rsidRPr="00821A15">
        <w:rPr>
          <w:sz w:val="28"/>
          <w:szCs w:val="28"/>
        </w:rPr>
        <w:t>пс</w:t>
      </w:r>
      <w:proofErr w:type="spellEnd"/>
      <w:r w:rsidRPr="00821A15">
        <w:rPr>
          <w:sz w:val="28"/>
          <w:szCs w:val="28"/>
        </w:rPr>
        <w:t xml:space="preserve"> Коксовый, п Коксовый,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Горняцкая, уч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78;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61:47:0040106:282, местоположение: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с/о </w:t>
      </w:r>
      <w:proofErr w:type="spellStart"/>
      <w:r w:rsidRPr="00821A15">
        <w:rPr>
          <w:sz w:val="28"/>
          <w:szCs w:val="28"/>
        </w:rPr>
        <w:t>Коксовский</w:t>
      </w:r>
      <w:proofErr w:type="spellEnd"/>
      <w:r w:rsidRPr="00821A15">
        <w:rPr>
          <w:sz w:val="28"/>
          <w:szCs w:val="28"/>
        </w:rPr>
        <w:t>, п Коксовый,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Горняцкая, д 50 "А";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61:04:0050101:79,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х. Поцелуев, ул. </w:t>
      </w:r>
      <w:proofErr w:type="spellStart"/>
      <w:r w:rsidRPr="00821A15">
        <w:rPr>
          <w:sz w:val="28"/>
          <w:szCs w:val="28"/>
        </w:rPr>
        <w:t>Покрышкина</w:t>
      </w:r>
      <w:proofErr w:type="spellEnd"/>
      <w:r w:rsidRPr="00821A15">
        <w:rPr>
          <w:sz w:val="28"/>
          <w:szCs w:val="28"/>
        </w:rPr>
        <w:t>, участок 2;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61:04:0050301:100,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участок 59"А";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61:04:0050301:138,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40;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61:04:0050301:179,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44;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61:04:0050301:182,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41;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61:04:0050301:185,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36;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61:04:0050301:282, местоположение: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63-б;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61:04:0050301:46, местоположение: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21-в;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61:04:0050301:53,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участок 53;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61:04:0050301:54,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54;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61:04:0050301:59,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59;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61:04:0050301:62,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участок 21, литер А;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61:04:0050301:68,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39, литер Б;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61:04:0050301:94,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39 "а";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lastRenderedPageBreak/>
        <w:t>61:04:0050301:95,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участок 39;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61:04:0050301:97,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Дядин,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Стаханова, участок 60;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61:04:0000000:56 (</w:t>
      </w:r>
      <w:proofErr w:type="spellStart"/>
      <w:r w:rsidRPr="00821A15">
        <w:rPr>
          <w:sz w:val="28"/>
          <w:szCs w:val="28"/>
        </w:rPr>
        <w:t>вх</w:t>
      </w:r>
      <w:proofErr w:type="spellEnd"/>
      <w:r w:rsidRPr="00821A15">
        <w:rPr>
          <w:sz w:val="28"/>
          <w:szCs w:val="28"/>
        </w:rPr>
        <w:t>. 61:04:0600010:793),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61:04:0000000:101 (</w:t>
      </w:r>
      <w:proofErr w:type="spellStart"/>
      <w:r w:rsidRPr="00821A15">
        <w:rPr>
          <w:sz w:val="28"/>
          <w:szCs w:val="28"/>
        </w:rPr>
        <w:t>вх</w:t>
      </w:r>
      <w:proofErr w:type="spellEnd"/>
      <w:r w:rsidRPr="00821A15">
        <w:rPr>
          <w:sz w:val="28"/>
          <w:szCs w:val="28"/>
        </w:rPr>
        <w:t xml:space="preserve">. 61:04:0600009:9),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берег р.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>Северский Донец;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61:04:0050102:1,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Поцелуев,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Бунина, участок 9;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61:04:0050102:49,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Поцелуев, пер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Школьный, участок 5;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61:04:0050102:91,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х. Поцелуев, ул. Лихачева, участок </w:t>
      </w:r>
      <w:proofErr w:type="gramStart"/>
      <w:r w:rsidRPr="00821A15">
        <w:rPr>
          <w:sz w:val="28"/>
          <w:szCs w:val="28"/>
        </w:rPr>
        <w:t>17</w:t>
      </w:r>
      <w:proofErr w:type="gramEnd"/>
      <w:r w:rsidRPr="00821A15">
        <w:rPr>
          <w:sz w:val="28"/>
          <w:szCs w:val="28"/>
        </w:rPr>
        <w:t xml:space="preserve"> а;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61:04:0050102:130,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Поцелуев, ул. Лихачева, 3, кв. 1;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61:04:0050102:133,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Поцелуев, ул. Лихачева, 1, кв. 2;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61:04:0050102:167,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 Поцелуев, пер. Школьный, дом 3;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61:04:0050104:48,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Поцелуев, ул. Газодобытчиков, 12;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61:04:0050104:79,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Поцелуев,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Газодобытчиков, участок 20;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61:04:0050201:121,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</w:t>
      </w:r>
      <w:proofErr w:type="spellStart"/>
      <w:r w:rsidRPr="00821A15">
        <w:rPr>
          <w:sz w:val="28"/>
          <w:szCs w:val="28"/>
        </w:rPr>
        <w:t>Бородинов</w:t>
      </w:r>
      <w:proofErr w:type="spellEnd"/>
      <w:r w:rsidRPr="00821A15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 Крайняя, 4;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61:04:0050201:153,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х. </w:t>
      </w:r>
      <w:proofErr w:type="spellStart"/>
      <w:r w:rsidRPr="00821A15">
        <w:rPr>
          <w:sz w:val="28"/>
          <w:szCs w:val="28"/>
        </w:rPr>
        <w:t>Бородинов</w:t>
      </w:r>
      <w:proofErr w:type="spellEnd"/>
      <w:r w:rsidRPr="00821A15">
        <w:rPr>
          <w:sz w:val="28"/>
          <w:szCs w:val="28"/>
        </w:rPr>
        <w:t>, ул. Вербная, 17;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61:04:0050201:257,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х. </w:t>
      </w:r>
      <w:proofErr w:type="spellStart"/>
      <w:r w:rsidRPr="00821A15">
        <w:rPr>
          <w:sz w:val="28"/>
          <w:szCs w:val="28"/>
        </w:rPr>
        <w:t>Бородинов</w:t>
      </w:r>
      <w:proofErr w:type="spellEnd"/>
      <w:r w:rsidRPr="00821A15">
        <w:rPr>
          <w:sz w:val="28"/>
          <w:szCs w:val="28"/>
        </w:rPr>
        <w:t xml:space="preserve">, ул. Крайняя, </w:t>
      </w:r>
      <w:proofErr w:type="gramStart"/>
      <w:r w:rsidRPr="00821A15">
        <w:rPr>
          <w:sz w:val="28"/>
          <w:szCs w:val="28"/>
        </w:rPr>
        <w:t>3</w:t>
      </w:r>
      <w:proofErr w:type="gramEnd"/>
      <w:r w:rsidRPr="00821A15">
        <w:rPr>
          <w:sz w:val="28"/>
          <w:szCs w:val="28"/>
        </w:rPr>
        <w:t xml:space="preserve"> а;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61:04:0600009:111,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территория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 520 м по направлению на северо-запад от пункта ОМС № 9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61:04:0600009:295,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 (примыкает к земельному участку по ул. Стаханова, 52);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61:04:0600009:320, местоположение: Ростовская обл.,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61:04:0600009:321,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пункт триангуляции "Поцелуев";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61:04:0600009:351,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lastRenderedPageBreak/>
        <w:t xml:space="preserve">61:04:0600009:363,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под автомобильной дорогой х. Поцелуев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 xml:space="preserve">х. </w:t>
      </w:r>
      <w:proofErr w:type="spellStart"/>
      <w:r w:rsidRPr="00821A15">
        <w:rPr>
          <w:sz w:val="28"/>
          <w:szCs w:val="28"/>
        </w:rPr>
        <w:t>Бородинов</w:t>
      </w:r>
      <w:proofErr w:type="spellEnd"/>
      <w:r w:rsidRPr="00821A15">
        <w:rPr>
          <w:sz w:val="28"/>
          <w:szCs w:val="28"/>
        </w:rPr>
        <w:t xml:space="preserve"> протяженностью 3300 м;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61:04:0600009:380,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 xml:space="preserve">территория </w:t>
      </w:r>
      <w:proofErr w:type="spellStart"/>
      <w:r w:rsidRPr="00821A15">
        <w:rPr>
          <w:sz w:val="28"/>
          <w:szCs w:val="28"/>
        </w:rPr>
        <w:t>Белок</w:t>
      </w:r>
      <w:r>
        <w:rPr>
          <w:sz w:val="28"/>
          <w:szCs w:val="28"/>
        </w:rPr>
        <w:t>а</w:t>
      </w:r>
      <w:r w:rsidRPr="00821A15">
        <w:rPr>
          <w:sz w:val="28"/>
          <w:szCs w:val="28"/>
        </w:rPr>
        <w:t>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 примерно в 255 м. на юг от ориентира пункта триангуляции «Поцелуев»;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61:04:0600009:381,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 xml:space="preserve">территория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>примерно в 255 м. на юг от пункта триангуляции «Поцелуев»;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61:04:0600009:387,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1,7 км на северо-запад от центра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61:04:0600009:388,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2,9 км на северо-восток от центра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61:04:0600009:391,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2,4 км на северо-запад от центра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61:04:0600009:393,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Дядин, ул. Стаханова, участок 34;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61:04:0600009:394,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х. Дядин, ул. Стаханова, 34 </w:t>
      </w:r>
      <w:proofErr w:type="gramStart"/>
      <w:r w:rsidRPr="00821A15">
        <w:rPr>
          <w:sz w:val="28"/>
          <w:szCs w:val="28"/>
        </w:rPr>
        <w:t>А</w:t>
      </w:r>
      <w:proofErr w:type="gramEnd"/>
      <w:r w:rsidRPr="00821A15">
        <w:rPr>
          <w:sz w:val="28"/>
          <w:szCs w:val="28"/>
        </w:rPr>
        <w:t>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61:04:0600009:408,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х. Поцелуев, ул. Донецкая, 21;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61:04:0600009:452, местоположение: Ростовская обл.,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р-н, примерно на расстоянии 800 м. по направлению на юг от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61:04:0600009:453, местоположение: Ростовская обл.,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р-н, примерно на расстоянии 900 м. по направлению на юг от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61:04:0600009:458, местоположение: территория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 примерно на расстоянии 1000м. по направлению на восток от ориентира: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х.</w:t>
      </w:r>
      <w:r>
        <w:rPr>
          <w:sz w:val="28"/>
          <w:szCs w:val="28"/>
        </w:rPr>
        <w:t xml:space="preserve"> </w:t>
      </w:r>
      <w:proofErr w:type="spellStart"/>
      <w:r w:rsidRPr="00821A15">
        <w:rPr>
          <w:sz w:val="28"/>
          <w:szCs w:val="28"/>
        </w:rPr>
        <w:t>Бородинов</w:t>
      </w:r>
      <w:proofErr w:type="spellEnd"/>
      <w:r w:rsidRPr="00821A15">
        <w:rPr>
          <w:sz w:val="28"/>
          <w:szCs w:val="28"/>
        </w:rPr>
        <w:t>, земли бывшего колхоза "Восход";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61:04:0600009:460, местоположение: на территории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 расположенного примерно на расстоянии 600,0 м. по направлению на север от ориентира: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61:04:0600009:461, местоположение: примерно на расстоянии 900,0 м. на северо-восток от ориентира: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пункт триангуляции "Поцелуев";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61:04:0600009:509, местоположение: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, на территории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 примерно на расстоянии 600,0 м. по направлению на север от ориентира: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х. Поцелуев;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lastRenderedPageBreak/>
        <w:t xml:space="preserve">61:04:0600009:512, местоположение: на территории </w:t>
      </w:r>
      <w:proofErr w:type="spellStart"/>
      <w:r w:rsidRPr="00821A15">
        <w:rPr>
          <w:sz w:val="28"/>
          <w:szCs w:val="28"/>
        </w:rPr>
        <w:t>Белокалитвинского</w:t>
      </w:r>
      <w:proofErr w:type="spellEnd"/>
      <w:r w:rsidRPr="00821A15">
        <w:rPr>
          <w:sz w:val="28"/>
          <w:szCs w:val="28"/>
        </w:rPr>
        <w:t xml:space="preserve"> городского поселения, расположенного примерно на расстоянии 280,0 м. по направлению на запад от ориентира: Ростовская обл.,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</w:t>
      </w:r>
      <w:proofErr w:type="gramStart"/>
      <w:r w:rsidRPr="00821A15">
        <w:rPr>
          <w:sz w:val="28"/>
          <w:szCs w:val="28"/>
        </w:rPr>
        <w:t>район,</w:t>
      </w:r>
      <w:r>
        <w:rPr>
          <w:sz w:val="28"/>
          <w:szCs w:val="28"/>
        </w:rPr>
        <w:t xml:space="preserve">  </w:t>
      </w:r>
      <w:r w:rsidRPr="00821A15">
        <w:rPr>
          <w:sz w:val="28"/>
          <w:szCs w:val="28"/>
        </w:rPr>
        <w:t>х.</w:t>
      </w:r>
      <w:proofErr w:type="gramEnd"/>
      <w:r w:rsidRPr="00821A15">
        <w:rPr>
          <w:sz w:val="28"/>
          <w:szCs w:val="28"/>
        </w:rPr>
        <w:t xml:space="preserve"> Поцелуев, земельный участок по ул. Бунина,</w:t>
      </w:r>
      <w:r>
        <w:rPr>
          <w:sz w:val="28"/>
          <w:szCs w:val="28"/>
        </w:rPr>
        <w:t xml:space="preserve"> </w:t>
      </w:r>
      <w:r w:rsidRPr="00821A15">
        <w:rPr>
          <w:sz w:val="28"/>
          <w:szCs w:val="28"/>
        </w:rPr>
        <w:t>9;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61:04:0600009:523, местоположение: примерно на расстоянии 270,0 м. по направлению на северо-запад от ориентира: Ростовская область,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 xml:space="preserve"> район, х. Поцелуев, многоквартирный жилой дом по ул. Есенина, 19;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61:04:0600009:595, местоположение: Российская Федерация, Ростовская область,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61:04:0600010:669,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</w:t>
      </w:r>
      <w:r>
        <w:rPr>
          <w:sz w:val="28"/>
          <w:szCs w:val="28"/>
        </w:rPr>
        <w:t>в</w:t>
      </w:r>
      <w:r w:rsidRPr="00821A15">
        <w:rPr>
          <w:sz w:val="28"/>
          <w:szCs w:val="28"/>
        </w:rPr>
        <w:t>инский</w:t>
      </w:r>
      <w:proofErr w:type="spellEnd"/>
      <w:r w:rsidRPr="00821A15">
        <w:rPr>
          <w:sz w:val="28"/>
          <w:szCs w:val="28"/>
        </w:rPr>
        <w:t xml:space="preserve"> район (территория </w:t>
      </w:r>
      <w:proofErr w:type="spellStart"/>
      <w:r w:rsidRPr="00821A15">
        <w:rPr>
          <w:sz w:val="28"/>
          <w:szCs w:val="28"/>
        </w:rPr>
        <w:t>Коксовского</w:t>
      </w:r>
      <w:proofErr w:type="spellEnd"/>
      <w:r w:rsidRPr="00821A15">
        <w:rPr>
          <w:sz w:val="28"/>
          <w:szCs w:val="28"/>
        </w:rPr>
        <w:t xml:space="preserve"> сельского поселения);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61:04:0600010:670, местоположение: Ростовская область, </w:t>
      </w:r>
      <w:proofErr w:type="spellStart"/>
      <w:r w:rsidRPr="00821A15">
        <w:rPr>
          <w:sz w:val="28"/>
          <w:szCs w:val="28"/>
        </w:rPr>
        <w:t>Белокалит</w:t>
      </w:r>
      <w:r>
        <w:rPr>
          <w:sz w:val="28"/>
          <w:szCs w:val="28"/>
        </w:rPr>
        <w:t>в</w:t>
      </w:r>
      <w:r w:rsidRPr="00821A15">
        <w:rPr>
          <w:sz w:val="28"/>
          <w:szCs w:val="28"/>
        </w:rPr>
        <w:t>инский</w:t>
      </w:r>
      <w:proofErr w:type="spellEnd"/>
      <w:r w:rsidRPr="00821A15">
        <w:rPr>
          <w:sz w:val="28"/>
          <w:szCs w:val="28"/>
        </w:rPr>
        <w:t xml:space="preserve"> район, земли бывшего колхоза "Восход" (территория </w:t>
      </w:r>
      <w:proofErr w:type="spellStart"/>
      <w:r w:rsidRPr="00821A15">
        <w:rPr>
          <w:sz w:val="28"/>
          <w:szCs w:val="28"/>
        </w:rPr>
        <w:t>Коксовского</w:t>
      </w:r>
      <w:proofErr w:type="spellEnd"/>
      <w:r w:rsidRPr="00821A15">
        <w:rPr>
          <w:sz w:val="28"/>
          <w:szCs w:val="28"/>
        </w:rPr>
        <w:t xml:space="preserve"> сельского поселения);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>61:04:0600009:338 (</w:t>
      </w:r>
      <w:proofErr w:type="spellStart"/>
      <w:r w:rsidRPr="00821A15">
        <w:rPr>
          <w:sz w:val="28"/>
          <w:szCs w:val="28"/>
        </w:rPr>
        <w:t>вх</w:t>
      </w:r>
      <w:proofErr w:type="spellEnd"/>
      <w:r w:rsidRPr="00821A15">
        <w:rPr>
          <w:sz w:val="28"/>
          <w:szCs w:val="28"/>
        </w:rPr>
        <w:t>. 61:04:0600009:169, 61:04:0600009:158, 61:04:0600009:138, 61:04:0600009:140, 61:04:0600009:167), местоположение: Ростовская обл</w:t>
      </w:r>
      <w:r>
        <w:rPr>
          <w:sz w:val="28"/>
          <w:szCs w:val="28"/>
        </w:rPr>
        <w:t>.</w:t>
      </w:r>
      <w:r w:rsidRPr="00821A15">
        <w:rPr>
          <w:sz w:val="28"/>
          <w:szCs w:val="28"/>
        </w:rPr>
        <w:t xml:space="preserve">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земли бывшего колхоза "Восход";</w:t>
      </w:r>
    </w:p>
    <w:p w:rsidR="00A610D7" w:rsidRPr="00821A15" w:rsidRDefault="00A610D7" w:rsidP="005E0AEA">
      <w:pPr>
        <w:pStyle w:val="ae"/>
        <w:numPr>
          <w:ilvl w:val="0"/>
          <w:numId w:val="46"/>
        </w:numPr>
        <w:spacing w:after="160"/>
        <w:ind w:left="0" w:firstLine="709"/>
        <w:jc w:val="both"/>
        <w:rPr>
          <w:sz w:val="28"/>
          <w:szCs w:val="28"/>
        </w:rPr>
      </w:pPr>
      <w:r w:rsidRPr="00821A15">
        <w:rPr>
          <w:sz w:val="28"/>
          <w:szCs w:val="28"/>
        </w:rPr>
        <w:t xml:space="preserve">61:04:0050102:129, местоположение: Ростовская обл., р-н </w:t>
      </w:r>
      <w:proofErr w:type="spellStart"/>
      <w:r w:rsidRPr="00821A15">
        <w:rPr>
          <w:sz w:val="28"/>
          <w:szCs w:val="28"/>
        </w:rPr>
        <w:t>Белокалитвинский</w:t>
      </w:r>
      <w:proofErr w:type="spellEnd"/>
      <w:r w:rsidRPr="00821A15">
        <w:rPr>
          <w:sz w:val="28"/>
          <w:szCs w:val="28"/>
        </w:rPr>
        <w:t>, х. Поцелуев, ул. Лихачева, дом 3, кв. 2</w:t>
      </w:r>
      <w:r>
        <w:rPr>
          <w:sz w:val="28"/>
          <w:szCs w:val="28"/>
        </w:rPr>
        <w:t>.</w:t>
      </w:r>
    </w:p>
    <w:p w:rsidR="00A610D7" w:rsidRPr="00C26125" w:rsidRDefault="00A610D7" w:rsidP="005E0AEA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A610D7" w:rsidRDefault="00A610D7" w:rsidP="005E0AEA">
      <w:pPr>
        <w:ind w:firstLine="709"/>
        <w:rPr>
          <w:sz w:val="28"/>
          <w:szCs w:val="28"/>
        </w:rPr>
      </w:pPr>
    </w:p>
    <w:p w:rsidR="00A610D7" w:rsidRDefault="00A610D7" w:rsidP="00A610D7">
      <w:pPr>
        <w:rPr>
          <w:sz w:val="28"/>
          <w:szCs w:val="28"/>
        </w:rPr>
      </w:pPr>
    </w:p>
    <w:p w:rsidR="005E0AEA" w:rsidRDefault="005E0AEA" w:rsidP="00A610D7">
      <w:pPr>
        <w:rPr>
          <w:sz w:val="28"/>
          <w:szCs w:val="28"/>
        </w:rPr>
      </w:pPr>
    </w:p>
    <w:p w:rsidR="00A610D7" w:rsidRPr="00AD54B9" w:rsidRDefault="00A610D7" w:rsidP="00A610D7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A610D7" w:rsidRDefault="00A610D7" w:rsidP="00A610D7">
      <w:pPr>
        <w:spacing w:before="120"/>
        <w:jc w:val="both"/>
        <w:rPr>
          <w:bCs/>
          <w:sz w:val="28"/>
        </w:rPr>
      </w:pPr>
    </w:p>
    <w:p w:rsidR="00A610D7" w:rsidRDefault="00A610D7" w:rsidP="00A610D7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A610D7" w:rsidRPr="00C45935" w:rsidTr="00D470BB">
        <w:tc>
          <w:tcPr>
            <w:tcW w:w="4557" w:type="dxa"/>
            <w:shd w:val="clear" w:color="auto" w:fill="auto"/>
          </w:tcPr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Default="00A610D7" w:rsidP="00D470BB">
            <w:pPr>
              <w:jc w:val="center"/>
              <w:rPr>
                <w:sz w:val="28"/>
                <w:szCs w:val="28"/>
              </w:rPr>
            </w:pPr>
          </w:p>
          <w:p w:rsidR="00A610D7" w:rsidRPr="004E3E76" w:rsidRDefault="00A610D7" w:rsidP="00D470BB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A610D7" w:rsidRPr="004E3E76" w:rsidRDefault="00A610D7" w:rsidP="00D470BB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A610D7" w:rsidRPr="004E3E76" w:rsidRDefault="00A610D7" w:rsidP="005704E5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5704E5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5E0AEA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5704E5">
              <w:rPr>
                <w:bCs/>
                <w:sz w:val="28"/>
                <w:szCs w:val="28"/>
              </w:rPr>
              <w:t>1374</w:t>
            </w:r>
          </w:p>
        </w:tc>
      </w:tr>
    </w:tbl>
    <w:p w:rsidR="00A610D7" w:rsidRDefault="00A610D7" w:rsidP="00A610D7">
      <w:pPr>
        <w:jc w:val="center"/>
        <w:rPr>
          <w:sz w:val="16"/>
          <w:szCs w:val="16"/>
        </w:rPr>
      </w:pPr>
    </w:p>
    <w:p w:rsidR="00A610D7" w:rsidRPr="00AF1D6A" w:rsidRDefault="00A610D7" w:rsidP="00A610D7">
      <w:pPr>
        <w:jc w:val="center"/>
        <w:rPr>
          <w:sz w:val="16"/>
          <w:szCs w:val="16"/>
        </w:rPr>
      </w:pPr>
    </w:p>
    <w:tbl>
      <w:tblPr>
        <w:tblW w:w="99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162"/>
        <w:gridCol w:w="581"/>
        <w:gridCol w:w="559"/>
        <w:gridCol w:w="1189"/>
        <w:gridCol w:w="502"/>
        <w:gridCol w:w="1296"/>
        <w:gridCol w:w="8"/>
      </w:tblGrid>
      <w:tr w:rsidR="00A610D7" w:rsidRPr="00964620" w:rsidTr="005E0AEA">
        <w:trPr>
          <w:trHeight w:hRule="exact" w:val="683"/>
        </w:trPr>
        <w:tc>
          <w:tcPr>
            <w:tcW w:w="994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ED7C2D">
              <w:rPr>
                <w:color w:val="000000"/>
                <w:spacing w:val="-2"/>
              </w:rPr>
              <w:t>BЛ 6КВ ВОСХОД ПС Б-1</w:t>
            </w:r>
          </w:p>
        </w:tc>
      </w:tr>
      <w:tr w:rsidR="00A610D7" w:rsidRPr="00964620" w:rsidTr="005E0AEA">
        <w:trPr>
          <w:trHeight w:hRule="exact" w:val="344"/>
        </w:trPr>
        <w:tc>
          <w:tcPr>
            <w:tcW w:w="9942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A610D7" w:rsidRPr="00964620" w:rsidTr="005E0AEA">
        <w:trPr>
          <w:trHeight w:hRule="exact" w:val="444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A610D7" w:rsidRPr="00964620" w:rsidTr="005E0AEA">
        <w:trPr>
          <w:trHeight w:hRule="exact" w:val="458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A610D7" w:rsidRPr="00964620" w:rsidTr="005E0AEA">
        <w:trPr>
          <w:gridAfter w:val="1"/>
          <w:wAfter w:w="8" w:type="dxa"/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A610D7" w:rsidRPr="00964620" w:rsidTr="005E0AEA">
        <w:trPr>
          <w:gridAfter w:val="1"/>
          <w:wAfter w:w="8" w:type="dxa"/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A610D7" w:rsidRPr="00964620" w:rsidTr="005E0AEA">
        <w:trPr>
          <w:gridAfter w:val="1"/>
          <w:wAfter w:w="8" w:type="dxa"/>
          <w:trHeight w:hRule="exact" w:val="76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A610D7" w:rsidRPr="00964620" w:rsidTr="005E0AEA">
        <w:trPr>
          <w:gridAfter w:val="1"/>
          <w:wAfter w:w="8" w:type="dxa"/>
          <w:trHeight w:hRule="exact" w:val="52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 w:rsidRPr="00ED7C2D">
              <w:rPr>
                <w:color w:val="000000"/>
                <w:spacing w:val="-2"/>
              </w:rPr>
              <w:t>523552 +/- 253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A610D7" w:rsidRPr="00964620" w:rsidTr="005E0AEA">
        <w:trPr>
          <w:gridAfter w:val="1"/>
          <w:wAfter w:w="8" w:type="dxa"/>
          <w:trHeight w:hRule="exact" w:val="33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DC1485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496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DC1485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ED7C2D">
              <w:rPr>
                <w:color w:val="000000"/>
                <w:spacing w:val="-2"/>
              </w:rPr>
              <w:t>BЛ 6КВ ВОСХОД ПС Б-1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>-на-Дону, ул.</w:t>
            </w:r>
            <w:r>
              <w:rPr>
                <w:color w:val="000000"/>
                <w:spacing w:val="-2"/>
              </w:rPr>
              <w:t xml:space="preserve"> </w:t>
            </w:r>
            <w:r w:rsidRPr="00DC1485">
              <w:rPr>
                <w:color w:val="000000"/>
                <w:spacing w:val="-2"/>
              </w:rPr>
              <w:t>Большая Садовая, д.49, адрес электронной почты office@rosseti-yug.ru</w:t>
            </w:r>
          </w:p>
        </w:tc>
      </w:tr>
      <w:tr w:rsidR="00A610D7" w:rsidRPr="00964620" w:rsidTr="005E0AEA">
        <w:trPr>
          <w:trHeight w:hRule="exact" w:val="43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337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A610D7" w:rsidRPr="00964620" w:rsidTr="005E0AEA">
        <w:trPr>
          <w:trHeight w:hRule="exact" w:val="27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A610D7" w:rsidRPr="00964620" w:rsidTr="005E0AEA">
        <w:trPr>
          <w:trHeight w:hRule="exact" w:val="344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A610D7" w:rsidRPr="00964620" w:rsidTr="005E0AEA">
        <w:trPr>
          <w:trHeight w:hRule="exact" w:val="330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A610D7" w:rsidRPr="00964620" w:rsidTr="005E0AEA">
        <w:trPr>
          <w:trHeight w:hRule="exact" w:val="565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6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540535.76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2277768.96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540543.10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2277787.57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540523.04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2277795.47</w:t>
            </w:r>
          </w:p>
        </w:tc>
        <w:tc>
          <w:tcPr>
            <w:tcW w:w="164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540163.57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2278085.58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540001.36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2278465.68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539952.98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2278475.20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539892.52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2278470.29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539448.75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2278441.78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538964.98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2278463.74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538302.13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2278573.10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537015.19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2278734.45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536144.15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2278725.64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535426.99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2279253.58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535374.95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2279290.41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535209.43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2279411.94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535242.97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2279406.60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535255.00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2279412.31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535571.67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2279650.60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535647.16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2279829.88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535685.24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2280053.83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535726.55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2280021.34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535869.26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2279961.99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535961.38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2279966.85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535994.68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2280118.38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535923.94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2280516.05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536009.76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2280595.45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536184.87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2280705.23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536222.93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2280758.72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536251.50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2280824.85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536299.03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2281006.38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536281.06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2281107.74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536294.62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2281184.73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536316.45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2281253.87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536356.80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2281431.34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536368.14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2281499.31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536453.68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2281886.54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536580.04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2281843.23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536644.66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2281931.78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536769.08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2281876.10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536814.77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2281895.12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536865.36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2281889.39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537011.23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2281814.94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537024.64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2281791.63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537090.99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2281748.86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537143.99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2281761.24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537202.36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2281778.30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537232.31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2281792.40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537288.30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2281771.10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537330.79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2281715.34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537395.06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2281693.58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537464.13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2281667.80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537506.17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2281678.54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537557.13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2281662.99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537580.56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2281642.22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537577.64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2281637.45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537594.71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2281627.03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537606.35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2281646.08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537567.14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2281680.84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537506.64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2281699.30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537465.25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2281688.73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537401.76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2281712.42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537343.00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2281732.32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537300.74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2281787.76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537231.49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2281814.11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537195.26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2281797.06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537138.91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2281780.60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537094.70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2281770.26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537039.55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2281805.81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537025.60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2281830.05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536871.22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2281908.86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536811.87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2281915.58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536769.36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2281897.88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536638.05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2281956.65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536572.58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2281866.93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536458.21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2281906.13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536462.75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2281924.80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536467.13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2281939.27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536447.99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2281945.07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536443.45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2281930.07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536439.21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2281912.64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536438.98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2281912.72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536348.50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2281503.12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536337.16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2281435.21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536297.13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2281259.11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536281.74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2281210.37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536266.67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2281203.97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536274.50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2281185.81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536260.75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2281107.73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536278.57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2281007.20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536232.53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2280831.38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536205.41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2280768.59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536170.88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2280720.07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535997.55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2280611.40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535902.33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2280523.30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535974.29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2280118.79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535945.11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2279986.02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535872.75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2279982.20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535736.76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2280038.76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535671.16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2280090.35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535627.84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2279835.51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535555.34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2279663.33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535244.59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2279429.51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535239.99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2279427.32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535205.51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2279432.81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535174.66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2279440.29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535174.70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2279444.67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535096.71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2279610.55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534953.88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2279798.52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534942.59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2279807.73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534929.94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2279792.25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534939.39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2279784.53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535079.51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2279600.13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535154.66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2279440.28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535154.65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2279438.71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534745.46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2279238.62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534511.75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2279255.90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534372.70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2279573.10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534322.28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2279577.26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534199.95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2279514.01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534249.95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2279772.64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534257.89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2279782.97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534242.04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2279795.17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534231.21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2279781.09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534177.14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2279501.38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534085.25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2279433.42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534073.22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2279432.70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533819.88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2279531.31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533820.54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2279536.57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533766.94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2279933.52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533781.06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2279943.20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533787.79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2279962.01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533768.96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2279968.75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533764.41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2279956.03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533745.47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2279943.04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533800.02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2279539.02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533532.52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2279642.79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533192.52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2279776.41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533046.31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2279583.15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532745.32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2279712.49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532645.41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2279666.86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532582.99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2279636.22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532591.80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2279618.27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532653.97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2279648.78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532745.57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2279690.61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533052.80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2279558.59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533199.32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2279752.25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533515.94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2279627.81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533510.37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2279613.53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533513.81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2279561.97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533533.76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2279563.30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533530.62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2279610.42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533534.57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2279620.54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534070.05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2279412.47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534092.37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2279413.81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534191.52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2279487.14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534326.36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2279556.85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534359.18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2279554.14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534582.00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2279045.16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534585.72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2279034.33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534566.42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2279000.21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534361.94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2278876.54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534272.39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2278821.26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534065.43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2278697.21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533038.58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2278074.31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532918.91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2278004.68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532889.53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2277980.25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532640.49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2277915.75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532568.40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2277898.86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532376.39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2277812.51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531909.21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2277608.49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531857.11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2277597.40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531730.92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2277585.65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531724.67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2277518.66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531064.26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2277222.16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530980.44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2277219.37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530877.86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2277631.92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530429.66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2277688.21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530365.36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2276903.98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530365.10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2276876.05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530203.16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2276804.09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530159.15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2276776.00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529759.11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2276574.25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529647.51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2276399.85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529298.02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2276323.17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529013.68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2276368.67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529017.85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2276347.76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529298.60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2276302.82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529659.89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2276382.09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529773.01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2276558.86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530168.14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2276758.13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530216.11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2276776.28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530379.37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2276860.51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530384.98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2276863.00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530385.35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2276903.06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530447.89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2277665.77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530861.76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2277613.79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530964.93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2277198.84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531068.86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2277202.31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531743.49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2277505.19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531749.29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2277567.28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531860.13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2277577.59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531915.36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2277589.35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532384.49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2277794.23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532574.02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2277879.46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532647.16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2277887.52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532901.70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2277953.77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532931.18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2277988.69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533025.49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2278043.55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533374.70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2276267.30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533233.83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2275952.65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533227.43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2275940.03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532910.46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2275528.62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532869.00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2275560.67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532857.86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2275574.21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532842.42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2275561.51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532854.99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2275546.22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532898.23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2275512.79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532769.78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2275346.78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532667.15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2275321.71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532518.41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2275055.04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532535.88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2275045.30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532680.37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2275304.35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532781.32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2275329.01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532920.18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2275508.47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533244.42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2275929.31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533251.89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2275944.04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533395.54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2276264.92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533045.06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2278047.69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533051.13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2278058.53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534075.76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2278680.08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534282.79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2278804.17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534372.37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2278859.47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534581.25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2278985.81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534607.55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2279032.31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534600.65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2279052.44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534574.31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2279112.36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534580.08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2279111.50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534599.69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2279114.06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534597.10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2279133.89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534580.27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2279131.69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534564.82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2279134.01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534520.79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2279235.18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534749.39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2279218.28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535163.56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2279420.80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535363.25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2279274.18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535415.28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2279237.36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536137.67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2278705.57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537014.04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2278714.43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538299.24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2278553.31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538962.90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2278443.81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539448.94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2278421.75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539893.97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2278450.34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539951.83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2278455.04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539987.12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2278448.10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540147.13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2278073.15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540512.86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2277777.99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540535.76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651BB1" w:rsidRDefault="00A610D7" w:rsidP="00D470BB">
            <w:pPr>
              <w:jc w:val="center"/>
              <w:rPr>
                <w:color w:val="000000"/>
                <w:spacing w:val="-2"/>
              </w:rPr>
            </w:pPr>
            <w:r w:rsidRPr="00651BB1">
              <w:rPr>
                <w:color w:val="000000"/>
                <w:spacing w:val="-2"/>
              </w:rPr>
              <w:t>2277768.96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E76517" w:rsidRDefault="00A610D7" w:rsidP="00D470BB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val="283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6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32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6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A610D7" w:rsidRPr="00964620" w:rsidTr="005E0AEA">
        <w:trPr>
          <w:trHeight w:hRule="exact" w:val="26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A610D7" w:rsidRPr="00964620" w:rsidTr="005E0AEA">
        <w:trPr>
          <w:trHeight w:hRule="exact" w:val="333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A610D7" w:rsidRPr="00964620" w:rsidTr="005E0AEA">
        <w:trPr>
          <w:trHeight w:hRule="exact" w:val="419"/>
        </w:trPr>
        <w:tc>
          <w:tcPr>
            <w:tcW w:w="9942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A610D7" w:rsidRPr="00964620" w:rsidTr="005E0AEA">
        <w:trPr>
          <w:trHeight w:hRule="exact" w:val="57"/>
        </w:trPr>
        <w:tc>
          <w:tcPr>
            <w:tcW w:w="9942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444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A610D7" w:rsidRPr="00964620" w:rsidTr="005E0AEA">
        <w:trPr>
          <w:trHeight w:hRule="exact" w:val="344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30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A610D7" w:rsidRPr="00964620" w:rsidTr="005E0AEA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A610D7" w:rsidRPr="00964620" w:rsidTr="005E0AEA">
        <w:trPr>
          <w:trHeight w:hRule="exact" w:val="344"/>
        </w:trPr>
        <w:tc>
          <w:tcPr>
            <w:tcW w:w="99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30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A610D7" w:rsidRPr="00964620" w:rsidTr="005E0AE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30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/>
        </w:tc>
      </w:tr>
      <w:tr w:rsidR="00A610D7" w:rsidRPr="00964620" w:rsidTr="005E0AEA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A610D7" w:rsidRPr="00964620" w:rsidTr="005E0AEA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610D7" w:rsidRPr="00964620" w:rsidRDefault="00A610D7" w:rsidP="00D470BB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A610D7" w:rsidRPr="00964620" w:rsidRDefault="00A610D7" w:rsidP="00A610D7">
      <w:pPr>
        <w:sectPr w:rsidR="00A610D7" w:rsidRPr="00964620" w:rsidSect="005E0AEA">
          <w:pgSz w:w="11906" w:h="16838"/>
          <w:pgMar w:top="567" w:right="567" w:bottom="517" w:left="1560" w:header="567" w:footer="517" w:gutter="0"/>
          <w:cols w:space="720"/>
        </w:sectPr>
      </w:pPr>
    </w:p>
    <w:p w:rsidR="00A610D7" w:rsidRDefault="00A610D7" w:rsidP="00A610D7">
      <w:pPr>
        <w:ind w:left="-709"/>
        <w:rPr>
          <w:noProof/>
        </w:rPr>
        <w:sectPr w:rsidR="00A610D7" w:rsidSect="00B91A1A">
          <w:headerReference w:type="default" r:id="rId12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54190" cy="9724390"/>
            <wp:effectExtent l="0" t="0" r="3810" b="0"/>
            <wp:docPr id="8" name="Рисунок 8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t="2660" r="2797" b="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7" w:rsidRDefault="00A610D7" w:rsidP="00A610D7">
      <w:pPr>
        <w:ind w:left="-993"/>
        <w:jc w:val="center"/>
        <w:rPr>
          <w:noProof/>
        </w:rPr>
        <w:sectPr w:rsidR="00A610D7" w:rsidSect="00B91A1A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38315" cy="9724390"/>
            <wp:effectExtent l="0" t="0" r="635" b="0"/>
            <wp:docPr id="7" name="Рисунок 7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2757" r="3328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7" w:rsidRDefault="00A610D7" w:rsidP="00A610D7">
      <w:pPr>
        <w:ind w:left="-851"/>
        <w:jc w:val="center"/>
      </w:pPr>
      <w:r>
        <w:rPr>
          <w:noProof/>
        </w:rPr>
        <w:lastRenderedPageBreak/>
        <w:drawing>
          <wp:inline distT="0" distB="0" distL="0" distR="0">
            <wp:extent cx="6917690" cy="9724390"/>
            <wp:effectExtent l="0" t="0" r="0" b="0"/>
            <wp:docPr id="6" name="Рисунок 6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2757" r="2660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7" w:rsidRDefault="00A610D7" w:rsidP="00A610D7">
      <w:pPr>
        <w:rPr>
          <w:noProof/>
        </w:rPr>
        <w:sectPr w:rsidR="00A610D7" w:rsidSect="00B91A1A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:rsidR="00A610D7" w:rsidRDefault="00A610D7" w:rsidP="00A610D7">
      <w:pPr>
        <w:ind w:left="-709"/>
        <w:jc w:val="center"/>
        <w:rPr>
          <w:noProof/>
        </w:rPr>
        <w:sectPr w:rsidR="00A610D7" w:rsidSect="00B91A1A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94805" cy="9573260"/>
            <wp:effectExtent l="0" t="0" r="0" b="8890"/>
            <wp:docPr id="5" name="Рисунок 5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2945" r="3465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885940" cy="9915525"/>
            <wp:effectExtent l="0" t="0" r="0" b="9525"/>
            <wp:docPr id="4" name="Рисунок 4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2374" r="3278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877685" cy="9764395"/>
            <wp:effectExtent l="0" t="0" r="0" b="8255"/>
            <wp:docPr id="3" name="Рисунок 3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3035" r="3590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97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7" w:rsidRPr="00535030" w:rsidRDefault="00A610D7" w:rsidP="00A610D7">
      <w:pPr>
        <w:ind w:left="-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0410" cy="8285480"/>
            <wp:effectExtent l="0" t="0" r="8890" b="1270"/>
            <wp:docPr id="2" name="Рисунок 2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2660" r="3082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D7" w:rsidRDefault="00A610D7" w:rsidP="00A610D7">
      <w:pPr>
        <w:rPr>
          <w:sz w:val="28"/>
          <w:szCs w:val="28"/>
        </w:rPr>
      </w:pPr>
    </w:p>
    <w:p w:rsidR="00A610D7" w:rsidRPr="00AD54B9" w:rsidRDefault="00A610D7" w:rsidP="00A610D7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A610D7" w:rsidRPr="001B152D" w:rsidRDefault="00A610D7" w:rsidP="00835273">
      <w:pPr>
        <w:rPr>
          <w:sz w:val="28"/>
          <w:szCs w:val="28"/>
        </w:rPr>
      </w:pPr>
    </w:p>
    <w:sectPr w:rsidR="00A610D7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F82" w:rsidRDefault="00510F82">
      <w:r>
        <w:separator/>
      </w:r>
    </w:p>
  </w:endnote>
  <w:endnote w:type="continuationSeparator" w:id="0">
    <w:p w:rsidR="00510F82" w:rsidRDefault="0051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E0AEA" w:rsidRPr="005E0AE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E0AEA">
      <w:rPr>
        <w:noProof/>
        <w:sz w:val="14"/>
        <w:lang w:val="en-US"/>
      </w:rPr>
      <w:t>C</w:t>
    </w:r>
    <w:r w:rsidR="005E0AEA" w:rsidRPr="005E0AEA">
      <w:rPr>
        <w:noProof/>
        <w:sz w:val="14"/>
      </w:rPr>
      <w:t>:\</w:t>
    </w:r>
    <w:r w:rsidR="005E0AEA">
      <w:rPr>
        <w:noProof/>
        <w:sz w:val="14"/>
        <w:lang w:val="en-US"/>
      </w:rPr>
      <w:t>Users</w:t>
    </w:r>
    <w:r w:rsidR="005E0AEA" w:rsidRPr="005E0AEA">
      <w:rPr>
        <w:noProof/>
        <w:sz w:val="14"/>
      </w:rPr>
      <w:t>\</w:t>
    </w:r>
    <w:r w:rsidR="005E0AEA">
      <w:rPr>
        <w:noProof/>
        <w:sz w:val="14"/>
        <w:lang w:val="en-US"/>
      </w:rPr>
      <w:t>eio</w:t>
    </w:r>
    <w:r w:rsidR="005E0AEA" w:rsidRPr="005E0AEA">
      <w:rPr>
        <w:noProof/>
        <w:sz w:val="14"/>
      </w:rPr>
      <w:t>3\</w:t>
    </w:r>
    <w:r w:rsidR="005E0AEA">
      <w:rPr>
        <w:noProof/>
        <w:sz w:val="14"/>
        <w:lang w:val="en-US"/>
      </w:rPr>
      <w:t>Documents</w:t>
    </w:r>
    <w:r w:rsidR="005E0AEA" w:rsidRPr="005E0AEA">
      <w:rPr>
        <w:noProof/>
        <w:sz w:val="14"/>
      </w:rPr>
      <w:t>\Постановления\Сервитут_Восход.</w:t>
    </w:r>
    <w:r w:rsidR="005E0AE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704E5" w:rsidRPr="005704E5">
      <w:rPr>
        <w:noProof/>
        <w:sz w:val="14"/>
      </w:rPr>
      <w:t>8/26/2021 2:00:00</w:t>
    </w:r>
    <w:r w:rsidR="005704E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5704E5">
      <w:rPr>
        <w:noProof/>
        <w:sz w:val="14"/>
        <w:lang w:val="en-US"/>
      </w:rPr>
      <w:t>9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5704E5">
      <w:rPr>
        <w:noProof/>
        <w:sz w:val="14"/>
      </w:rPr>
      <w:t>21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E0AEA" w:rsidRPr="005E0AE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5E0AEA">
      <w:rPr>
        <w:noProof/>
        <w:sz w:val="14"/>
        <w:lang w:val="en-US"/>
      </w:rPr>
      <w:t>C</w:t>
    </w:r>
    <w:r w:rsidR="005E0AEA" w:rsidRPr="005E0AEA">
      <w:rPr>
        <w:noProof/>
        <w:sz w:val="14"/>
      </w:rPr>
      <w:t>:\</w:t>
    </w:r>
    <w:r w:rsidR="005E0AEA">
      <w:rPr>
        <w:noProof/>
        <w:sz w:val="14"/>
        <w:lang w:val="en-US"/>
      </w:rPr>
      <w:t>Users</w:t>
    </w:r>
    <w:r w:rsidR="005E0AEA" w:rsidRPr="005E0AEA">
      <w:rPr>
        <w:noProof/>
        <w:sz w:val="14"/>
      </w:rPr>
      <w:t>\</w:t>
    </w:r>
    <w:r w:rsidR="005E0AEA">
      <w:rPr>
        <w:noProof/>
        <w:sz w:val="14"/>
        <w:lang w:val="en-US"/>
      </w:rPr>
      <w:t>eio</w:t>
    </w:r>
    <w:r w:rsidR="005E0AEA" w:rsidRPr="005E0AEA">
      <w:rPr>
        <w:noProof/>
        <w:sz w:val="14"/>
      </w:rPr>
      <w:t>3\</w:t>
    </w:r>
    <w:r w:rsidR="005E0AEA">
      <w:rPr>
        <w:noProof/>
        <w:sz w:val="14"/>
        <w:lang w:val="en-US"/>
      </w:rPr>
      <w:t>Documents</w:t>
    </w:r>
    <w:r w:rsidR="005E0AEA" w:rsidRPr="005E0AEA">
      <w:rPr>
        <w:noProof/>
        <w:sz w:val="14"/>
      </w:rPr>
      <w:t>\Постановления\Сервитут_Восход.</w:t>
    </w:r>
    <w:r w:rsidR="005E0AE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704E5" w:rsidRPr="005704E5">
      <w:rPr>
        <w:noProof/>
        <w:sz w:val="14"/>
      </w:rPr>
      <w:t>8/26/2021 2:00:00</w:t>
    </w:r>
    <w:r w:rsidR="005704E5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F82" w:rsidRDefault="00510F82">
      <w:r>
        <w:separator/>
      </w:r>
    </w:p>
  </w:footnote>
  <w:footnote w:type="continuationSeparator" w:id="0">
    <w:p w:rsidR="00510F82" w:rsidRDefault="00510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4E5">
          <w:rPr>
            <w:noProof/>
          </w:rPr>
          <w:t>9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0D7" w:rsidRPr="00A36301" w:rsidRDefault="00A610D7" w:rsidP="00A363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3CED"/>
    <w:multiLevelType w:val="hybridMultilevel"/>
    <w:tmpl w:val="1B3E9698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0" w15:restartNumberingAfterBreak="0">
    <w:nsid w:val="14D67BFB"/>
    <w:multiLevelType w:val="hybridMultilevel"/>
    <w:tmpl w:val="4978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471A7311"/>
    <w:multiLevelType w:val="hybridMultilevel"/>
    <w:tmpl w:val="41605382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9432492"/>
    <w:multiLevelType w:val="hybridMultilevel"/>
    <w:tmpl w:val="791A756E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56695"/>
    <w:multiLevelType w:val="hybridMultilevel"/>
    <w:tmpl w:val="3E98BE1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16EDD"/>
    <w:multiLevelType w:val="hybridMultilevel"/>
    <w:tmpl w:val="CCF4453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8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94AF3"/>
    <w:multiLevelType w:val="hybridMultilevel"/>
    <w:tmpl w:val="469A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7"/>
  </w:num>
  <w:num w:numId="3">
    <w:abstractNumId w:val="2"/>
  </w:num>
  <w:num w:numId="4">
    <w:abstractNumId w:val="2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3"/>
  </w:num>
  <w:num w:numId="12">
    <w:abstractNumId w:val="17"/>
  </w:num>
  <w:num w:numId="13">
    <w:abstractNumId w:val="11"/>
  </w:num>
  <w:num w:numId="14">
    <w:abstractNumId w:val="36"/>
  </w:num>
  <w:num w:numId="15">
    <w:abstractNumId w:val="21"/>
  </w:num>
  <w:num w:numId="16">
    <w:abstractNumId w:val="40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"/>
  </w:num>
  <w:num w:numId="20">
    <w:abstractNumId w:val="38"/>
  </w:num>
  <w:num w:numId="21">
    <w:abstractNumId w:val="29"/>
  </w:num>
  <w:num w:numId="22">
    <w:abstractNumId w:val="37"/>
  </w:num>
  <w:num w:numId="23">
    <w:abstractNumId w:val="9"/>
  </w:num>
  <w:num w:numId="24">
    <w:abstractNumId w:val="25"/>
  </w:num>
  <w:num w:numId="25">
    <w:abstractNumId w:val="31"/>
  </w:num>
  <w:num w:numId="26">
    <w:abstractNumId w:val="26"/>
  </w:num>
  <w:num w:numId="27">
    <w:abstractNumId w:val="16"/>
  </w:num>
  <w:num w:numId="28">
    <w:abstractNumId w:val="6"/>
  </w:num>
  <w:num w:numId="29">
    <w:abstractNumId w:val="20"/>
  </w:num>
  <w:num w:numId="30">
    <w:abstractNumId w:val="24"/>
  </w:num>
  <w:num w:numId="31">
    <w:abstractNumId w:val="34"/>
  </w:num>
  <w:num w:numId="32">
    <w:abstractNumId w:val="22"/>
  </w:num>
  <w:num w:numId="33">
    <w:abstractNumId w:val="14"/>
  </w:num>
  <w:num w:numId="34">
    <w:abstractNumId w:val="42"/>
  </w:num>
  <w:num w:numId="35">
    <w:abstractNumId w:val="13"/>
  </w:num>
  <w:num w:numId="36">
    <w:abstractNumId w:val="7"/>
  </w:num>
  <w:num w:numId="37">
    <w:abstractNumId w:val="44"/>
  </w:num>
  <w:num w:numId="38">
    <w:abstractNumId w:val="41"/>
  </w:num>
  <w:num w:numId="39">
    <w:abstractNumId w:val="8"/>
  </w:num>
  <w:num w:numId="40">
    <w:abstractNumId w:val="45"/>
  </w:num>
  <w:num w:numId="41">
    <w:abstractNumId w:val="10"/>
  </w:num>
  <w:num w:numId="42">
    <w:abstractNumId w:val="4"/>
  </w:num>
  <w:num w:numId="43">
    <w:abstractNumId w:val="35"/>
  </w:num>
  <w:num w:numId="44">
    <w:abstractNumId w:val="32"/>
  </w:num>
  <w:num w:numId="45">
    <w:abstractNumId w:val="33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1D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0F82"/>
    <w:rsid w:val="00512FF0"/>
    <w:rsid w:val="005134A0"/>
    <w:rsid w:val="005162D6"/>
    <w:rsid w:val="005361B2"/>
    <w:rsid w:val="005555A7"/>
    <w:rsid w:val="005704E5"/>
    <w:rsid w:val="00573433"/>
    <w:rsid w:val="005A2157"/>
    <w:rsid w:val="005A2D86"/>
    <w:rsid w:val="005C3032"/>
    <w:rsid w:val="005E0AEA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610D7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7E4684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A610D7"/>
    <w:rPr>
      <w:color w:val="0000FF"/>
      <w:u w:val="single"/>
    </w:rPr>
  </w:style>
  <w:style w:type="paragraph" w:styleId="af0">
    <w:name w:val="No Spacing"/>
    <w:uiPriority w:val="1"/>
    <w:qFormat/>
    <w:rsid w:val="00A610D7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A610D7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A610D7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A610D7"/>
    <w:rPr>
      <w:b/>
      <w:sz w:val="28"/>
    </w:rPr>
  </w:style>
  <w:style w:type="table" w:styleId="af2">
    <w:name w:val="Table Grid"/>
    <w:basedOn w:val="a2"/>
    <w:rsid w:val="00A610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A610D7"/>
  </w:style>
  <w:style w:type="paragraph" w:customStyle="1" w:styleId="11">
    <w:name w:val="Обычный1"/>
    <w:rsid w:val="00A610D7"/>
    <w:rPr>
      <w:snapToGrid w:val="0"/>
      <w:sz w:val="24"/>
    </w:rPr>
  </w:style>
  <w:style w:type="paragraph" w:customStyle="1" w:styleId="af3">
    <w:name w:val="Название раздела"/>
    <w:basedOn w:val="a0"/>
    <w:rsid w:val="00A610D7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A610D7"/>
    <w:rPr>
      <w:sz w:val="24"/>
      <w:szCs w:val="24"/>
    </w:rPr>
  </w:style>
  <w:style w:type="character" w:styleId="af4">
    <w:name w:val="page number"/>
    <w:rsid w:val="00A610D7"/>
  </w:style>
  <w:style w:type="paragraph" w:customStyle="1" w:styleId="af5">
    <w:name w:val="Разделитель таблиц"/>
    <w:basedOn w:val="a0"/>
    <w:rsid w:val="00A610D7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A610D7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A610D7"/>
    <w:rPr>
      <w:sz w:val="22"/>
    </w:rPr>
  </w:style>
  <w:style w:type="paragraph" w:customStyle="1" w:styleId="af8">
    <w:name w:val="Заголовок таблицы повторяющийся"/>
    <w:basedOn w:val="11"/>
    <w:rsid w:val="00A610D7"/>
    <w:pPr>
      <w:jc w:val="center"/>
    </w:pPr>
    <w:rPr>
      <w:b/>
      <w:sz w:val="22"/>
    </w:rPr>
  </w:style>
  <w:style w:type="character" w:styleId="af9">
    <w:name w:val="annotation reference"/>
    <w:rsid w:val="00A610D7"/>
    <w:rPr>
      <w:sz w:val="16"/>
      <w:szCs w:val="16"/>
    </w:rPr>
  </w:style>
  <w:style w:type="paragraph" w:styleId="afa">
    <w:name w:val="annotation text"/>
    <w:basedOn w:val="a0"/>
    <w:link w:val="afb"/>
    <w:rsid w:val="00A610D7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A610D7"/>
  </w:style>
  <w:style w:type="paragraph" w:customStyle="1" w:styleId="afc">
    <w:name w:val="Название подраздела"/>
    <w:basedOn w:val="11"/>
    <w:rsid w:val="00A610D7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A610D7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A610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A610D7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A610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A610D7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3F81-7DAC-4E23-B649-BFAB95D6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4</TotalTime>
  <Pages>1</Pages>
  <Words>3658</Words>
  <Characters>20854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2021-08-26T10:59:00Z</cp:lastPrinted>
  <dcterms:created xsi:type="dcterms:W3CDTF">2021-08-26T10:56:00Z</dcterms:created>
  <dcterms:modified xsi:type="dcterms:W3CDTF">2021-09-08T12:16:00Z</dcterms:modified>
</cp:coreProperties>
</file>