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665646">
        <w:rPr>
          <w:sz w:val="28"/>
        </w:rPr>
        <w:t>02</w:t>
      </w:r>
      <w:r w:rsidR="00C70947">
        <w:rPr>
          <w:sz w:val="28"/>
        </w:rPr>
        <w:t>.</w:t>
      </w:r>
      <w:r w:rsidR="00E46ED7">
        <w:rPr>
          <w:sz w:val="28"/>
        </w:rPr>
        <w:t>0</w:t>
      </w:r>
      <w:r w:rsidR="00650AE7">
        <w:rPr>
          <w:sz w:val="28"/>
        </w:rPr>
        <w:t>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6A6A51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665646">
        <w:rPr>
          <w:sz w:val="28"/>
        </w:rPr>
        <w:t>1163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5D6D33" w:rsidRPr="004B12F3" w:rsidRDefault="005D6D33" w:rsidP="005D6D33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  <w:bookmarkEnd w:id="2"/>
    </w:p>
    <w:p w:rsidR="005D6D33" w:rsidRPr="00166D49" w:rsidRDefault="005D6D33" w:rsidP="005D6D33">
      <w:pPr>
        <w:ind w:left="142" w:firstLine="567"/>
        <w:jc w:val="both"/>
        <w:rPr>
          <w:sz w:val="28"/>
          <w:szCs w:val="28"/>
        </w:rPr>
      </w:pPr>
    </w:p>
    <w:p w:rsidR="00D6716F" w:rsidRPr="005D6D33" w:rsidRDefault="005D6D33" w:rsidP="005D6D33">
      <w:pPr>
        <w:ind w:firstLine="851"/>
        <w:jc w:val="both"/>
        <w:rPr>
          <w:b/>
          <w:sz w:val="32"/>
        </w:rPr>
      </w:pPr>
      <w:r w:rsidRPr="005D6D33">
        <w:rPr>
          <w:sz w:val="28"/>
        </w:rPr>
        <w:t>На основании ходатайства Публичного акционерного общества «</w:t>
      </w:r>
      <w:proofErr w:type="spellStart"/>
      <w:r w:rsidRPr="005D6D33">
        <w:rPr>
          <w:sz w:val="28"/>
        </w:rPr>
        <w:t>Россети</w:t>
      </w:r>
      <w:proofErr w:type="spellEnd"/>
      <w:r w:rsidRPr="005D6D33">
        <w:rPr>
          <w:sz w:val="28"/>
        </w:rPr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BЛ 10КВ №</w:t>
      </w:r>
      <w:r w:rsidR="00665646">
        <w:rPr>
          <w:sz w:val="28"/>
        </w:rPr>
        <w:t xml:space="preserve"> </w:t>
      </w:r>
      <w:r w:rsidRPr="005D6D33">
        <w:rPr>
          <w:sz w:val="28"/>
        </w:rPr>
        <w:t xml:space="preserve">1 ПС ЛИТВИНОВСКАЯ, руководствуясь статьей 23 и главой </w:t>
      </w:r>
      <w:r w:rsidRPr="005D6D33">
        <w:rPr>
          <w:sz w:val="28"/>
          <w:lang w:val="en-US"/>
        </w:rPr>
        <w:t>V</w:t>
      </w:r>
      <w:r w:rsidRPr="005D6D33">
        <w:rPr>
          <w:sz w:val="28"/>
          <w:vertAlign w:val="superscript"/>
        </w:rPr>
        <w:t>7</w:t>
      </w:r>
      <w:r w:rsidRPr="005D6D33">
        <w:rPr>
          <w:sz w:val="28"/>
        </w:rPr>
        <w:t xml:space="preserve"> Земельного кодекса Российской Федерации, п</w:t>
      </w:r>
      <w:r w:rsidRPr="005D6D33">
        <w:rPr>
          <w:color w:val="020B22"/>
          <w:sz w:val="28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</w:t>
      </w:r>
      <w:r w:rsidRPr="005D6D33">
        <w:rPr>
          <w:sz w:val="28"/>
        </w:rPr>
        <w:t xml:space="preserve">я </w:t>
      </w:r>
      <w:proofErr w:type="spellStart"/>
      <w:r w:rsidRPr="005D6D33">
        <w:rPr>
          <w:sz w:val="28"/>
        </w:rPr>
        <w:t>Белокалитвинского</w:t>
      </w:r>
      <w:proofErr w:type="spellEnd"/>
      <w:r w:rsidRPr="005D6D33">
        <w:rPr>
          <w:sz w:val="28"/>
        </w:rPr>
        <w:t xml:space="preserve"> района </w:t>
      </w:r>
      <w:r w:rsidRPr="005D6D33">
        <w:rPr>
          <w:b/>
          <w:spacing w:val="60"/>
          <w:sz w:val="28"/>
        </w:rPr>
        <w:t>постановляет:</w:t>
      </w:r>
    </w:p>
    <w:p w:rsidR="00D6716F" w:rsidRDefault="00D6716F" w:rsidP="00D6716F">
      <w:pPr>
        <w:rPr>
          <w:b/>
          <w:sz w:val="28"/>
        </w:rPr>
      </w:pPr>
    </w:p>
    <w:p w:rsidR="005D6D33" w:rsidRPr="005D6D33" w:rsidRDefault="005D6D33" w:rsidP="005D6D33">
      <w:pPr>
        <w:pStyle w:val="af"/>
        <w:shd w:val="clear" w:color="auto" w:fill="FFFFFF"/>
        <w:spacing w:before="0" w:beforeAutospacing="0" w:after="0" w:afterAutospacing="0"/>
        <w:ind w:firstLine="851"/>
        <w:jc w:val="both"/>
        <w:rPr>
          <w:color w:val="020B22"/>
          <w:sz w:val="28"/>
          <w:szCs w:val="28"/>
        </w:rPr>
      </w:pPr>
      <w:r w:rsidRPr="005D6D33">
        <w:rPr>
          <w:sz w:val="28"/>
          <w:szCs w:val="28"/>
        </w:rPr>
        <w:t xml:space="preserve">1. Установить публичный сервитут </w:t>
      </w:r>
      <w:r w:rsidRPr="005D6D33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5D6D33">
        <w:rPr>
          <w:sz w:val="28"/>
          <w:szCs w:val="28"/>
        </w:rPr>
        <w:t xml:space="preserve">в целях эксплуатации объекта энергетики </w:t>
      </w:r>
      <w:r w:rsidRPr="005D6D33">
        <w:rPr>
          <w:bCs/>
          <w:sz w:val="28"/>
          <w:szCs w:val="28"/>
        </w:rPr>
        <w:t>BЛ 10КВ №1 ПС ЛИТВИНОВСКАЯ</w:t>
      </w:r>
      <w:r w:rsidRPr="005D6D33">
        <w:rPr>
          <w:sz w:val="28"/>
          <w:szCs w:val="28"/>
        </w:rPr>
        <w:t xml:space="preserve">, общей площадью </w:t>
      </w:r>
      <w:r w:rsidRPr="005D6D33">
        <w:rPr>
          <w:color w:val="020B22"/>
          <w:sz w:val="28"/>
          <w:szCs w:val="28"/>
          <w:shd w:val="clear" w:color="auto" w:fill="FFFFFF"/>
          <w:lang w:eastAsia="zh-CN"/>
        </w:rPr>
        <w:t>125276</w:t>
      </w:r>
      <w:r w:rsidRPr="005D6D33">
        <w:rPr>
          <w:sz w:val="28"/>
          <w:szCs w:val="28"/>
        </w:rPr>
        <w:t xml:space="preserve"> </w:t>
      </w:r>
      <w:proofErr w:type="spellStart"/>
      <w:r w:rsidRPr="005D6D33">
        <w:rPr>
          <w:sz w:val="28"/>
          <w:szCs w:val="28"/>
        </w:rPr>
        <w:t>кв.м</w:t>
      </w:r>
      <w:proofErr w:type="spellEnd"/>
      <w:r w:rsidRPr="005D6D33">
        <w:rPr>
          <w:sz w:val="28"/>
          <w:szCs w:val="28"/>
        </w:rPr>
        <w:t xml:space="preserve">., местоположение которого: Ростовская область, </w:t>
      </w:r>
      <w:proofErr w:type="spellStart"/>
      <w:r w:rsidRPr="005D6D33">
        <w:rPr>
          <w:sz w:val="28"/>
          <w:szCs w:val="28"/>
        </w:rPr>
        <w:t>Белокалитвинский</w:t>
      </w:r>
      <w:proofErr w:type="spellEnd"/>
      <w:r w:rsidRPr="005D6D33">
        <w:rPr>
          <w:sz w:val="28"/>
          <w:szCs w:val="28"/>
        </w:rPr>
        <w:t xml:space="preserve"> район</w:t>
      </w:r>
      <w:r w:rsidRPr="005D6D33">
        <w:rPr>
          <w:color w:val="020B22"/>
          <w:sz w:val="28"/>
          <w:szCs w:val="28"/>
        </w:rPr>
        <w:t xml:space="preserve"> (далее – публичный сервитут).</w:t>
      </w:r>
    </w:p>
    <w:p w:rsidR="005D6D33" w:rsidRPr="005D6D33" w:rsidRDefault="005D6D33" w:rsidP="005D6D33">
      <w:pPr>
        <w:pStyle w:val="ac"/>
        <w:ind w:left="0" w:firstLine="851"/>
        <w:jc w:val="both"/>
        <w:rPr>
          <w:color w:val="020B22"/>
          <w:sz w:val="28"/>
          <w:szCs w:val="28"/>
        </w:rPr>
      </w:pPr>
      <w:r w:rsidRPr="005D6D33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5D6D33" w:rsidRPr="005D6D33" w:rsidRDefault="005D6D33" w:rsidP="005D6D33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5D6D33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5D6D33">
        <w:rPr>
          <w:sz w:val="28"/>
          <w:szCs w:val="28"/>
        </w:rPr>
        <w:t xml:space="preserve"> Публичное акционерное общество «</w:t>
      </w:r>
      <w:proofErr w:type="spellStart"/>
      <w:r w:rsidRPr="005D6D33">
        <w:rPr>
          <w:sz w:val="28"/>
          <w:szCs w:val="28"/>
        </w:rPr>
        <w:t>Россети</w:t>
      </w:r>
      <w:proofErr w:type="spellEnd"/>
      <w:r w:rsidRPr="005D6D33">
        <w:rPr>
          <w:sz w:val="28"/>
          <w:szCs w:val="28"/>
        </w:rPr>
        <w:t xml:space="preserve"> Юг» (ИНН 6164266561).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 xml:space="preserve">4. </w:t>
      </w:r>
      <w:r w:rsidRPr="005D6D33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5D6D33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5D6D33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665646">
        <w:rPr>
          <w:color w:val="020B22"/>
          <w:sz w:val="28"/>
          <w:szCs w:val="28"/>
          <w:shd w:val="clear" w:color="auto" w:fill="FFFFFF"/>
        </w:rPr>
        <w:t>0</w:t>
      </w:r>
      <w:r w:rsidRPr="005D6D33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 xml:space="preserve">5. Определить, что график проведения работ при осуществлении деятельности, для обеспечения которой установлен публичный сервитут </w:t>
      </w:r>
      <w:r w:rsidRPr="005D6D33">
        <w:rPr>
          <w:sz w:val="28"/>
          <w:szCs w:val="28"/>
        </w:rPr>
        <w:lastRenderedPageBreak/>
        <w:t>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Публичным акционерным обществом «</w:t>
      </w:r>
      <w:proofErr w:type="spellStart"/>
      <w:r w:rsidRPr="005D6D33">
        <w:rPr>
          <w:sz w:val="28"/>
          <w:szCs w:val="28"/>
        </w:rPr>
        <w:t>Россети</w:t>
      </w:r>
      <w:proofErr w:type="spellEnd"/>
      <w:r w:rsidRPr="005D6D33">
        <w:rPr>
          <w:sz w:val="28"/>
          <w:szCs w:val="28"/>
        </w:rPr>
        <w:t xml:space="preserve"> Юг» ежегодно с </w:t>
      </w:r>
      <w:r w:rsidR="00665646">
        <w:rPr>
          <w:sz w:val="28"/>
          <w:szCs w:val="28"/>
        </w:rPr>
        <w:t>0</w:t>
      </w:r>
      <w:r w:rsidRPr="005D6D33">
        <w:rPr>
          <w:sz w:val="28"/>
          <w:szCs w:val="28"/>
        </w:rPr>
        <w:t>1 января по 31 декабря.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 xml:space="preserve">6. </w:t>
      </w:r>
      <w:r w:rsidRPr="005D6D33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665646" w:rsidRPr="005D6D33">
        <w:rPr>
          <w:sz w:val="28"/>
          <w:szCs w:val="28"/>
          <w:shd w:val="clear" w:color="auto" w:fill="FFFFFF"/>
        </w:rPr>
        <w:t>устанавливается, в</w:t>
      </w:r>
      <w:r w:rsidRPr="005D6D33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 xml:space="preserve">7. Комитету по управлению имуществом Администрации </w:t>
      </w:r>
      <w:proofErr w:type="spellStart"/>
      <w:r w:rsidRPr="005D6D33">
        <w:rPr>
          <w:sz w:val="28"/>
          <w:szCs w:val="28"/>
        </w:rPr>
        <w:t>Белокалитвинского</w:t>
      </w:r>
      <w:proofErr w:type="spellEnd"/>
      <w:r w:rsidRPr="005D6D33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5D6D33">
        <w:rPr>
          <w:sz w:val="28"/>
          <w:szCs w:val="28"/>
        </w:rPr>
        <w:t>Белокалитвинского</w:t>
      </w:r>
      <w:proofErr w:type="spellEnd"/>
      <w:r w:rsidRPr="005D6D33">
        <w:rPr>
          <w:sz w:val="28"/>
          <w:szCs w:val="28"/>
        </w:rPr>
        <w:t xml:space="preserve"> района и опубликовать в </w:t>
      </w:r>
      <w:r w:rsidRPr="005D6D33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5D6D33">
        <w:rPr>
          <w:rStyle w:val="ad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5D6D33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5D6D33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proofErr w:type="gramStart"/>
      <w:r w:rsidRPr="005D6D33">
        <w:rPr>
          <w:sz w:val="28"/>
          <w:szCs w:val="28"/>
        </w:rPr>
        <w:t>о правах</w:t>
      </w:r>
      <w:proofErr w:type="gramEnd"/>
      <w:r w:rsidRPr="005D6D33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5D6D33">
        <w:rPr>
          <w:sz w:val="28"/>
          <w:szCs w:val="28"/>
        </w:rPr>
        <w:t>Белокалитвинскому</w:t>
      </w:r>
      <w:proofErr w:type="spellEnd"/>
      <w:r w:rsidRPr="005D6D33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>4) направление в адрес ПАО «</w:t>
      </w:r>
      <w:proofErr w:type="spellStart"/>
      <w:r w:rsidRPr="005D6D33">
        <w:rPr>
          <w:sz w:val="28"/>
          <w:szCs w:val="28"/>
        </w:rPr>
        <w:t>Россети</w:t>
      </w:r>
      <w:proofErr w:type="spellEnd"/>
      <w:r w:rsidRPr="005D6D33">
        <w:rPr>
          <w:sz w:val="28"/>
          <w:szCs w:val="28"/>
        </w:rPr>
        <w:t xml:space="preserve"> Юг»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5D6D33" w:rsidRPr="005D6D33" w:rsidRDefault="005D6D33" w:rsidP="005D6D33">
      <w:pPr>
        <w:ind w:firstLine="851"/>
        <w:jc w:val="both"/>
        <w:rPr>
          <w:sz w:val="28"/>
          <w:szCs w:val="28"/>
        </w:rPr>
      </w:pPr>
      <w:r w:rsidRPr="005D6D33">
        <w:rPr>
          <w:sz w:val="28"/>
          <w:szCs w:val="28"/>
        </w:rPr>
        <w:t>9. Настоящее постановление вступает в силу со дня его подписания.</w:t>
      </w:r>
    </w:p>
    <w:p w:rsidR="00065113" w:rsidRDefault="00065113" w:rsidP="005D6D33">
      <w:pPr>
        <w:pStyle w:val="ae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6D33" w:rsidRPr="005D6D33" w:rsidRDefault="005D6D33" w:rsidP="005D6D33">
      <w:pPr>
        <w:pStyle w:val="ae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6D33">
        <w:rPr>
          <w:rFonts w:ascii="Times New Roman" w:hAnsi="Times New Roman" w:cs="Times New Roman"/>
          <w:sz w:val="28"/>
          <w:szCs w:val="28"/>
        </w:rPr>
        <w:lastRenderedPageBreak/>
        <w:t xml:space="preserve">10. Контроль за исполнением настоящего постановления возложить на заместителя главы Администрации </w:t>
      </w:r>
      <w:proofErr w:type="spellStart"/>
      <w:r w:rsidRPr="005D6D33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5D6D33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</w:t>
      </w:r>
      <w:r>
        <w:rPr>
          <w:rFonts w:ascii="Times New Roman" w:hAnsi="Times New Roman" w:cs="Times New Roman"/>
          <w:sz w:val="28"/>
          <w:szCs w:val="28"/>
        </w:rPr>
        <w:t xml:space="preserve">енности, транспорту, связи </w:t>
      </w:r>
      <w:proofErr w:type="spellStart"/>
      <w:r w:rsidRPr="005D6D33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</w:t>
      </w:r>
      <w:r w:rsidRPr="005D6D33">
        <w:rPr>
          <w:rFonts w:ascii="Times New Roman" w:hAnsi="Times New Roman" w:cs="Times New Roman"/>
          <w:sz w:val="28"/>
          <w:szCs w:val="28"/>
        </w:rPr>
        <w:t>.</w:t>
      </w: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434945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434945">
        <w:rPr>
          <w:b w:val="0"/>
        </w:rPr>
        <w:t>О.А. Мельникова</w:t>
      </w:r>
    </w:p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5D6D33" w:rsidRPr="00C45935" w:rsidTr="00C171DC">
        <w:tc>
          <w:tcPr>
            <w:tcW w:w="4557" w:type="dxa"/>
            <w:shd w:val="clear" w:color="auto" w:fill="auto"/>
          </w:tcPr>
          <w:p w:rsidR="005D6D33" w:rsidRPr="004E3E76" w:rsidRDefault="005D6D33" w:rsidP="00C171DC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5D6D33" w:rsidRPr="004E3E76" w:rsidRDefault="005D6D33" w:rsidP="00C171DC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5D6D33" w:rsidRPr="004E3E76" w:rsidRDefault="005D6D33" w:rsidP="00665646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665646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665646">
              <w:rPr>
                <w:bCs/>
                <w:sz w:val="28"/>
                <w:szCs w:val="28"/>
              </w:rPr>
              <w:t>1163</w:t>
            </w:r>
          </w:p>
        </w:tc>
      </w:tr>
    </w:tbl>
    <w:p w:rsidR="005D6D33" w:rsidRPr="00AF1D6A" w:rsidRDefault="005D6D33" w:rsidP="005D6D33">
      <w:pPr>
        <w:jc w:val="center"/>
        <w:rPr>
          <w:sz w:val="16"/>
          <w:szCs w:val="16"/>
        </w:rPr>
      </w:pPr>
    </w:p>
    <w:p w:rsidR="005D6D33" w:rsidRPr="00E140DF" w:rsidRDefault="005D6D33" w:rsidP="005D6D33">
      <w:pPr>
        <w:jc w:val="center"/>
        <w:rPr>
          <w:sz w:val="10"/>
          <w:szCs w:val="10"/>
        </w:rPr>
      </w:pPr>
    </w:p>
    <w:p w:rsidR="005D6D33" w:rsidRPr="000A06F1" w:rsidRDefault="005D6D33" w:rsidP="005D6D33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5D6D33" w:rsidRPr="00010057" w:rsidRDefault="005D6D33" w:rsidP="005D6D33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5D6D33" w:rsidRPr="00010057" w:rsidRDefault="005D6D33" w:rsidP="005D6D33">
      <w:pPr>
        <w:jc w:val="center"/>
        <w:rPr>
          <w:sz w:val="28"/>
          <w:szCs w:val="28"/>
          <w:lang w:eastAsia="en-US"/>
        </w:rPr>
      </w:pP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>61:04:0000000:107 (вх.61:04:0060201:171),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3D6E">
        <w:rPr>
          <w:rFonts w:ascii="Times New Roman" w:hAnsi="Times New Roman" w:cs="Times New Roman"/>
          <w:sz w:val="28"/>
          <w:szCs w:val="28"/>
        </w:rPr>
        <w:t xml:space="preserve">, р-н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, подъезд от автомобильной дороги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D6E">
        <w:rPr>
          <w:rFonts w:ascii="Times New Roman" w:hAnsi="Times New Roman" w:cs="Times New Roman"/>
          <w:sz w:val="28"/>
          <w:szCs w:val="28"/>
        </w:rPr>
        <w:t xml:space="preserve">Белая Калитва </w:t>
      </w:r>
      <w:proofErr w:type="gramStart"/>
      <w:r w:rsidRPr="00FF3D6E">
        <w:rPr>
          <w:rFonts w:ascii="Times New Roman" w:hAnsi="Times New Roman" w:cs="Times New Roman"/>
          <w:sz w:val="28"/>
          <w:szCs w:val="28"/>
        </w:rPr>
        <w:t>( от</w:t>
      </w:r>
      <w:proofErr w:type="gramEnd"/>
      <w:r w:rsidRPr="00FF3D6E">
        <w:rPr>
          <w:rFonts w:ascii="Times New Roman" w:hAnsi="Times New Roman" w:cs="Times New Roman"/>
          <w:sz w:val="28"/>
          <w:szCs w:val="28"/>
        </w:rPr>
        <w:t xml:space="preserve"> автомобильной дороги "г.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D6E">
        <w:rPr>
          <w:rFonts w:ascii="Times New Roman" w:hAnsi="Times New Roman" w:cs="Times New Roman"/>
          <w:sz w:val="28"/>
          <w:szCs w:val="28"/>
        </w:rPr>
        <w:t>Волгоград -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D6E">
        <w:rPr>
          <w:rFonts w:ascii="Times New Roman" w:hAnsi="Times New Roman" w:cs="Times New Roman"/>
          <w:sz w:val="28"/>
          <w:szCs w:val="28"/>
        </w:rPr>
        <w:t>Каменск-Шахтинский") -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D6E">
        <w:rPr>
          <w:rFonts w:ascii="Times New Roman" w:hAnsi="Times New Roman" w:cs="Times New Roman"/>
          <w:sz w:val="28"/>
          <w:szCs w:val="28"/>
        </w:rPr>
        <w:t>Горняцкий -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D6E">
        <w:rPr>
          <w:rFonts w:ascii="Times New Roman" w:hAnsi="Times New Roman" w:cs="Times New Roman"/>
          <w:sz w:val="28"/>
          <w:szCs w:val="28"/>
        </w:rPr>
        <w:t>Ильинка -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D6E">
        <w:rPr>
          <w:rFonts w:ascii="Times New Roman" w:hAnsi="Times New Roman" w:cs="Times New Roman"/>
          <w:sz w:val="28"/>
          <w:szCs w:val="28"/>
        </w:rPr>
        <w:t>Титов), протяженностью 3,278 км;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 xml:space="preserve">61:04:0600006:234 (вх.61:04:0600006:252, 61:04:0600006:253), местоположение: Ростовская обл.,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Литвиновка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, в границах бывшего ТОО "Мир";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 xml:space="preserve">61:04:0600006:270 (вх.61:04:0600006:273), местоположение: Ростовская обл., р-н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, в границах бывшего колхоза "Мир";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>61:04:0000000:5422,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3D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р-н, с/п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Литвиновское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>61:04:0000000:5423,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3D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р-н, с/п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Литвиновское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 xml:space="preserve">61:04:0600006:5135, местоположение: Ростовская область, р-н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, расположенного на территории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Литвиновского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сельского поселения, примерно на расстоянии 612 м по направлению на восток от ориентира: Ростовская область,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район, южная граница с.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Литвиновка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 xml:space="preserve">61:04:0600006:5140, местоположение: Ростовская область, р-н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, расположенного на территории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Литвиновского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сельского поселения, примерно на расстоянии 620 м по направлению на юго-восток от ориентира: Ростовская область,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район, южная граница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F3D6E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Литвиновка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.;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 xml:space="preserve">61:04:0600006:5167, местоположение: Российская Федерация, Ростовская область,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Литвиновское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сельское </w:t>
      </w:r>
      <w:proofErr w:type="gramStart"/>
      <w:r w:rsidR="00665646" w:rsidRPr="00FF3D6E">
        <w:rPr>
          <w:rFonts w:ascii="Times New Roman" w:hAnsi="Times New Roman" w:cs="Times New Roman"/>
          <w:sz w:val="28"/>
          <w:szCs w:val="28"/>
        </w:rPr>
        <w:t xml:space="preserve">поселение, </w:t>
      </w:r>
      <w:r w:rsidR="00665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F3D6E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Литвиновка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 xml:space="preserve">61:04:0600006:5183, местоположение: Российская Федерация, Ростовская область, р-н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>, х. Титов, примерно 1800 метров на юго-запад от западной границы;</w:t>
      </w:r>
    </w:p>
    <w:p w:rsidR="005D6D33" w:rsidRPr="00FF3D6E" w:rsidRDefault="005D6D33" w:rsidP="005D6D33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D6E">
        <w:rPr>
          <w:rFonts w:ascii="Times New Roman" w:hAnsi="Times New Roman" w:cs="Times New Roman"/>
          <w:sz w:val="28"/>
          <w:szCs w:val="28"/>
        </w:rPr>
        <w:t xml:space="preserve">61:04:0600006:5332, местоположение: Российская Федерация, Ростовская область,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FF3D6E">
        <w:rPr>
          <w:rFonts w:ascii="Times New Roman" w:hAnsi="Times New Roman" w:cs="Times New Roman"/>
          <w:sz w:val="28"/>
          <w:szCs w:val="28"/>
        </w:rPr>
        <w:t>Литвиновское</w:t>
      </w:r>
      <w:proofErr w:type="spellEnd"/>
      <w:r w:rsidRPr="00FF3D6E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D33" w:rsidRPr="00C26125" w:rsidRDefault="005D6D33" w:rsidP="005D6D33">
      <w:pPr>
        <w:ind w:firstLine="567"/>
        <w:jc w:val="both"/>
        <w:rPr>
          <w:sz w:val="28"/>
          <w:szCs w:val="28"/>
        </w:rPr>
      </w:pPr>
      <w:r w:rsidRPr="0061182B">
        <w:rPr>
          <w:sz w:val="28"/>
          <w:szCs w:val="28"/>
        </w:rPr>
        <w:lastRenderedPageBreak/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5D6D33" w:rsidRDefault="005D6D33" w:rsidP="005D6D33">
      <w:pPr>
        <w:rPr>
          <w:sz w:val="28"/>
          <w:szCs w:val="28"/>
        </w:rPr>
      </w:pPr>
    </w:p>
    <w:p w:rsidR="00665646" w:rsidRDefault="00665646" w:rsidP="005D6D33">
      <w:pPr>
        <w:rPr>
          <w:sz w:val="28"/>
          <w:szCs w:val="28"/>
        </w:rPr>
      </w:pPr>
    </w:p>
    <w:p w:rsidR="00665646" w:rsidRDefault="00665646" w:rsidP="005D6D33">
      <w:pPr>
        <w:rPr>
          <w:sz w:val="28"/>
          <w:szCs w:val="28"/>
        </w:rPr>
      </w:pPr>
    </w:p>
    <w:p w:rsidR="005D6D33" w:rsidRPr="00AD54B9" w:rsidRDefault="005D6D33" w:rsidP="005D6D33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  <w:rPr>
          <w:bCs/>
          <w:sz w:val="28"/>
        </w:rPr>
      </w:pPr>
    </w:p>
    <w:p w:rsidR="005D6D33" w:rsidRDefault="005D6D33" w:rsidP="005D6D33">
      <w:pPr>
        <w:jc w:val="both"/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5D6D33" w:rsidRPr="00C45935" w:rsidTr="00C171DC">
        <w:tc>
          <w:tcPr>
            <w:tcW w:w="4557" w:type="dxa"/>
            <w:shd w:val="clear" w:color="auto" w:fill="auto"/>
          </w:tcPr>
          <w:p w:rsidR="005D6D33" w:rsidRPr="004E3E76" w:rsidRDefault="005D6D33" w:rsidP="00C171DC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5D6D33" w:rsidRPr="004E3E76" w:rsidRDefault="005D6D33" w:rsidP="00C171DC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5D6D33" w:rsidRPr="004E3E76" w:rsidRDefault="005D6D33" w:rsidP="00665646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665646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665646">
              <w:rPr>
                <w:bCs/>
                <w:sz w:val="28"/>
                <w:szCs w:val="28"/>
              </w:rPr>
              <w:t>1163</w:t>
            </w:r>
          </w:p>
        </w:tc>
      </w:tr>
    </w:tbl>
    <w:p w:rsidR="005D6D33" w:rsidRPr="00AF1D6A" w:rsidRDefault="005D6D33" w:rsidP="005D6D33">
      <w:pPr>
        <w:jc w:val="center"/>
        <w:rPr>
          <w:sz w:val="16"/>
          <w:szCs w:val="16"/>
        </w:rPr>
      </w:pPr>
    </w:p>
    <w:p w:rsidR="005D6D33" w:rsidRPr="000A06F1" w:rsidRDefault="005D6D33" w:rsidP="005D6D33">
      <w:pPr>
        <w:jc w:val="center"/>
        <w:rPr>
          <w:sz w:val="28"/>
          <w:szCs w:val="28"/>
        </w:rPr>
      </w:pPr>
    </w:p>
    <w:tbl>
      <w:tblPr>
        <w:tblW w:w="97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921"/>
      </w:tblGrid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8A1C63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8A1C63">
              <w:rPr>
                <w:color w:val="000000"/>
                <w:spacing w:val="-2"/>
              </w:rPr>
              <w:t xml:space="preserve"> </w:t>
            </w:r>
          </w:p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Публичный сервитут </w:t>
            </w:r>
            <w:r w:rsidRPr="008A1C63">
              <w:rPr>
                <w:bCs/>
                <w:color w:val="000000"/>
                <w:spacing w:val="-2"/>
              </w:rPr>
              <w:t>BЛ 10КВ №1 ПС ЛИТВИНОВСКАЯ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Раздел 1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5D6D33" w:rsidRPr="008A1C63" w:rsidTr="005D6D33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374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5D6D33" w:rsidRPr="008A1C63" w:rsidTr="005D6D33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2</w:t>
            </w:r>
          </w:p>
        </w:tc>
        <w:tc>
          <w:tcPr>
            <w:tcW w:w="374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3</w:t>
            </w:r>
          </w:p>
        </w:tc>
      </w:tr>
      <w:tr w:rsidR="005D6D33" w:rsidRPr="008A1C63" w:rsidTr="005D6D33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374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8A1C63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5D6D33" w:rsidRPr="008A1C63" w:rsidTr="005D6D33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Площадь объекта +/- величина</w:t>
            </w:r>
          </w:p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374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 432607 +/- 230 м²</w:t>
            </w:r>
          </w:p>
        </w:tc>
      </w:tr>
      <w:tr w:rsidR="005D6D33" w:rsidRPr="008A1C63" w:rsidTr="00665646">
        <w:trPr>
          <w:trHeight w:hRule="exact" w:val="3456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374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8A1C63">
              <w:rPr>
                <w:bCs/>
                <w:color w:val="000000"/>
                <w:spacing w:val="-2"/>
              </w:rPr>
              <w:t>BЛ 10КВ №1 ПС ЛИТВИНОВСКАЯ</w:t>
            </w:r>
            <w:r w:rsidRPr="008A1C63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8A1C63">
              <w:rPr>
                <w:color w:val="000000"/>
                <w:spacing w:val="-2"/>
              </w:rPr>
              <w:t>Россети</w:t>
            </w:r>
            <w:proofErr w:type="spellEnd"/>
            <w:r w:rsidRPr="008A1C63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8A1C63">
              <w:rPr>
                <w:color w:val="000000"/>
                <w:spacing w:val="-2"/>
              </w:rPr>
              <w:t>г.Ростов</w:t>
            </w:r>
            <w:proofErr w:type="spellEnd"/>
            <w:r w:rsidRPr="008A1C63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8A1C63">
              <w:rPr>
                <w:color w:val="000000"/>
                <w:spacing w:val="-2"/>
              </w:rPr>
              <w:t>ул.Большая</w:t>
            </w:r>
            <w:proofErr w:type="spellEnd"/>
            <w:r w:rsidRPr="008A1C63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5D6D33" w:rsidRPr="008A1C63" w:rsidTr="005D6D33">
        <w:trPr>
          <w:trHeight w:hRule="exact" w:val="43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D6D33" w:rsidRPr="008A1C63" w:rsidRDefault="005D6D33" w:rsidP="00C171DC"/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8A1C63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8A1C63">
              <w:rPr>
                <w:color w:val="000000"/>
                <w:spacing w:val="-2"/>
              </w:rPr>
              <w:t>квадратическая</w:t>
            </w:r>
            <w:proofErr w:type="spellEnd"/>
            <w:r w:rsidRPr="008A1C63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A1C63">
              <w:rPr>
                <w:color w:val="000000"/>
                <w:spacing w:val="-2"/>
              </w:rPr>
              <w:t>Мt</w:t>
            </w:r>
            <w:proofErr w:type="spellEnd"/>
            <w:r w:rsidRPr="008A1C63">
              <w:rPr>
                <w:color w:val="000000"/>
                <w:spacing w:val="-2"/>
              </w:rPr>
              <w:t>), м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42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5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6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550181.64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2292394.64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550175.03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2292413.22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550153.00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2292403.22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550121.24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2292406.02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550092.23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2292410.07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550070.10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2292410.16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550038.23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2292414.17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lastRenderedPageBreak/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550016.58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2292415.00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549695.18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2292904.74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549719.40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2292974.81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549700.01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2293246.11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549697.53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2293302.13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549685.29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2293483.17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549680.73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2293514.71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549655.03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2293853.90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549648.01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2293862.70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549554.13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2293891.70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549623.24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2294038.77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549773.01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2294356.71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550170.70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2294721.28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550285.46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2294871.71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550400.64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2295220.60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550450.34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2295376.56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550539.43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2295614.20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550494.70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2295792.64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550469.64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2295896.06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551051.05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2296589.71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551058.70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2296579.29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551075.03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2296590.97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551060.49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2296610.61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551055.54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2296624.66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551082.93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2296783.25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551111.27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2296938.03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551107.81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2296947.54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550945.77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2297081.33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550933.38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2297065.70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551090.54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2296935.86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551063.25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2296786.80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551034.62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2296623.09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551040.23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2296607.93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550451.07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2295905.04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550449.02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2295896.26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550475.27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2295787.88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550518.90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2295615.68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550431.53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2295383.36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550381.62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2295226.78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550268.47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2294881.13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550156.54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2294735.44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549757.18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2294368.97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549611.11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2294059.93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549539.96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2294127.87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549516.04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2294135.61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549509.70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2294116.32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549529.56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2294110.18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549602.12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2294040.85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549538.24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2293904.92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549469.43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2293997.49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lastRenderedPageBreak/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549462.86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2294001.42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549279.65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2294028.52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549266.55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2294033.56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549260.71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2294013.85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549275.74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2294008.88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549455.84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2293982.24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549534.67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2293876.94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549635.60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2293845.60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549660.77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2293513.42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549659.68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2293482.39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549672.74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2293300.82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549680.07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2293244.53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549699.16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2292977.16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549674.67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2292906.65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549675.76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2292897.88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550002.70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2292399.71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550010.69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2292395.20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550031.48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2292394.44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550086.66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2292311.14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550092.75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2292286.31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550087.39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2292285.29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550097.32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2292282.16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550092.32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2292266.91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550104.69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2292265.88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550110.88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2292267.33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550114.87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2292272.05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550115.33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2292278.21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550104.29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2292320.73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550057.34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2292391.61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550068.23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2292390.24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550090.15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2292390.16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550118.73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2292386.18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550153.87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2292383.06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550158.91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2292383.93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550181.64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C028A6">
              <w:rPr>
                <w:bCs/>
                <w:color w:val="000000"/>
                <w:spacing w:val="-2"/>
              </w:rPr>
              <w:t>2292394.64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0.1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8A1C63">
              <w:rPr>
                <w:color w:val="000000"/>
                <w:spacing w:val="-2"/>
              </w:rPr>
              <w:t>квадратическая</w:t>
            </w:r>
            <w:proofErr w:type="spellEnd"/>
            <w:r w:rsidRPr="008A1C63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A1C63">
              <w:rPr>
                <w:color w:val="000000"/>
                <w:spacing w:val="-2"/>
              </w:rPr>
              <w:t>Мt</w:t>
            </w:r>
            <w:proofErr w:type="spellEnd"/>
            <w:r w:rsidRPr="008A1C63">
              <w:rPr>
                <w:color w:val="000000"/>
                <w:spacing w:val="-2"/>
              </w:rPr>
              <w:t>), м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42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5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6</w:t>
            </w:r>
          </w:p>
        </w:tc>
      </w:tr>
      <w:tr w:rsidR="005D6D33" w:rsidRPr="008A1C63" w:rsidTr="005D6D3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Раздел 3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8A1C63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6D33" w:rsidRPr="008A1C63" w:rsidRDefault="005D6D33" w:rsidP="00C171DC"/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5D6D33" w:rsidRPr="008A1C63" w:rsidTr="005D6D33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lastRenderedPageBreak/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8A1C63">
              <w:rPr>
                <w:color w:val="000000"/>
                <w:spacing w:val="-2"/>
              </w:rPr>
              <w:t>квадратическая</w:t>
            </w:r>
            <w:proofErr w:type="spellEnd"/>
            <w:r w:rsidRPr="008A1C63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A1C63">
              <w:rPr>
                <w:color w:val="000000"/>
                <w:spacing w:val="-2"/>
              </w:rPr>
              <w:t>Мt</w:t>
            </w:r>
            <w:proofErr w:type="spellEnd"/>
            <w:r w:rsidRPr="008A1C63">
              <w:rPr>
                <w:color w:val="000000"/>
                <w:spacing w:val="-2"/>
              </w:rPr>
              <w:t>), м</w:t>
            </w:r>
          </w:p>
        </w:tc>
        <w:tc>
          <w:tcPr>
            <w:tcW w:w="92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D6D33" w:rsidRPr="008A1C63" w:rsidTr="005D6D33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9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</w:tr>
      <w:tr w:rsidR="005D6D33" w:rsidRPr="008A1C63" w:rsidTr="005D6D33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7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8</w:t>
            </w:r>
          </w:p>
        </w:tc>
      </w:tr>
      <w:tr w:rsidR="005D6D33" w:rsidRPr="008A1C63" w:rsidTr="005D6D33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5D6D33" w:rsidRPr="008A1C63" w:rsidTr="005D6D33">
        <w:trPr>
          <w:trHeight w:val="20"/>
        </w:trPr>
        <w:tc>
          <w:tcPr>
            <w:tcW w:w="977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5D6D33" w:rsidRPr="008A1C63" w:rsidTr="005D6D33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8A1C63">
              <w:rPr>
                <w:color w:val="000000"/>
                <w:spacing w:val="-2"/>
              </w:rPr>
              <w:t>квадратическая</w:t>
            </w:r>
            <w:proofErr w:type="spellEnd"/>
            <w:r w:rsidRPr="008A1C63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A1C63">
              <w:rPr>
                <w:color w:val="000000"/>
                <w:spacing w:val="-2"/>
              </w:rPr>
              <w:t>Мt</w:t>
            </w:r>
            <w:proofErr w:type="spellEnd"/>
            <w:r w:rsidRPr="008A1C63">
              <w:rPr>
                <w:color w:val="000000"/>
                <w:spacing w:val="-2"/>
              </w:rPr>
              <w:t>), м</w:t>
            </w:r>
          </w:p>
        </w:tc>
        <w:tc>
          <w:tcPr>
            <w:tcW w:w="92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D6D33" w:rsidRPr="008A1C63" w:rsidTr="005D6D33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  <w:tc>
          <w:tcPr>
            <w:tcW w:w="9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/>
        </w:tc>
      </w:tr>
      <w:tr w:rsidR="005D6D33" w:rsidRPr="008A1C63" w:rsidTr="005D6D33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7</w:t>
            </w:r>
          </w:p>
        </w:tc>
        <w:tc>
          <w:tcPr>
            <w:tcW w:w="921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8</w:t>
            </w:r>
          </w:p>
        </w:tc>
      </w:tr>
      <w:tr w:rsidR="005D6D33" w:rsidRPr="00964620" w:rsidTr="005D6D33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5D6D33" w:rsidRPr="008A1C63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964620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8A1C63">
              <w:rPr>
                <w:color w:val="000000"/>
                <w:spacing w:val="-2"/>
              </w:rPr>
              <w:t>-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D6D33" w:rsidRPr="00964620" w:rsidRDefault="005D6D33" w:rsidP="00C171DC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/>
    <w:p w:rsidR="005D6D33" w:rsidRDefault="005D6D33" w:rsidP="005D6D33">
      <w:pPr>
        <w:sectPr w:rsidR="005D6D33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5D6D33" w:rsidRDefault="005D6D33" w:rsidP="005D6D33">
      <w:r>
        <w:rPr>
          <w:noProof/>
        </w:rPr>
        <w:lastRenderedPageBreak/>
        <w:drawing>
          <wp:inline distT="0" distB="0" distL="0" distR="0">
            <wp:extent cx="9251950" cy="6043127"/>
            <wp:effectExtent l="0" t="0" r="6350" b="0"/>
            <wp:docPr id="2" name="Рисунок 2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5618" r="3226" b="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33" w:rsidRDefault="005D6D33" w:rsidP="005D6D33">
      <w:pPr>
        <w:sectPr w:rsidR="005D6D33" w:rsidSect="005D6D33"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51950" cy="6011047"/>
            <wp:effectExtent l="0" t="0" r="6350" b="8890"/>
            <wp:docPr id="3" name="Рисунок 3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5441" r="3329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33" w:rsidRDefault="005D6D33" w:rsidP="005D6D33">
      <w:r>
        <w:rPr>
          <w:noProof/>
        </w:rPr>
        <w:lastRenderedPageBreak/>
        <w:drawing>
          <wp:inline distT="0" distB="0" distL="0" distR="0">
            <wp:extent cx="6120130" cy="3989650"/>
            <wp:effectExtent l="0" t="0" r="0" b="0"/>
            <wp:docPr id="4" name="Рисунок 4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t="5452" r="3024" b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33" w:rsidRDefault="005D6D33" w:rsidP="005D6D33"/>
    <w:p w:rsidR="005D6D33" w:rsidRDefault="005D6D33" w:rsidP="005D6D33"/>
    <w:p w:rsidR="005D6D33" w:rsidRPr="005D6D33" w:rsidRDefault="005D6D33" w:rsidP="005D6D33"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sectPr w:rsidR="005D6D33" w:rsidRPr="005D6D33" w:rsidSect="005D6D33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E3B" w:rsidRDefault="00B45E3B">
      <w:r>
        <w:separator/>
      </w:r>
    </w:p>
  </w:endnote>
  <w:endnote w:type="continuationSeparator" w:id="0">
    <w:p w:rsidR="00B45E3B" w:rsidRDefault="00B45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065113" w:rsidRPr="00065113">
      <w:rPr>
        <w:noProof/>
        <w:sz w:val="14"/>
      </w:rPr>
      <w:t>СС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065113">
      <w:rPr>
        <w:noProof/>
        <w:sz w:val="14"/>
        <w:lang w:val="en-US"/>
      </w:rPr>
      <w:t>C:\Users\sidorenko\Desktop\ПОСТАНОВЛЕНИЯ\сервитут10.docx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D4156" w:rsidRPr="00FD4156">
      <w:rPr>
        <w:noProof/>
        <w:sz w:val="14"/>
      </w:rPr>
      <w:t>8/2/2021 5:20:00</w:t>
    </w:r>
    <w:r w:rsidR="00FD4156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665646">
      <w:rPr>
        <w:noProof/>
        <w:sz w:val="14"/>
        <w:lang w:val="en-US"/>
      </w:rPr>
      <w:t>11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665646">
      <w:rPr>
        <w:noProof/>
        <w:sz w:val="14"/>
      </w:rPr>
      <w:t>12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065113" w:rsidRPr="00065113">
      <w:rPr>
        <w:noProof/>
        <w:sz w:val="14"/>
      </w:rPr>
      <w:t>СС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065113">
      <w:rPr>
        <w:noProof/>
        <w:sz w:val="14"/>
        <w:lang w:val="en-US"/>
      </w:rPr>
      <w:t>C:\Users\sidorenko\Desktop\ПОСТАНОВЛЕНИЯ\сервитут10.docx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D4156" w:rsidRPr="00FD4156">
      <w:rPr>
        <w:noProof/>
        <w:sz w:val="14"/>
      </w:rPr>
      <w:t>8/2/2021 5:20:00</w:t>
    </w:r>
    <w:r w:rsidR="00FD4156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E3B" w:rsidRDefault="00B45E3B">
      <w:r>
        <w:separator/>
      </w:r>
    </w:p>
  </w:footnote>
  <w:footnote w:type="continuationSeparator" w:id="0">
    <w:p w:rsidR="00B45E3B" w:rsidRDefault="00B45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646">
          <w:rPr>
            <w:noProof/>
          </w:rPr>
          <w:t>11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59C92FCC"/>
    <w:multiLevelType w:val="hybridMultilevel"/>
    <w:tmpl w:val="D18439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56046"/>
    <w:rsid w:val="000637C3"/>
    <w:rsid w:val="00065113"/>
    <w:rsid w:val="00086B6A"/>
    <w:rsid w:val="00087E16"/>
    <w:rsid w:val="000A1BC8"/>
    <w:rsid w:val="000C6CE8"/>
    <w:rsid w:val="000D47D1"/>
    <w:rsid w:val="000D703B"/>
    <w:rsid w:val="00102528"/>
    <w:rsid w:val="00113A89"/>
    <w:rsid w:val="0012279F"/>
    <w:rsid w:val="00130BA6"/>
    <w:rsid w:val="00144A39"/>
    <w:rsid w:val="00161763"/>
    <w:rsid w:val="00162686"/>
    <w:rsid w:val="001643E9"/>
    <w:rsid w:val="00191DF6"/>
    <w:rsid w:val="001B152D"/>
    <w:rsid w:val="001C2CCF"/>
    <w:rsid w:val="001C731B"/>
    <w:rsid w:val="001D3A0E"/>
    <w:rsid w:val="001F0876"/>
    <w:rsid w:val="00217475"/>
    <w:rsid w:val="00232CB2"/>
    <w:rsid w:val="00233190"/>
    <w:rsid w:val="00241D5F"/>
    <w:rsid w:val="00244BD2"/>
    <w:rsid w:val="002D2F0F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8349C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D6D33"/>
    <w:rsid w:val="005F1ED4"/>
    <w:rsid w:val="00625ACF"/>
    <w:rsid w:val="00627E89"/>
    <w:rsid w:val="00641F26"/>
    <w:rsid w:val="00650AE7"/>
    <w:rsid w:val="00665646"/>
    <w:rsid w:val="00667AD1"/>
    <w:rsid w:val="0069702D"/>
    <w:rsid w:val="006A4064"/>
    <w:rsid w:val="006A6A51"/>
    <w:rsid w:val="006C35C4"/>
    <w:rsid w:val="006E05D3"/>
    <w:rsid w:val="00715C8D"/>
    <w:rsid w:val="0071739E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1B70"/>
    <w:rsid w:val="00855790"/>
    <w:rsid w:val="00872883"/>
    <w:rsid w:val="008739A9"/>
    <w:rsid w:val="00891465"/>
    <w:rsid w:val="008A14C2"/>
    <w:rsid w:val="008A734A"/>
    <w:rsid w:val="008D2786"/>
    <w:rsid w:val="008E2310"/>
    <w:rsid w:val="008F6EA4"/>
    <w:rsid w:val="00943C43"/>
    <w:rsid w:val="00943E52"/>
    <w:rsid w:val="009469D2"/>
    <w:rsid w:val="009736B7"/>
    <w:rsid w:val="009A3EF4"/>
    <w:rsid w:val="009B4219"/>
    <w:rsid w:val="009F792E"/>
    <w:rsid w:val="00A05C6B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36163"/>
    <w:rsid w:val="00B45E3B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C1812"/>
    <w:rsid w:val="00DD1155"/>
    <w:rsid w:val="00DF1B73"/>
    <w:rsid w:val="00E46ED7"/>
    <w:rsid w:val="00E5204C"/>
    <w:rsid w:val="00E57C9A"/>
    <w:rsid w:val="00E6029D"/>
    <w:rsid w:val="00E76CBF"/>
    <w:rsid w:val="00E84D87"/>
    <w:rsid w:val="00E9655A"/>
    <w:rsid w:val="00EA0F1C"/>
    <w:rsid w:val="00EE1F7E"/>
    <w:rsid w:val="00F239EE"/>
    <w:rsid w:val="00F23EC9"/>
    <w:rsid w:val="00F4755E"/>
    <w:rsid w:val="00F76CA4"/>
    <w:rsid w:val="00FD1FD1"/>
    <w:rsid w:val="00FD4156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42A3D8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styleId="ad">
    <w:name w:val="Hyperlink"/>
    <w:unhideWhenUsed/>
    <w:rsid w:val="005D6D33"/>
    <w:rPr>
      <w:color w:val="0000FF"/>
      <w:u w:val="single"/>
    </w:rPr>
  </w:style>
  <w:style w:type="paragraph" w:styleId="ae">
    <w:name w:val="No Spacing"/>
    <w:uiPriority w:val="1"/>
    <w:qFormat/>
    <w:rsid w:val="005D6D33"/>
    <w:rPr>
      <w:rFonts w:ascii="Calibri" w:hAnsi="Calibri" w:cs="Calibri"/>
      <w:sz w:val="22"/>
      <w:szCs w:val="22"/>
    </w:rPr>
  </w:style>
  <w:style w:type="paragraph" w:styleId="af">
    <w:name w:val="Normal (Web)"/>
    <w:basedOn w:val="a"/>
    <w:uiPriority w:val="99"/>
    <w:unhideWhenUsed/>
    <w:rsid w:val="005D6D3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A1FF5-7728-449A-A129-620D4FCE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3</TotalTime>
  <Pages>1</Pages>
  <Words>1988</Words>
  <Characters>11334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2021-07-29T15:06:00Z</cp:lastPrinted>
  <dcterms:created xsi:type="dcterms:W3CDTF">2021-08-20T13:45:00Z</dcterms:created>
  <dcterms:modified xsi:type="dcterms:W3CDTF">2021-08-20T13:48:00Z</dcterms:modified>
</cp:coreProperties>
</file>