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C754DA">
        <w:rPr>
          <w:sz w:val="28"/>
        </w:rPr>
        <w:t>30</w:t>
      </w:r>
      <w:r w:rsidR="00C70947">
        <w:rPr>
          <w:sz w:val="28"/>
        </w:rPr>
        <w:t>.</w:t>
      </w:r>
      <w:r w:rsidR="006836BC" w:rsidRPr="00D4588B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C754DA">
        <w:rPr>
          <w:sz w:val="28"/>
        </w:rPr>
        <w:t>1365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D4588B" w:rsidRPr="004B12F3" w:rsidRDefault="00D4588B" w:rsidP="00D4588B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D4588B" w:rsidRPr="00166D49" w:rsidRDefault="00D4588B" w:rsidP="00D4588B">
      <w:pPr>
        <w:ind w:left="142" w:firstLine="567"/>
        <w:jc w:val="both"/>
        <w:rPr>
          <w:sz w:val="28"/>
          <w:szCs w:val="28"/>
        </w:rPr>
      </w:pPr>
    </w:p>
    <w:p w:rsidR="00455D02" w:rsidRDefault="00455D02" w:rsidP="00D4588B">
      <w:pPr>
        <w:pStyle w:val="western"/>
        <w:spacing w:before="0" w:after="0"/>
        <w:ind w:firstLine="709"/>
        <w:jc w:val="both"/>
      </w:pPr>
    </w:p>
    <w:p w:rsidR="00D4588B" w:rsidRPr="0048080D" w:rsidRDefault="00D4588B" w:rsidP="00D4588B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7E5914">
        <w:t>BЛ 6KB КУРСКИЙ КАРЬЕР ПС Б-2</w:t>
      </w:r>
      <w:r w:rsidRPr="0048080D">
        <w:t xml:space="preserve">, руководствуясь статьей 23 и главой </w:t>
      </w:r>
      <w:r w:rsidRPr="0048080D">
        <w:rPr>
          <w:lang w:val="en-US"/>
        </w:rPr>
        <w:t>V</w:t>
      </w:r>
      <w:r w:rsidRPr="0048080D">
        <w:rPr>
          <w:vertAlign w:val="superscript"/>
        </w:rPr>
        <w:t>7</w:t>
      </w:r>
      <w:r w:rsidRPr="0048080D">
        <w:t xml:space="preserve"> Земельного кодекса Российской Федерации, п</w:t>
      </w:r>
      <w:r w:rsidRPr="0048080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48080D">
        <w:t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</w:t>
      </w:r>
      <w:r>
        <w:t xml:space="preserve"> </w:t>
      </w:r>
      <w:r w:rsidRPr="0048080D">
        <w:t xml:space="preserve">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D4588B" w:rsidRDefault="00D4588B" w:rsidP="00D4588B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455D02" w:rsidRDefault="00455D02" w:rsidP="00D4588B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D4588B" w:rsidRPr="0048080D" w:rsidRDefault="00D4588B" w:rsidP="00D4588B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D4588B" w:rsidRPr="006D75FF" w:rsidRDefault="00D4588B" w:rsidP="00D4588B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726BE3">
        <w:rPr>
          <w:sz w:val="28"/>
          <w:szCs w:val="28"/>
        </w:rPr>
        <w:t>1</w:t>
      </w:r>
      <w:r w:rsidRPr="006D75FF">
        <w:rPr>
          <w:sz w:val="28"/>
          <w:szCs w:val="28"/>
        </w:rPr>
        <w:t xml:space="preserve">. Установить публичный сервитут </w:t>
      </w:r>
      <w:r w:rsidRPr="006D75FF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6D75FF">
        <w:rPr>
          <w:sz w:val="28"/>
          <w:szCs w:val="28"/>
        </w:rPr>
        <w:t xml:space="preserve">в целях эксплуатации объекта энергетики </w:t>
      </w:r>
      <w:r w:rsidRPr="006D75FF">
        <w:rPr>
          <w:color w:val="000000"/>
          <w:sz w:val="28"/>
          <w:szCs w:val="28"/>
          <w:lang w:eastAsia="zh-CN"/>
        </w:rPr>
        <w:t>BЛ 6KB КУРСКИЙ КАРЬЕР ПС Б-2</w:t>
      </w:r>
      <w:r w:rsidRPr="006D75FF">
        <w:rPr>
          <w:sz w:val="28"/>
          <w:szCs w:val="28"/>
        </w:rPr>
        <w:t xml:space="preserve">, общей площадью </w:t>
      </w:r>
      <w:r w:rsidRPr="006D75FF">
        <w:rPr>
          <w:color w:val="000000"/>
          <w:sz w:val="28"/>
          <w:szCs w:val="28"/>
          <w:lang w:eastAsia="zh-CN"/>
        </w:rPr>
        <w:t>311863</w:t>
      </w:r>
      <w:r w:rsidRPr="006D75FF">
        <w:rPr>
          <w:sz w:val="28"/>
          <w:szCs w:val="28"/>
        </w:rPr>
        <w:t xml:space="preserve"> </w:t>
      </w:r>
      <w:proofErr w:type="spellStart"/>
      <w:r w:rsidRPr="006D75FF"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Pr="006D75FF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6D75FF">
        <w:rPr>
          <w:sz w:val="28"/>
          <w:szCs w:val="28"/>
        </w:rPr>
        <w:t>Белокалитвинский</w:t>
      </w:r>
      <w:proofErr w:type="spellEnd"/>
      <w:r w:rsidRPr="006D75FF">
        <w:rPr>
          <w:sz w:val="28"/>
          <w:szCs w:val="28"/>
        </w:rPr>
        <w:t xml:space="preserve"> район</w:t>
      </w:r>
      <w:r w:rsidRPr="006D75FF">
        <w:rPr>
          <w:color w:val="020B22"/>
          <w:sz w:val="28"/>
          <w:szCs w:val="28"/>
        </w:rPr>
        <w:t xml:space="preserve"> (далее – публичный сервитут).</w:t>
      </w:r>
    </w:p>
    <w:p w:rsidR="00D4588B" w:rsidRPr="001665F7" w:rsidRDefault="00D4588B" w:rsidP="00D4588B">
      <w:pPr>
        <w:pStyle w:val="ae"/>
        <w:ind w:left="0" w:firstLine="708"/>
        <w:jc w:val="both"/>
        <w:rPr>
          <w:color w:val="020B22"/>
          <w:sz w:val="28"/>
          <w:szCs w:val="28"/>
        </w:rPr>
      </w:pPr>
      <w:r w:rsidRPr="006D75FF">
        <w:rPr>
          <w:color w:val="020B22"/>
          <w:sz w:val="28"/>
          <w:szCs w:val="28"/>
        </w:rPr>
        <w:t>2. Утвердить</w:t>
      </w:r>
      <w:r w:rsidRPr="001665F7">
        <w:rPr>
          <w:color w:val="020B22"/>
          <w:sz w:val="28"/>
          <w:szCs w:val="28"/>
        </w:rPr>
        <w:t xml:space="preserve"> границы публичного сервитута согласно приложению № 2.</w:t>
      </w:r>
    </w:p>
    <w:p w:rsidR="00D4588B" w:rsidRPr="001665F7" w:rsidRDefault="00D4588B" w:rsidP="00D4588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65F7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D4588B" w:rsidRPr="001665F7" w:rsidRDefault="00D4588B" w:rsidP="00D4588B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455D02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D4588B" w:rsidRPr="00937E5F" w:rsidRDefault="00D4588B" w:rsidP="00D4588B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455D02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D4588B" w:rsidRPr="00937E5F" w:rsidRDefault="00D4588B" w:rsidP="00D45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455D02" w:rsidRPr="008775E7">
        <w:rPr>
          <w:sz w:val="28"/>
          <w:szCs w:val="28"/>
          <w:shd w:val="clear" w:color="auto" w:fill="FFFFFF"/>
        </w:rPr>
        <w:t>устанавливается, в</w:t>
      </w:r>
      <w:r w:rsidRPr="008775E7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D4588B" w:rsidRPr="00937E5F" w:rsidRDefault="00D4588B" w:rsidP="00D45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D4588B" w:rsidRPr="00937E5F" w:rsidRDefault="00D4588B" w:rsidP="00D4588B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455D02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455D02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455D02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D4588B" w:rsidRPr="00937E5F" w:rsidRDefault="00D4588B" w:rsidP="00D4588B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455D02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D4588B" w:rsidRPr="00937E5F" w:rsidRDefault="00D4588B" w:rsidP="00D4588B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D4588B" w:rsidRPr="00937E5F" w:rsidRDefault="00D4588B" w:rsidP="00D4588B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D4588B" w:rsidRPr="00937E5F" w:rsidRDefault="00D4588B" w:rsidP="00D45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D4588B" w:rsidRPr="00937E5F" w:rsidRDefault="00D4588B" w:rsidP="00D4588B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подписания</w:t>
      </w:r>
      <w:r w:rsidRPr="00937E5F">
        <w:rPr>
          <w:sz w:val="28"/>
          <w:szCs w:val="28"/>
        </w:rPr>
        <w:t>.</w:t>
      </w:r>
    </w:p>
    <w:p w:rsidR="00D4588B" w:rsidRDefault="00D4588B" w:rsidP="00D4588B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588B" w:rsidRDefault="00D4588B" w:rsidP="00D4588B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455D02" w:rsidRPr="00455D02">
        <w:rPr>
          <w:rFonts w:ascii="Times New Roman" w:hAnsi="Times New Roman" w:cs="Times New Roman"/>
          <w:sz w:val="28"/>
          <w:szCs w:val="28"/>
        </w:rPr>
        <w:t xml:space="preserve"> </w:t>
      </w:r>
      <w:r w:rsidR="00455D02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D6716F" w:rsidRDefault="00D6716F" w:rsidP="00D6716F">
      <w:pPr>
        <w:jc w:val="center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455D02" w:rsidRPr="00D6716F" w:rsidRDefault="00455D02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455D02" w:rsidRDefault="00872883" w:rsidP="00872883">
      <w:pPr>
        <w:rPr>
          <w:color w:val="FFFFFF" w:themeColor="background1"/>
          <w:sz w:val="28"/>
        </w:rPr>
      </w:pPr>
      <w:r w:rsidRPr="00455D02">
        <w:rPr>
          <w:color w:val="FFFFFF" w:themeColor="background1"/>
          <w:sz w:val="28"/>
        </w:rPr>
        <w:t>Верно:</w:t>
      </w:r>
    </w:p>
    <w:p w:rsidR="003A39C2" w:rsidRPr="00455D02" w:rsidRDefault="00DA2597" w:rsidP="00835273">
      <w:pPr>
        <w:rPr>
          <w:color w:val="FFFFFF" w:themeColor="background1"/>
          <w:sz w:val="28"/>
        </w:rPr>
      </w:pPr>
      <w:proofErr w:type="gramStart"/>
      <w:r w:rsidRPr="00455D02">
        <w:rPr>
          <w:color w:val="FFFFFF" w:themeColor="background1"/>
          <w:sz w:val="28"/>
        </w:rPr>
        <w:t>У</w:t>
      </w:r>
      <w:r w:rsidR="00715C8D" w:rsidRPr="00455D02">
        <w:rPr>
          <w:color w:val="FFFFFF" w:themeColor="background1"/>
          <w:sz w:val="28"/>
        </w:rPr>
        <w:t>правляющ</w:t>
      </w:r>
      <w:r w:rsidRPr="00455D02">
        <w:rPr>
          <w:color w:val="FFFFFF" w:themeColor="background1"/>
          <w:sz w:val="28"/>
        </w:rPr>
        <w:t>ий</w:t>
      </w:r>
      <w:r w:rsidR="00715C8D" w:rsidRPr="00455D02">
        <w:rPr>
          <w:color w:val="FFFFFF" w:themeColor="background1"/>
          <w:sz w:val="28"/>
        </w:rPr>
        <w:t xml:space="preserve"> </w:t>
      </w:r>
      <w:r w:rsidR="00F4755E" w:rsidRPr="00455D02">
        <w:rPr>
          <w:color w:val="FFFFFF" w:themeColor="background1"/>
          <w:sz w:val="28"/>
        </w:rPr>
        <w:t xml:space="preserve"> делами</w:t>
      </w:r>
      <w:proofErr w:type="gramEnd"/>
      <w:r w:rsidR="00F4755E" w:rsidRPr="00455D02">
        <w:rPr>
          <w:color w:val="FFFFFF" w:themeColor="background1"/>
          <w:sz w:val="28"/>
        </w:rPr>
        <w:tab/>
      </w:r>
      <w:r w:rsidR="00F4755E" w:rsidRPr="00455D02">
        <w:rPr>
          <w:color w:val="FFFFFF" w:themeColor="background1"/>
          <w:sz w:val="28"/>
        </w:rPr>
        <w:tab/>
      </w:r>
      <w:r w:rsidR="00F4755E" w:rsidRPr="00455D02">
        <w:rPr>
          <w:color w:val="FFFFFF" w:themeColor="background1"/>
          <w:sz w:val="28"/>
        </w:rPr>
        <w:tab/>
      </w:r>
      <w:r w:rsidR="000C6CE8" w:rsidRPr="00455D02">
        <w:rPr>
          <w:color w:val="FFFFFF" w:themeColor="background1"/>
          <w:sz w:val="28"/>
        </w:rPr>
        <w:tab/>
      </w:r>
      <w:r w:rsidR="00F4755E" w:rsidRPr="00455D02">
        <w:rPr>
          <w:color w:val="FFFFFF" w:themeColor="background1"/>
          <w:sz w:val="28"/>
        </w:rPr>
        <w:tab/>
      </w:r>
      <w:r w:rsidR="001D3A0E" w:rsidRPr="00455D02">
        <w:rPr>
          <w:color w:val="FFFFFF" w:themeColor="background1"/>
          <w:sz w:val="28"/>
        </w:rPr>
        <w:tab/>
      </w:r>
      <w:r w:rsidRPr="00455D02">
        <w:rPr>
          <w:color w:val="FFFFFF" w:themeColor="background1"/>
          <w:sz w:val="28"/>
        </w:rPr>
        <w:tab/>
        <w:t>Л.Г. Василенко</w:t>
      </w:r>
    </w:p>
    <w:p w:rsidR="00D4588B" w:rsidRPr="00455D02" w:rsidRDefault="00D4588B" w:rsidP="00835273">
      <w:pPr>
        <w:rPr>
          <w:color w:val="FFFFFF" w:themeColor="background1"/>
          <w:sz w:val="28"/>
        </w:rPr>
      </w:pPr>
    </w:p>
    <w:p w:rsidR="00D4588B" w:rsidRPr="00455D02" w:rsidRDefault="00D4588B" w:rsidP="00835273">
      <w:pPr>
        <w:rPr>
          <w:color w:val="FFFFFF" w:themeColor="background1"/>
          <w:sz w:val="28"/>
          <w:szCs w:val="28"/>
        </w:rPr>
        <w:sectPr w:rsidR="00D4588B" w:rsidRPr="00455D02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D4588B" w:rsidRPr="00C45935" w:rsidTr="00040179">
        <w:tc>
          <w:tcPr>
            <w:tcW w:w="4557" w:type="dxa"/>
            <w:shd w:val="clear" w:color="auto" w:fill="auto"/>
          </w:tcPr>
          <w:p w:rsidR="00D4588B" w:rsidRPr="004E3E76" w:rsidRDefault="00D4588B" w:rsidP="00040179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D4588B" w:rsidRPr="004E3E76" w:rsidRDefault="00D4588B" w:rsidP="00040179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D4588B" w:rsidRPr="004E3E76" w:rsidRDefault="00D4588B" w:rsidP="00C754DA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C754DA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455D02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C754DA">
              <w:rPr>
                <w:bCs/>
                <w:sz w:val="28"/>
                <w:szCs w:val="28"/>
              </w:rPr>
              <w:t>1365</w:t>
            </w:r>
          </w:p>
        </w:tc>
      </w:tr>
    </w:tbl>
    <w:p w:rsidR="00D4588B" w:rsidRPr="00AF1D6A" w:rsidRDefault="00D4588B" w:rsidP="00D4588B">
      <w:pPr>
        <w:jc w:val="center"/>
        <w:rPr>
          <w:sz w:val="16"/>
          <w:szCs w:val="16"/>
        </w:rPr>
      </w:pPr>
    </w:p>
    <w:p w:rsidR="00D4588B" w:rsidRPr="000A06F1" w:rsidRDefault="00D4588B" w:rsidP="00D4588B">
      <w:pPr>
        <w:jc w:val="center"/>
        <w:rPr>
          <w:sz w:val="28"/>
          <w:szCs w:val="28"/>
        </w:rPr>
      </w:pPr>
    </w:p>
    <w:p w:rsidR="00D4588B" w:rsidRPr="000A06F1" w:rsidRDefault="00D4588B" w:rsidP="00D4588B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D4588B" w:rsidRPr="00010057" w:rsidRDefault="00D4588B" w:rsidP="00D4588B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D4588B" w:rsidRPr="00010057" w:rsidRDefault="00D4588B" w:rsidP="00455D02">
      <w:pPr>
        <w:ind w:firstLine="709"/>
        <w:jc w:val="center"/>
        <w:rPr>
          <w:sz w:val="28"/>
          <w:szCs w:val="28"/>
          <w:lang w:eastAsia="en-US"/>
        </w:rPr>
      </w:pP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61:04:0600007:118 (</w:t>
      </w:r>
      <w:proofErr w:type="spellStart"/>
      <w:r w:rsidRPr="008D08DE">
        <w:rPr>
          <w:sz w:val="28"/>
          <w:szCs w:val="28"/>
        </w:rPr>
        <w:t>вх</w:t>
      </w:r>
      <w:proofErr w:type="spellEnd"/>
      <w:r w:rsidRPr="008D08DE">
        <w:rPr>
          <w:sz w:val="28"/>
          <w:szCs w:val="28"/>
        </w:rPr>
        <w:t xml:space="preserve">. 61:04:0600007:134), местоположение: Ростовская область,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земли бывшего СПК "Сосновый бор";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61:04:0130101:76,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Победы;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61:04:0130102:28,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Победы, 55;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61:04:0130102:292, местоположение: Российская Федерация, Ростовская область,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, Горняцкое сельское </w:t>
      </w:r>
      <w:proofErr w:type="gramStart"/>
      <w:r w:rsidRPr="008D08DE">
        <w:rPr>
          <w:sz w:val="28"/>
          <w:szCs w:val="28"/>
        </w:rPr>
        <w:t xml:space="preserve">поселение, </w:t>
      </w:r>
      <w:r w:rsidR="00455D02">
        <w:rPr>
          <w:sz w:val="28"/>
          <w:szCs w:val="28"/>
        </w:rPr>
        <w:t xml:space="preserve">  </w:t>
      </w:r>
      <w:proofErr w:type="gramEnd"/>
      <w:r w:rsidR="00455D02">
        <w:rPr>
          <w:sz w:val="28"/>
          <w:szCs w:val="28"/>
        </w:rPr>
        <w:t xml:space="preserve">                         </w:t>
      </w:r>
      <w:r w:rsidRPr="008D08DE">
        <w:rPr>
          <w:sz w:val="28"/>
          <w:szCs w:val="28"/>
        </w:rPr>
        <w:t xml:space="preserve">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пер. Овражный, 8 а;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61:04:0130102:80,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Победы, участок 99;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61:04:0130103:301, местоположение: Ростовская обл.,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, 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61:04:0130103:69,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Майская, 17;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61:04:0130103:90, местоположение: Ростовская обл.,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, 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ул. Центральная, 10;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61:04:0130104:117,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, 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ул. Майская, 6;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61:04:0130104:124,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Майская, 23;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61:04:0130104:126,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Майская, дом 21;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61:04:0130104:128, местоположение: Ростовская обл.,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, 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ул. Майская, 2;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61:04:0130104:131,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Майская, 14;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61:04:0130104:134, местоположение: Ростовская обл.,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, 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ул. Майская, 1;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61:04:0130104:27,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Майская, участок 12;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lastRenderedPageBreak/>
        <w:t>61:04:0130104:71,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Центральная, участок 12;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61:04:0130105:1,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Центральная, участок 19;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61:04:0130105:118,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Майская, 37, квартира 2;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61:04:0130105:130,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пер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Школьный, 2;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61:04:0130105:136, местоположение: Ростовская обл.,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, Горняцкое сельское поселение, 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61:04:0130105:3,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Победы, участок 66;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61:04:0130105:309, местоположение: Российская Федерация, Ростовская область,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примерно 220,0 м на северо-восток от ул. Центральной, 40;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61:04:0130105:317, местоположение: Российская Федерация, Ростовская область,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, Горняцкое сельское поселение, 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ул. Победы, 64;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61:04:0130105:9,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Победы, 103;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61:04:0600007:198, местоположение: Ростовская обл.,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земли бывшего СПК "Сосновый бор";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61:04:0600007:203, местоположение: Ростовская обл.,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п. Сосны;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61:04:0600007:285, местоположение: Ростовская область,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земли бывшего СПК "Сосновый бор", пашня контур №15;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>61:04:0600012:313, местоположение: Ростовская обл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61:04:0600012:471, местоположение: Ростовская область,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территория Горняцкого сельского поселения, примерно 2700 м. на юго-запад от пункта триангуляции "Крутой 2";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61:04:0600012:472, местоположение: Ростовская область,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территория Горняцкого сельского поселения, примерно 2700 м. на юго-запад от пункта триангуляции "Крутой 2";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61:04:0600012:598, местоположение: Установлено относительно ориентира Ростовская обл.,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земли бывшего СПК "Колос", расположенного в границах участка;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61:04:0600012:7, местоположение: Ростовская область,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пункт триангуляции "Крутой";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61:47:0020201:126, местоположение: Ростовская обл.,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п. Горняцкий, пер. Открытый, 7;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lastRenderedPageBreak/>
        <w:t xml:space="preserve">61:47:0020201:128, местоположение: Ростовская область,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п. Горняцкий, пер. Открытый, 9;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61:04:0000000:5495, местоположение: Ростовская область,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п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Горняцкий;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61:04:0000000:5357, местоположение: Ростовская область,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х. </w:t>
      </w:r>
      <w:proofErr w:type="spellStart"/>
      <w:r w:rsidRPr="008D08DE">
        <w:rPr>
          <w:sz w:val="28"/>
          <w:szCs w:val="28"/>
        </w:rPr>
        <w:t>Крутинский</w:t>
      </w:r>
      <w:proofErr w:type="spellEnd"/>
      <w:r w:rsidRPr="008D08DE">
        <w:rPr>
          <w:sz w:val="28"/>
          <w:szCs w:val="28"/>
        </w:rPr>
        <w:t>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61:04:0600012:191, местоположение: Ростовская обл.,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земли бывшего СПК "Колос;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61:04:0600012:878, местоположение: Российская Федерация, Ростовская область,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район, Горняцкое сельское поселение;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61:04:0600008:843, местоположение: Российская Федерация, Ростовская обл.,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 xml:space="preserve"> р-н, </w:t>
      </w:r>
      <w:proofErr w:type="spellStart"/>
      <w:r w:rsidRPr="008D08DE">
        <w:rPr>
          <w:sz w:val="28"/>
          <w:szCs w:val="28"/>
        </w:rPr>
        <w:t>Рудаковское</w:t>
      </w:r>
      <w:proofErr w:type="spellEnd"/>
      <w:r w:rsidRPr="008D08DE">
        <w:rPr>
          <w:sz w:val="28"/>
          <w:szCs w:val="28"/>
        </w:rPr>
        <w:t xml:space="preserve"> сельское поселение;</w:t>
      </w:r>
    </w:p>
    <w:p w:rsidR="00D4588B" w:rsidRPr="008D08DE" w:rsidRDefault="00D4588B" w:rsidP="00455D02">
      <w:pPr>
        <w:pStyle w:val="ae"/>
        <w:numPr>
          <w:ilvl w:val="0"/>
          <w:numId w:val="4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D08DE">
        <w:rPr>
          <w:sz w:val="28"/>
          <w:szCs w:val="28"/>
        </w:rPr>
        <w:t xml:space="preserve">61:04:0130514:1, местоположение: Ростовская область, р-н </w:t>
      </w:r>
      <w:proofErr w:type="spellStart"/>
      <w:r w:rsidRPr="008D08DE">
        <w:rPr>
          <w:sz w:val="28"/>
          <w:szCs w:val="28"/>
        </w:rPr>
        <w:t>Белокалитвинский</w:t>
      </w:r>
      <w:proofErr w:type="spellEnd"/>
      <w:r w:rsidRPr="008D08DE">
        <w:rPr>
          <w:sz w:val="28"/>
          <w:szCs w:val="28"/>
        </w:rPr>
        <w:t>, п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Горняцкий, ул</w:t>
      </w:r>
      <w:r>
        <w:rPr>
          <w:sz w:val="28"/>
          <w:szCs w:val="28"/>
        </w:rPr>
        <w:t>.</w:t>
      </w:r>
      <w:r w:rsidRPr="008D08DE">
        <w:rPr>
          <w:sz w:val="28"/>
          <w:szCs w:val="28"/>
        </w:rPr>
        <w:t xml:space="preserve"> Стадионная, 18-а</w:t>
      </w:r>
      <w:r>
        <w:rPr>
          <w:sz w:val="28"/>
          <w:szCs w:val="28"/>
        </w:rPr>
        <w:t>.</w:t>
      </w:r>
    </w:p>
    <w:p w:rsidR="00D4588B" w:rsidRPr="00C26125" w:rsidRDefault="00D4588B" w:rsidP="00455D02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D4588B" w:rsidRDefault="00D4588B" w:rsidP="00D4588B">
      <w:pPr>
        <w:rPr>
          <w:sz w:val="28"/>
          <w:szCs w:val="28"/>
        </w:rPr>
      </w:pPr>
    </w:p>
    <w:p w:rsidR="00D4588B" w:rsidRDefault="00D4588B" w:rsidP="00D4588B">
      <w:pPr>
        <w:rPr>
          <w:sz w:val="28"/>
          <w:szCs w:val="28"/>
        </w:rPr>
      </w:pPr>
    </w:p>
    <w:p w:rsidR="00455D02" w:rsidRDefault="00455D02" w:rsidP="00D4588B">
      <w:pPr>
        <w:rPr>
          <w:sz w:val="28"/>
          <w:szCs w:val="28"/>
        </w:rPr>
      </w:pPr>
    </w:p>
    <w:p w:rsidR="00D4588B" w:rsidRPr="00AD54B9" w:rsidRDefault="00D4588B" w:rsidP="00D4588B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D4588B" w:rsidRDefault="00D4588B" w:rsidP="00D4588B">
      <w:pPr>
        <w:spacing w:before="120"/>
        <w:jc w:val="both"/>
        <w:rPr>
          <w:bCs/>
          <w:sz w:val="28"/>
        </w:rPr>
      </w:pPr>
    </w:p>
    <w:p w:rsidR="00D4588B" w:rsidRDefault="00D4588B" w:rsidP="00D4588B">
      <w:pPr>
        <w:jc w:val="both"/>
        <w:rPr>
          <w:bCs/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D4588B" w:rsidRPr="00C45935" w:rsidTr="00040179">
        <w:tc>
          <w:tcPr>
            <w:tcW w:w="4557" w:type="dxa"/>
            <w:shd w:val="clear" w:color="auto" w:fill="auto"/>
          </w:tcPr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Default="00D4588B" w:rsidP="00040179">
            <w:pPr>
              <w:jc w:val="center"/>
              <w:rPr>
                <w:sz w:val="28"/>
                <w:szCs w:val="28"/>
              </w:rPr>
            </w:pPr>
          </w:p>
          <w:p w:rsidR="00D4588B" w:rsidRPr="004E3E76" w:rsidRDefault="00D4588B" w:rsidP="00040179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D4588B" w:rsidRPr="004E3E76" w:rsidRDefault="00D4588B" w:rsidP="00040179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D4588B" w:rsidRPr="004E3E76" w:rsidRDefault="00D4588B" w:rsidP="00C754DA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C754DA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455D02">
              <w:rPr>
                <w:bCs/>
                <w:sz w:val="28"/>
                <w:szCs w:val="28"/>
              </w:rPr>
              <w:t>08.</w:t>
            </w:r>
            <w:r w:rsidRPr="004E3E76">
              <w:rPr>
                <w:bCs/>
                <w:sz w:val="28"/>
                <w:szCs w:val="28"/>
              </w:rPr>
              <w:t xml:space="preserve">2021  № </w:t>
            </w:r>
            <w:r w:rsidR="00C754DA">
              <w:rPr>
                <w:bCs/>
                <w:sz w:val="28"/>
                <w:szCs w:val="28"/>
              </w:rPr>
              <w:t>1365</w:t>
            </w:r>
          </w:p>
        </w:tc>
      </w:tr>
    </w:tbl>
    <w:p w:rsidR="00D4588B" w:rsidRDefault="00D4588B" w:rsidP="00D4588B">
      <w:pPr>
        <w:jc w:val="center"/>
        <w:rPr>
          <w:sz w:val="16"/>
          <w:szCs w:val="16"/>
        </w:rPr>
      </w:pPr>
    </w:p>
    <w:p w:rsidR="00D4588B" w:rsidRPr="00AF1D6A" w:rsidRDefault="00D4588B" w:rsidP="00D4588B">
      <w:pPr>
        <w:jc w:val="center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D4588B" w:rsidRPr="00964620" w:rsidTr="00040179">
        <w:trPr>
          <w:trHeight w:hRule="exact" w:val="619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Публичный сервитут </w:t>
            </w:r>
            <w:r w:rsidRPr="00C40F0A">
              <w:rPr>
                <w:color w:val="000000"/>
                <w:spacing w:val="-2"/>
              </w:rPr>
              <w:t>BЛ 6KB КУРСКИЙ КАРЬЕР ПС Б-2</w:t>
            </w:r>
          </w:p>
        </w:tc>
      </w:tr>
      <w:tr w:rsidR="00D4588B" w:rsidRPr="00964620" w:rsidTr="00040179">
        <w:trPr>
          <w:trHeight w:hRule="exact" w:val="344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D4588B" w:rsidRPr="00964620" w:rsidTr="00040179">
        <w:trPr>
          <w:trHeight w:hRule="exact" w:val="40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D4588B" w:rsidRPr="00964620" w:rsidTr="00040179">
        <w:trPr>
          <w:trHeight w:hRule="exact" w:val="2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D4588B" w:rsidRPr="00964620" w:rsidTr="00455D02">
        <w:trPr>
          <w:trHeight w:hRule="exact" w:val="82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DC1485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DC1485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DC1485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D4588B" w:rsidRPr="00964620" w:rsidTr="00455D02">
        <w:trPr>
          <w:trHeight w:hRule="exact" w:val="8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DC1485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D4588B" w:rsidRPr="00DC1485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DC1485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 </w:t>
            </w:r>
            <w:r w:rsidRPr="00C40F0A">
              <w:rPr>
                <w:color w:val="000000"/>
                <w:spacing w:val="-2"/>
              </w:rPr>
              <w:t>311863 +/- 195</w:t>
            </w:r>
            <w:r w:rsidRPr="00DC1485">
              <w:rPr>
                <w:color w:val="000000"/>
                <w:spacing w:val="-2"/>
              </w:rPr>
              <w:t xml:space="preserve"> м²</w:t>
            </w:r>
          </w:p>
        </w:tc>
      </w:tr>
      <w:tr w:rsidR="00D4588B" w:rsidRPr="00964620" w:rsidTr="00455D02">
        <w:trPr>
          <w:trHeight w:hRule="exact" w:val="297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DC1485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DC1485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DC1485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C40F0A">
              <w:rPr>
                <w:color w:val="000000"/>
                <w:spacing w:val="-2"/>
              </w:rPr>
              <w:t>BЛ 6KB КУРСКИЙ КАРЬЕР ПС Б-2</w:t>
            </w:r>
            <w:r w:rsidRPr="00DC148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DC1485">
              <w:rPr>
                <w:color w:val="000000"/>
                <w:spacing w:val="-2"/>
              </w:rPr>
              <w:t>Россети</w:t>
            </w:r>
            <w:proofErr w:type="spellEnd"/>
            <w:r w:rsidRPr="00DC1485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DC1485">
              <w:rPr>
                <w:color w:val="000000"/>
                <w:spacing w:val="-2"/>
              </w:rPr>
              <w:t>г.Ростов</w:t>
            </w:r>
            <w:proofErr w:type="spellEnd"/>
            <w:r w:rsidRPr="00DC1485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DC1485">
              <w:rPr>
                <w:color w:val="000000"/>
                <w:spacing w:val="-2"/>
              </w:rPr>
              <w:t>ул.Большая</w:t>
            </w:r>
            <w:proofErr w:type="spellEnd"/>
            <w:r w:rsidRPr="00DC1485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D4588B" w:rsidRPr="00964620" w:rsidTr="00040179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588B" w:rsidRPr="00964620" w:rsidRDefault="00D4588B" w:rsidP="00040179"/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D4588B" w:rsidRPr="00964620" w:rsidTr="0004017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D4588B" w:rsidRPr="00964620" w:rsidTr="00455D02">
        <w:trPr>
          <w:trHeight w:hRule="exact" w:val="111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</w:tr>
      <w:tr w:rsidR="00D4588B" w:rsidRPr="00964620" w:rsidTr="00040179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535497.31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2289069.27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535446.71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2289111.43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535424.16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2289130.31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535374.78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2289426.42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535043.93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2291329.66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535954.54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2291492.39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lastRenderedPageBreak/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535959.19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2291498.27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535954.54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2291650.75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535946.88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2291686.03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535896.32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2291777.21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535659.64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2292014.40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535501.16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2292211.41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535525.85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2292375.81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535540.56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2292403.34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535668.83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2292625.65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535839.70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2292895.47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535845.02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2292972.08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535853.35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2293020.48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535909.83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2293362.93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535912.38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2293379.86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536296.62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2292997.62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536294.90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2292987.01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536314.02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2292984.69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536318.81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2293003.80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535923.69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2293396.79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535915.84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2293402.15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535993.78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2293871.82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536754.28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2293987.82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536881.13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2294458.97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536988.24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2294851.67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537779.12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2295407.54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538453.23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2295876.32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538946.28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2296322.30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539241.99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2296372.12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539305.59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2296500.77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539398.63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2296607.66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539434.19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2296624.64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539471.94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2296646.66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539712.88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2296773.92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539716.87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2296777.76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539857.38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2297351.00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539850.19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2297383.61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539866.71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2297426.59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539945.61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2297628.33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539974.54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2297703.93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539994.18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2297755.29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539975.77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2297762.72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539955.86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2297711.09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539926.97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2297635.58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539848.07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2297433.84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539829.29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2297385.12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539836.79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2297351.35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539699.56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2296789.50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539462.41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2296664.25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539425.19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2296642.51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539386.28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2296623.94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lastRenderedPageBreak/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539288.85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2296512.01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539228.60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2296390.15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538937.21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2296341.05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538441.29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2295892.38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537767.67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2295423.94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536970.82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2294863.87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536861.83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2294464.24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536738.31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2294005.59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535983.60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2293890.49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535960.53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2293885.20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535473.05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2293986.99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535255.87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2293852.01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535088.01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2293903.90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535028.92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2294092.92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534902.37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2294140.07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534868.57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2294117.57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534830.81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2294097.11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534689.48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2294017.15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534660.12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2294019.51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534642.93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2294019.59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534642.70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2293999.74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534658.84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2293999.55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534694.04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2293996.74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534840.42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2294079.57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534878.50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2294100.20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534904.95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2294117.78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535012.67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2294077.56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535072.17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2293887.79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535233.23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2293838.07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535155.84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2293790.52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535105.58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2293752.89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535086.25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2293755.44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535045.59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2293740.95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534946.81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2293721.70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534853.12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2293705.57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534835.21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2293654.66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534833.17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2293612.40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534825.02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2293566.85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534802.98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2293528.16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534797.39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2293497.08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534790.64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2293472.82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534809.83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2293466.94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534816.79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2293492.17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534822.10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2293521.31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534844.09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2293559.89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534853.12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2293610.44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534855.08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2293650.81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534868.12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2293687.83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534950.32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2293702.01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535050.16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2293721.47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lastRenderedPageBreak/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535056.31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2293723.55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535052.90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2293716.91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535064.20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2293705.84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535074.95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2293713.68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535112.96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2293733.58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535166.70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2293773.73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535262.51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2293832.58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535476.78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2293965.73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535960.83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2293864.74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535972.79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2293867.51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535897.15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2293411.72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535622.24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2293529.57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535425.39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2293312.34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535323.72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2293232.81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535335.48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2293216.60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535439.18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2293297.79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535627.35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2293505.47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535893.89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2293391.36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535890.08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2293366.11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535833.64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2293023.85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535826.72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2292983.65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535794.28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2292985.07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535774.70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2292984.07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535775.71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2292964.26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535793.87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2292965.07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535824.38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2292963.73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535820.04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2292901.71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535651.82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2292636.18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535523.15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2292413.19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535506.60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2292382.24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535480.10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2292205.78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535644.67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2292001.09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535880.29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2291764.95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535927.97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2291678.96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535934.59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2291648.40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535938.77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2291509.90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535026.31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2291346.85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535021.86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2291339.73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535355.05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2289423.09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535405.66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2289119.71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535433.88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2289096.09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535484.47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2289053.64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535497.31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6E0242" w:rsidRDefault="00D4588B" w:rsidP="00040179">
            <w:pPr>
              <w:jc w:val="center"/>
              <w:rPr>
                <w:color w:val="000000"/>
                <w:spacing w:val="-2"/>
              </w:rPr>
            </w:pPr>
            <w:r w:rsidRPr="006E0242">
              <w:rPr>
                <w:color w:val="000000"/>
                <w:spacing w:val="-2"/>
              </w:rPr>
              <w:t>2289069.27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E76517" w:rsidRDefault="00D4588B" w:rsidP="0004017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D4588B" w:rsidRPr="00964620" w:rsidTr="0004017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D4588B" w:rsidRPr="00964620" w:rsidTr="00455D02">
        <w:trPr>
          <w:trHeight w:hRule="exact" w:val="86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D4588B" w:rsidRPr="00964620" w:rsidTr="0004017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D4588B" w:rsidRPr="00964620" w:rsidTr="0004017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D4588B" w:rsidRPr="00964620" w:rsidTr="00040179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D4588B" w:rsidRPr="00964620" w:rsidTr="00455D02">
        <w:trPr>
          <w:trHeight w:hRule="exact" w:val="1222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/>
        </w:tc>
      </w:tr>
      <w:tr w:rsidR="00D4588B" w:rsidRPr="00964620" w:rsidTr="00040179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D4588B" w:rsidRPr="00964620" w:rsidTr="00040179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4588B" w:rsidRPr="00964620" w:rsidRDefault="00D4588B" w:rsidP="0004017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D4588B" w:rsidRPr="00964620" w:rsidRDefault="00D4588B" w:rsidP="00D4588B">
      <w:pPr>
        <w:sectPr w:rsidR="00D4588B" w:rsidRPr="00964620" w:rsidSect="00455D02">
          <w:pgSz w:w="11906" w:h="16838"/>
          <w:pgMar w:top="567" w:right="567" w:bottom="517" w:left="1418" w:header="567" w:footer="517" w:gutter="0"/>
          <w:cols w:space="720"/>
        </w:sectPr>
      </w:pPr>
    </w:p>
    <w:p w:rsidR="00D4588B" w:rsidRDefault="00D4588B" w:rsidP="00D4588B">
      <w:pPr>
        <w:ind w:left="-1134"/>
        <w:jc w:val="center"/>
        <w:rPr>
          <w:noProof/>
        </w:rPr>
        <w:sectPr w:rsidR="00D4588B" w:rsidSect="006F471C">
          <w:head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50685" cy="9676765"/>
            <wp:effectExtent l="0" t="0" r="0" b="635"/>
            <wp:docPr id="6" name="Рисунок 6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t="2417" r="3239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8B" w:rsidRDefault="00D4588B" w:rsidP="00D4588B">
      <w:pPr>
        <w:ind w:left="-993"/>
        <w:jc w:val="center"/>
        <w:rPr>
          <w:noProof/>
        </w:rPr>
        <w:sectPr w:rsidR="00D4588B" w:rsidSect="006F471C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94900" cy="6703060"/>
            <wp:effectExtent l="0" t="0" r="6350" b="2540"/>
            <wp:docPr id="5" name="Рисунок 5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3859" r="2499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8B" w:rsidRDefault="00D4588B" w:rsidP="00D4588B">
      <w:pPr>
        <w:ind w:left="-851"/>
        <w:jc w:val="center"/>
      </w:pPr>
      <w:r>
        <w:rPr>
          <w:noProof/>
        </w:rPr>
        <w:lastRenderedPageBreak/>
        <w:drawing>
          <wp:inline distT="0" distB="0" distL="0" distR="0">
            <wp:extent cx="6885940" cy="9740265"/>
            <wp:effectExtent l="0" t="0" r="0" b="0"/>
            <wp:docPr id="4" name="Рисунок 4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1497" r="1620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7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8B" w:rsidRDefault="00D4588B" w:rsidP="00D4588B">
      <w:pPr>
        <w:rPr>
          <w:noProof/>
        </w:rPr>
        <w:sectPr w:rsidR="00D4588B" w:rsidSect="006F471C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D4588B" w:rsidRDefault="00D4588B" w:rsidP="00D4588B">
      <w:pPr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6814185" cy="9493885"/>
            <wp:effectExtent l="0" t="0" r="5715" b="0"/>
            <wp:docPr id="3" name="Рисунок 3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2000" r="1649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94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233795" cy="8197850"/>
            <wp:effectExtent l="0" t="0" r="0" b="0"/>
            <wp:docPr id="2" name="Рисунок 2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8B" w:rsidRDefault="00D4588B" w:rsidP="00D4588B">
      <w:pPr>
        <w:rPr>
          <w:sz w:val="28"/>
          <w:szCs w:val="28"/>
        </w:rPr>
      </w:pPr>
    </w:p>
    <w:p w:rsidR="00D4588B" w:rsidRPr="00AD54B9" w:rsidRDefault="00D4588B" w:rsidP="00D4588B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D4588B" w:rsidRPr="001B152D" w:rsidRDefault="00D4588B" w:rsidP="00835273">
      <w:pPr>
        <w:rPr>
          <w:sz w:val="28"/>
          <w:szCs w:val="28"/>
        </w:rPr>
      </w:pPr>
    </w:p>
    <w:sectPr w:rsidR="00D4588B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447" w:rsidRDefault="00196447">
      <w:r>
        <w:separator/>
      </w:r>
    </w:p>
  </w:endnote>
  <w:endnote w:type="continuationSeparator" w:id="0">
    <w:p w:rsidR="00196447" w:rsidRDefault="0019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55D02" w:rsidRPr="00455D0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55D02">
      <w:rPr>
        <w:noProof/>
        <w:sz w:val="14"/>
        <w:lang w:val="en-US"/>
      </w:rPr>
      <w:t>C</w:t>
    </w:r>
    <w:r w:rsidR="00455D02" w:rsidRPr="00455D02">
      <w:rPr>
        <w:noProof/>
        <w:sz w:val="14"/>
      </w:rPr>
      <w:t>:\</w:t>
    </w:r>
    <w:r w:rsidR="00455D02">
      <w:rPr>
        <w:noProof/>
        <w:sz w:val="14"/>
        <w:lang w:val="en-US"/>
      </w:rPr>
      <w:t>Users</w:t>
    </w:r>
    <w:r w:rsidR="00455D02" w:rsidRPr="00455D02">
      <w:rPr>
        <w:noProof/>
        <w:sz w:val="14"/>
      </w:rPr>
      <w:t>\</w:t>
    </w:r>
    <w:r w:rsidR="00455D02">
      <w:rPr>
        <w:noProof/>
        <w:sz w:val="14"/>
        <w:lang w:val="en-US"/>
      </w:rPr>
      <w:t>eio</w:t>
    </w:r>
    <w:r w:rsidR="00455D02" w:rsidRPr="00455D02">
      <w:rPr>
        <w:noProof/>
        <w:sz w:val="14"/>
      </w:rPr>
      <w:t>3\</w:t>
    </w:r>
    <w:r w:rsidR="00455D02">
      <w:rPr>
        <w:noProof/>
        <w:sz w:val="14"/>
        <w:lang w:val="en-US"/>
      </w:rPr>
      <w:t>Documents</w:t>
    </w:r>
    <w:r w:rsidR="00455D02" w:rsidRPr="00455D02">
      <w:rPr>
        <w:noProof/>
        <w:sz w:val="14"/>
      </w:rPr>
      <w:t>\Постановления\Сервитут_Курский-Карьер.</w:t>
    </w:r>
    <w:r w:rsidR="00455D02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C754DA" w:rsidRPr="00C754DA">
      <w:rPr>
        <w:noProof/>
        <w:sz w:val="14"/>
      </w:rPr>
      <w:t>8/26/2021 12:50:00</w:t>
    </w:r>
    <w:r w:rsidR="00C754DA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C754DA">
      <w:rPr>
        <w:noProof/>
        <w:sz w:val="14"/>
        <w:lang w:val="en-US"/>
      </w:rPr>
      <w:t>16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C754DA">
      <w:rPr>
        <w:noProof/>
        <w:sz w:val="14"/>
      </w:rPr>
      <w:t>16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55D02" w:rsidRPr="00455D0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55D02">
      <w:rPr>
        <w:noProof/>
        <w:sz w:val="14"/>
        <w:lang w:val="en-US"/>
      </w:rPr>
      <w:t>C</w:t>
    </w:r>
    <w:r w:rsidR="00455D02" w:rsidRPr="00455D02">
      <w:rPr>
        <w:noProof/>
        <w:sz w:val="14"/>
      </w:rPr>
      <w:t>:\</w:t>
    </w:r>
    <w:r w:rsidR="00455D02">
      <w:rPr>
        <w:noProof/>
        <w:sz w:val="14"/>
        <w:lang w:val="en-US"/>
      </w:rPr>
      <w:t>Users</w:t>
    </w:r>
    <w:r w:rsidR="00455D02" w:rsidRPr="00455D02">
      <w:rPr>
        <w:noProof/>
        <w:sz w:val="14"/>
      </w:rPr>
      <w:t>\</w:t>
    </w:r>
    <w:r w:rsidR="00455D02">
      <w:rPr>
        <w:noProof/>
        <w:sz w:val="14"/>
        <w:lang w:val="en-US"/>
      </w:rPr>
      <w:t>eio</w:t>
    </w:r>
    <w:r w:rsidR="00455D02" w:rsidRPr="00455D02">
      <w:rPr>
        <w:noProof/>
        <w:sz w:val="14"/>
      </w:rPr>
      <w:t>3\</w:t>
    </w:r>
    <w:r w:rsidR="00455D02">
      <w:rPr>
        <w:noProof/>
        <w:sz w:val="14"/>
        <w:lang w:val="en-US"/>
      </w:rPr>
      <w:t>Documents</w:t>
    </w:r>
    <w:r w:rsidR="00455D02" w:rsidRPr="00455D02">
      <w:rPr>
        <w:noProof/>
        <w:sz w:val="14"/>
      </w:rPr>
      <w:t>\Постановления\Сервитут_Курский-Карьер.</w:t>
    </w:r>
    <w:r w:rsidR="00455D02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C754DA" w:rsidRPr="00C754DA">
      <w:rPr>
        <w:noProof/>
        <w:sz w:val="14"/>
      </w:rPr>
      <w:t>8/26/2021 12:50:00</w:t>
    </w:r>
    <w:r w:rsidR="00C754DA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447" w:rsidRDefault="00196447">
      <w:r>
        <w:separator/>
      </w:r>
    </w:p>
  </w:footnote>
  <w:footnote w:type="continuationSeparator" w:id="0">
    <w:p w:rsidR="00196447" w:rsidRDefault="00196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4DA">
          <w:rPr>
            <w:noProof/>
          </w:rPr>
          <w:t>11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88B" w:rsidRPr="00A36301" w:rsidRDefault="00D4588B" w:rsidP="00A3630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93CED"/>
    <w:multiLevelType w:val="hybridMultilevel"/>
    <w:tmpl w:val="1B3E9698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1F0DF7"/>
    <w:multiLevelType w:val="hybridMultilevel"/>
    <w:tmpl w:val="D4927614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012C5"/>
    <w:multiLevelType w:val="hybridMultilevel"/>
    <w:tmpl w:val="9D78ADC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0" w15:restartNumberingAfterBreak="0">
    <w:nsid w:val="14D67BFB"/>
    <w:multiLevelType w:val="hybridMultilevel"/>
    <w:tmpl w:val="4978D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4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9432492"/>
    <w:multiLevelType w:val="hybridMultilevel"/>
    <w:tmpl w:val="791A756E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56695"/>
    <w:multiLevelType w:val="hybridMultilevel"/>
    <w:tmpl w:val="3E98BE1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916EDD"/>
    <w:multiLevelType w:val="hybridMultilevel"/>
    <w:tmpl w:val="CCF4453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7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A57BD"/>
    <w:multiLevelType w:val="hybridMultilevel"/>
    <w:tmpl w:val="7AF22BF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EE2B38"/>
    <w:multiLevelType w:val="hybridMultilevel"/>
    <w:tmpl w:val="72C0934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94AF3"/>
    <w:multiLevelType w:val="hybridMultilevel"/>
    <w:tmpl w:val="469AE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7"/>
  </w:num>
  <w:num w:numId="3">
    <w:abstractNumId w:val="2"/>
  </w:num>
  <w:num w:numId="4">
    <w:abstractNumId w:val="2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2"/>
  </w:num>
  <w:num w:numId="12">
    <w:abstractNumId w:val="17"/>
  </w:num>
  <w:num w:numId="13">
    <w:abstractNumId w:val="11"/>
  </w:num>
  <w:num w:numId="14">
    <w:abstractNumId w:val="35"/>
  </w:num>
  <w:num w:numId="15">
    <w:abstractNumId w:val="21"/>
  </w:num>
  <w:num w:numId="16">
    <w:abstractNumId w:val="39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3"/>
  </w:num>
  <w:num w:numId="20">
    <w:abstractNumId w:val="37"/>
  </w:num>
  <w:num w:numId="21">
    <w:abstractNumId w:val="28"/>
  </w:num>
  <w:num w:numId="22">
    <w:abstractNumId w:val="36"/>
  </w:num>
  <w:num w:numId="23">
    <w:abstractNumId w:val="9"/>
  </w:num>
  <w:num w:numId="24">
    <w:abstractNumId w:val="25"/>
  </w:num>
  <w:num w:numId="25">
    <w:abstractNumId w:val="30"/>
  </w:num>
  <w:num w:numId="26">
    <w:abstractNumId w:val="26"/>
  </w:num>
  <w:num w:numId="27">
    <w:abstractNumId w:val="16"/>
  </w:num>
  <w:num w:numId="28">
    <w:abstractNumId w:val="6"/>
  </w:num>
  <w:num w:numId="29">
    <w:abstractNumId w:val="20"/>
  </w:num>
  <w:num w:numId="30">
    <w:abstractNumId w:val="24"/>
  </w:num>
  <w:num w:numId="31">
    <w:abstractNumId w:val="33"/>
  </w:num>
  <w:num w:numId="32">
    <w:abstractNumId w:val="22"/>
  </w:num>
  <w:num w:numId="33">
    <w:abstractNumId w:val="14"/>
  </w:num>
  <w:num w:numId="34">
    <w:abstractNumId w:val="41"/>
  </w:num>
  <w:num w:numId="35">
    <w:abstractNumId w:val="13"/>
  </w:num>
  <w:num w:numId="36">
    <w:abstractNumId w:val="7"/>
  </w:num>
  <w:num w:numId="37">
    <w:abstractNumId w:val="43"/>
  </w:num>
  <w:num w:numId="38">
    <w:abstractNumId w:val="40"/>
  </w:num>
  <w:num w:numId="39">
    <w:abstractNumId w:val="8"/>
  </w:num>
  <w:num w:numId="40">
    <w:abstractNumId w:val="44"/>
  </w:num>
  <w:num w:numId="41">
    <w:abstractNumId w:val="10"/>
  </w:num>
  <w:num w:numId="42">
    <w:abstractNumId w:val="4"/>
  </w:num>
  <w:num w:numId="43">
    <w:abstractNumId w:val="34"/>
  </w:num>
  <w:num w:numId="44">
    <w:abstractNumId w:val="31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A746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96447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55D02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836BC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54DA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588B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69C9A7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D4588B"/>
    <w:rPr>
      <w:color w:val="0000FF"/>
      <w:u w:val="single"/>
    </w:rPr>
  </w:style>
  <w:style w:type="paragraph" w:styleId="af0">
    <w:name w:val="No Spacing"/>
    <w:uiPriority w:val="1"/>
    <w:qFormat/>
    <w:rsid w:val="00D4588B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D4588B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D4588B"/>
    <w:pPr>
      <w:spacing w:before="100" w:beforeAutospacing="1" w:after="100" w:afterAutospacing="1"/>
    </w:pPr>
  </w:style>
  <w:style w:type="character" w:customStyle="1" w:styleId="10">
    <w:name w:val="Заголовок 1 Знак"/>
    <w:basedOn w:val="a1"/>
    <w:link w:val="1"/>
    <w:uiPriority w:val="9"/>
    <w:rsid w:val="00D4588B"/>
    <w:rPr>
      <w:sz w:val="44"/>
    </w:rPr>
  </w:style>
  <w:style w:type="character" w:customStyle="1" w:styleId="20">
    <w:name w:val="Заголовок 2 Знак"/>
    <w:basedOn w:val="a1"/>
    <w:link w:val="2"/>
    <w:uiPriority w:val="99"/>
    <w:rsid w:val="00D4588B"/>
    <w:rPr>
      <w:b/>
      <w:sz w:val="28"/>
    </w:rPr>
  </w:style>
  <w:style w:type="table" w:styleId="af2">
    <w:name w:val="Table Grid"/>
    <w:basedOn w:val="a2"/>
    <w:rsid w:val="00D458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D4588B"/>
  </w:style>
  <w:style w:type="paragraph" w:customStyle="1" w:styleId="11">
    <w:name w:val="Обычный1"/>
    <w:rsid w:val="00D4588B"/>
    <w:rPr>
      <w:snapToGrid w:val="0"/>
      <w:sz w:val="24"/>
    </w:rPr>
  </w:style>
  <w:style w:type="paragraph" w:customStyle="1" w:styleId="af3">
    <w:name w:val="Название раздела"/>
    <w:basedOn w:val="a0"/>
    <w:rsid w:val="00D4588B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basedOn w:val="a1"/>
    <w:link w:val="a7"/>
    <w:rsid w:val="00D4588B"/>
    <w:rPr>
      <w:sz w:val="24"/>
      <w:szCs w:val="24"/>
    </w:rPr>
  </w:style>
  <w:style w:type="character" w:styleId="af4">
    <w:name w:val="page number"/>
    <w:rsid w:val="00D4588B"/>
  </w:style>
  <w:style w:type="paragraph" w:customStyle="1" w:styleId="af5">
    <w:name w:val="Разделитель таблиц"/>
    <w:basedOn w:val="a0"/>
    <w:rsid w:val="00D4588B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D4588B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D4588B"/>
    <w:rPr>
      <w:sz w:val="22"/>
    </w:rPr>
  </w:style>
  <w:style w:type="paragraph" w:customStyle="1" w:styleId="af8">
    <w:name w:val="Заголовок таблицы повторяющийся"/>
    <w:basedOn w:val="11"/>
    <w:rsid w:val="00D4588B"/>
    <w:pPr>
      <w:jc w:val="center"/>
    </w:pPr>
    <w:rPr>
      <w:b/>
      <w:sz w:val="22"/>
    </w:rPr>
  </w:style>
  <w:style w:type="character" w:styleId="af9">
    <w:name w:val="annotation reference"/>
    <w:rsid w:val="00D4588B"/>
    <w:rPr>
      <w:sz w:val="16"/>
      <w:szCs w:val="16"/>
    </w:rPr>
  </w:style>
  <w:style w:type="paragraph" w:styleId="afa">
    <w:name w:val="annotation text"/>
    <w:basedOn w:val="a0"/>
    <w:link w:val="afb"/>
    <w:rsid w:val="00D4588B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D4588B"/>
  </w:style>
  <w:style w:type="paragraph" w:customStyle="1" w:styleId="afc">
    <w:name w:val="Название подраздела"/>
    <w:basedOn w:val="11"/>
    <w:rsid w:val="00D4588B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D4588B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D458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D4588B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D458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288AE-066C-4195-8E5A-176D87F8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6</TotalTime>
  <Pages>1</Pages>
  <Words>2642</Words>
  <Characters>15062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2021-08-26T09:48:00Z</cp:lastPrinted>
  <dcterms:created xsi:type="dcterms:W3CDTF">2021-08-26T09:45:00Z</dcterms:created>
  <dcterms:modified xsi:type="dcterms:W3CDTF">2021-09-08T12:11:00Z</dcterms:modified>
</cp:coreProperties>
</file>