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187A36">
        <w:rPr>
          <w:sz w:val="28"/>
        </w:rPr>
        <w:t>02.08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B17CD0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187A36">
        <w:rPr>
          <w:sz w:val="28"/>
        </w:rPr>
        <w:t>1182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2779A0" w:rsidRPr="004B12F3" w:rsidRDefault="002779A0" w:rsidP="002779A0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2779A0" w:rsidRPr="00166D49" w:rsidRDefault="002779A0" w:rsidP="002779A0">
      <w:pPr>
        <w:ind w:left="142" w:firstLine="567"/>
        <w:jc w:val="both"/>
        <w:rPr>
          <w:sz w:val="28"/>
          <w:szCs w:val="28"/>
        </w:rPr>
      </w:pPr>
    </w:p>
    <w:p w:rsidR="00322006" w:rsidRDefault="00322006" w:rsidP="002779A0">
      <w:pPr>
        <w:pStyle w:val="western"/>
        <w:spacing w:before="0" w:after="0"/>
        <w:ind w:firstLine="709"/>
        <w:jc w:val="both"/>
      </w:pPr>
    </w:p>
    <w:p w:rsidR="002779A0" w:rsidRDefault="002779A0" w:rsidP="002779A0">
      <w:pPr>
        <w:pStyle w:val="western"/>
        <w:spacing w:before="0" w:after="0"/>
        <w:ind w:firstLine="709"/>
        <w:jc w:val="both"/>
        <w:rPr>
          <w:b/>
          <w:spacing w:val="60"/>
        </w:rPr>
      </w:pPr>
      <w:r w:rsidRPr="00166D49">
        <w:t xml:space="preserve">На </w:t>
      </w:r>
      <w:r w:rsidRPr="004E7CAF">
        <w:t>основании ходатайства Публичного акционерного общества «</w:t>
      </w:r>
      <w:proofErr w:type="spellStart"/>
      <w:r w:rsidRPr="004E7CAF">
        <w:t>Россети</w:t>
      </w:r>
      <w:proofErr w:type="spellEnd"/>
      <w:r w:rsidRPr="004E7CAF"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4E7CAF">
        <w:rPr>
          <w:bCs/>
        </w:rPr>
        <w:t>BЛ 10КВ №</w:t>
      </w:r>
      <w:r w:rsidR="00187A36">
        <w:rPr>
          <w:bCs/>
        </w:rPr>
        <w:t xml:space="preserve"> </w:t>
      </w:r>
      <w:r w:rsidRPr="004E7CAF">
        <w:rPr>
          <w:bCs/>
        </w:rPr>
        <w:t>3 ПС ЛИТВИНОВСКАЯ</w:t>
      </w:r>
      <w:r w:rsidRPr="004E7CAF">
        <w:t xml:space="preserve">, руководствуясь статьей 23 и главой </w:t>
      </w:r>
      <w:r w:rsidRPr="004E7CAF">
        <w:rPr>
          <w:lang w:val="en-US"/>
        </w:rPr>
        <w:t>V</w:t>
      </w:r>
      <w:r w:rsidRPr="004E7CAF">
        <w:rPr>
          <w:vertAlign w:val="superscript"/>
        </w:rPr>
        <w:t>7</w:t>
      </w:r>
      <w:r w:rsidRPr="004E7CAF">
        <w:t xml:space="preserve"> Земельного кодекса Российской Федерации, п</w:t>
      </w:r>
      <w:r w:rsidRPr="004E7CAF">
        <w:rPr>
          <w:color w:val="020B22"/>
          <w:shd w:val="clear" w:color="auto" w:fill="FFFFFF"/>
        </w:rPr>
        <w:t>остановлением Правительства Российской Федерации 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 «О некоторых вопросах установления охранных зон объектов электросетевого хозяйства», Администраци</w:t>
      </w:r>
      <w:r w:rsidRPr="004E7CAF">
        <w:t xml:space="preserve">я </w:t>
      </w:r>
      <w:proofErr w:type="spellStart"/>
      <w:r w:rsidRPr="004E7CAF">
        <w:t>Белокалитвинского</w:t>
      </w:r>
      <w:proofErr w:type="spellEnd"/>
      <w:r w:rsidRPr="004E7CAF">
        <w:t xml:space="preserve"> района </w:t>
      </w:r>
      <w:r w:rsidRPr="004E7CAF">
        <w:rPr>
          <w:b/>
          <w:spacing w:val="60"/>
        </w:rPr>
        <w:t>постановляет:</w:t>
      </w:r>
    </w:p>
    <w:p w:rsidR="00322006" w:rsidRPr="004E7CAF" w:rsidRDefault="00322006" w:rsidP="002779A0">
      <w:pPr>
        <w:pStyle w:val="western"/>
        <w:spacing w:before="0" w:after="0"/>
        <w:ind w:firstLine="709"/>
        <w:jc w:val="both"/>
        <w:rPr>
          <w:b/>
        </w:rPr>
      </w:pPr>
    </w:p>
    <w:p w:rsidR="002779A0" w:rsidRPr="004E7CAF" w:rsidRDefault="002779A0" w:rsidP="002779A0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2779A0" w:rsidRPr="004E7CAF" w:rsidRDefault="002779A0" w:rsidP="002779A0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4E7CAF">
        <w:rPr>
          <w:sz w:val="28"/>
          <w:szCs w:val="28"/>
        </w:rPr>
        <w:t xml:space="preserve">1. Установить публичный сервитут </w:t>
      </w:r>
      <w:r w:rsidRPr="004E7CAF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4E7CAF">
        <w:rPr>
          <w:sz w:val="28"/>
          <w:szCs w:val="28"/>
        </w:rPr>
        <w:t xml:space="preserve">в целях эксплуатации объекта энергетики </w:t>
      </w:r>
      <w:r w:rsidRPr="004E7CAF">
        <w:rPr>
          <w:bCs/>
          <w:sz w:val="28"/>
          <w:szCs w:val="28"/>
        </w:rPr>
        <w:t>BЛ 10КВ №</w:t>
      </w:r>
      <w:r w:rsidR="00187A36">
        <w:rPr>
          <w:bCs/>
          <w:sz w:val="28"/>
          <w:szCs w:val="28"/>
        </w:rPr>
        <w:t xml:space="preserve"> </w:t>
      </w:r>
      <w:r w:rsidRPr="004E7CAF">
        <w:rPr>
          <w:bCs/>
          <w:sz w:val="28"/>
          <w:szCs w:val="28"/>
        </w:rPr>
        <w:t>3 ПС ЛИТВИНОВСКАЯ</w:t>
      </w:r>
      <w:r w:rsidRPr="004E7CAF">
        <w:rPr>
          <w:sz w:val="28"/>
          <w:szCs w:val="28"/>
        </w:rPr>
        <w:t xml:space="preserve">, общей площадью 111968 </w:t>
      </w:r>
      <w:proofErr w:type="spellStart"/>
      <w:proofErr w:type="gramStart"/>
      <w:r w:rsidRPr="004E7CAF">
        <w:rPr>
          <w:sz w:val="28"/>
          <w:szCs w:val="28"/>
        </w:rPr>
        <w:t>кв.м</w:t>
      </w:r>
      <w:proofErr w:type="spellEnd"/>
      <w:proofErr w:type="gramEnd"/>
      <w:r w:rsidRPr="004E7CAF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4E7CAF">
        <w:rPr>
          <w:sz w:val="28"/>
          <w:szCs w:val="28"/>
        </w:rPr>
        <w:t>Белокалитвинский</w:t>
      </w:r>
      <w:proofErr w:type="spellEnd"/>
      <w:r w:rsidRPr="004E7CAF">
        <w:rPr>
          <w:sz w:val="28"/>
          <w:szCs w:val="28"/>
        </w:rPr>
        <w:t xml:space="preserve"> район</w:t>
      </w:r>
      <w:r w:rsidRPr="004E7CAF">
        <w:rPr>
          <w:color w:val="020B22"/>
          <w:sz w:val="28"/>
          <w:szCs w:val="28"/>
        </w:rPr>
        <w:t xml:space="preserve"> (далее – публичный сервитут).</w:t>
      </w:r>
    </w:p>
    <w:p w:rsidR="002779A0" w:rsidRPr="004E7CAF" w:rsidRDefault="002779A0" w:rsidP="002779A0">
      <w:pPr>
        <w:pStyle w:val="ac"/>
        <w:ind w:left="0" w:firstLine="708"/>
        <w:jc w:val="both"/>
        <w:rPr>
          <w:color w:val="020B22"/>
          <w:sz w:val="28"/>
          <w:szCs w:val="28"/>
        </w:rPr>
      </w:pPr>
      <w:r w:rsidRPr="004E7CAF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2779A0" w:rsidRPr="004E7CAF" w:rsidRDefault="002779A0" w:rsidP="002779A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E7CAF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4E7CAF">
        <w:rPr>
          <w:sz w:val="28"/>
          <w:szCs w:val="28"/>
        </w:rPr>
        <w:t xml:space="preserve"> Публичное акционерное общество «</w:t>
      </w:r>
      <w:proofErr w:type="spellStart"/>
      <w:r w:rsidRPr="004E7CAF">
        <w:rPr>
          <w:sz w:val="28"/>
          <w:szCs w:val="28"/>
        </w:rPr>
        <w:t>Россети</w:t>
      </w:r>
      <w:proofErr w:type="spellEnd"/>
      <w:r w:rsidRPr="004E7CAF">
        <w:rPr>
          <w:sz w:val="28"/>
          <w:szCs w:val="28"/>
        </w:rPr>
        <w:t xml:space="preserve"> Юг» (ИНН 6164266561).</w:t>
      </w:r>
    </w:p>
    <w:p w:rsidR="002779A0" w:rsidRPr="004E7CAF" w:rsidRDefault="002779A0" w:rsidP="002779A0">
      <w:pPr>
        <w:ind w:firstLine="709"/>
        <w:jc w:val="both"/>
        <w:rPr>
          <w:sz w:val="28"/>
          <w:szCs w:val="28"/>
        </w:rPr>
      </w:pPr>
      <w:r w:rsidRPr="004E7CAF">
        <w:rPr>
          <w:sz w:val="28"/>
          <w:szCs w:val="28"/>
        </w:rPr>
        <w:t xml:space="preserve">4. </w:t>
      </w:r>
      <w:r w:rsidRPr="004E7CAF">
        <w:rPr>
          <w:color w:val="020B22"/>
          <w:sz w:val="28"/>
          <w:szCs w:val="28"/>
          <w:shd w:val="clear" w:color="auto" w:fill="FFFFFF"/>
        </w:rPr>
        <w:t xml:space="preserve">Определить, что срок, в течение которого использование земельных участков согласно приложению </w:t>
      </w:r>
      <w:r w:rsidR="00187A36" w:rsidRPr="004E7CAF">
        <w:rPr>
          <w:color w:val="020B22"/>
          <w:sz w:val="28"/>
          <w:szCs w:val="28"/>
          <w:shd w:val="clear" w:color="auto" w:fill="FFFFFF"/>
        </w:rPr>
        <w:t>№</w:t>
      </w:r>
      <w:r w:rsidR="00187A36">
        <w:rPr>
          <w:color w:val="020B22"/>
          <w:sz w:val="28"/>
          <w:szCs w:val="28"/>
          <w:shd w:val="clear" w:color="auto" w:fill="FFFFFF"/>
        </w:rPr>
        <w:t xml:space="preserve"> </w:t>
      </w:r>
      <w:r w:rsidR="00187A36" w:rsidRPr="004E7CAF">
        <w:rPr>
          <w:color w:val="020B22"/>
          <w:sz w:val="28"/>
          <w:szCs w:val="28"/>
          <w:shd w:val="clear" w:color="auto" w:fill="FFFFFF"/>
        </w:rPr>
        <w:t>1</w:t>
      </w:r>
      <w:r w:rsidRPr="004E7CAF">
        <w:rPr>
          <w:color w:val="020B22"/>
          <w:sz w:val="28"/>
          <w:szCs w:val="28"/>
          <w:shd w:val="clear" w:color="auto" w:fill="FFFFFF"/>
        </w:rPr>
        <w:t xml:space="preserve">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4E7CAF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4E7CAF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322006">
        <w:rPr>
          <w:color w:val="020B22"/>
          <w:sz w:val="28"/>
          <w:szCs w:val="28"/>
          <w:shd w:val="clear" w:color="auto" w:fill="FFFFFF"/>
        </w:rPr>
        <w:t>0</w:t>
      </w:r>
      <w:r w:rsidRPr="004E7CAF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2779A0" w:rsidRPr="00937E5F" w:rsidRDefault="002779A0" w:rsidP="002779A0">
      <w:pPr>
        <w:spacing w:line="235" w:lineRule="auto"/>
        <w:ind w:firstLine="709"/>
        <w:jc w:val="both"/>
        <w:rPr>
          <w:sz w:val="28"/>
          <w:szCs w:val="28"/>
        </w:rPr>
      </w:pPr>
      <w:r w:rsidRPr="004E7CAF">
        <w:rPr>
          <w:sz w:val="28"/>
          <w:szCs w:val="28"/>
        </w:rPr>
        <w:lastRenderedPageBreak/>
        <w:t>5. Определить, что график проведения работ при осуществлении деятельности, для обеспе</w:t>
      </w:r>
      <w:r w:rsidRPr="001665F7">
        <w:rPr>
          <w:sz w:val="28"/>
          <w:szCs w:val="28"/>
        </w:rPr>
        <w:t>чения которой установлен публичный сервитут в отношении земельных</w:t>
      </w:r>
      <w:r w:rsidRPr="00937E5F">
        <w:rPr>
          <w:sz w:val="28"/>
          <w:szCs w:val="28"/>
        </w:rPr>
        <w:t xml:space="preserve"> участков, находящихся в государственной или муниципальной собственности и не предоставленных гражданам или юридическим лицам, устанавливается </w:t>
      </w:r>
      <w:r w:rsidRPr="001665F7">
        <w:rPr>
          <w:sz w:val="28"/>
          <w:szCs w:val="28"/>
        </w:rPr>
        <w:t>Публичн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общество</w:t>
      </w:r>
      <w:r>
        <w:rPr>
          <w:sz w:val="28"/>
          <w:szCs w:val="28"/>
        </w:rPr>
        <w:t>м</w:t>
      </w:r>
      <w:r w:rsidRPr="001665F7">
        <w:rPr>
          <w:sz w:val="28"/>
          <w:szCs w:val="28"/>
        </w:rPr>
        <w:t xml:space="preserve">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</w:t>
      </w:r>
      <w:r w:rsidRPr="00937E5F">
        <w:rPr>
          <w:sz w:val="28"/>
          <w:szCs w:val="28"/>
        </w:rPr>
        <w:t xml:space="preserve">ежегодно с </w:t>
      </w:r>
      <w:r w:rsidR="00187A36"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2779A0" w:rsidRPr="00937E5F" w:rsidRDefault="002779A0" w:rsidP="002779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37E5F">
        <w:rPr>
          <w:sz w:val="28"/>
          <w:szCs w:val="28"/>
        </w:rPr>
        <w:t xml:space="preserve">. </w:t>
      </w:r>
      <w:r w:rsidRPr="005D5CF5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proofErr w:type="gramStart"/>
      <w:r w:rsidRPr="005D5CF5">
        <w:rPr>
          <w:sz w:val="28"/>
          <w:szCs w:val="28"/>
          <w:shd w:val="clear" w:color="auto" w:fill="FFFFFF"/>
        </w:rPr>
        <w:t>устанавливается,  в</w:t>
      </w:r>
      <w:proofErr w:type="gramEnd"/>
      <w:r w:rsidRPr="005D5CF5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2779A0" w:rsidRPr="00937E5F" w:rsidRDefault="002779A0" w:rsidP="002779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 xml:space="preserve">. Комитету по управлению имуществом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2779A0" w:rsidRPr="00937E5F" w:rsidRDefault="002779A0" w:rsidP="002779A0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и опубликовать в </w:t>
      </w:r>
      <w:r w:rsidRPr="00187A36">
        <w:rPr>
          <w:rStyle w:val="ad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187A36">
        <w:rPr>
          <w:rStyle w:val="ad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187A36">
        <w:rPr>
          <w:rStyle w:val="ad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 </w:t>
      </w:r>
      <w:r w:rsidRPr="00937E5F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2779A0" w:rsidRPr="00937E5F" w:rsidRDefault="002779A0" w:rsidP="002779A0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proofErr w:type="gramStart"/>
      <w:r w:rsidRPr="00937E5F">
        <w:rPr>
          <w:sz w:val="28"/>
          <w:szCs w:val="28"/>
        </w:rPr>
        <w:t>о правах</w:t>
      </w:r>
      <w:proofErr w:type="gramEnd"/>
      <w:r w:rsidRPr="00937E5F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2779A0" w:rsidRPr="00937E5F" w:rsidRDefault="002779A0" w:rsidP="002779A0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937E5F">
        <w:rPr>
          <w:sz w:val="28"/>
          <w:szCs w:val="28"/>
        </w:rPr>
        <w:t>Белокалитвинскому</w:t>
      </w:r>
      <w:proofErr w:type="spellEnd"/>
      <w:r w:rsidRPr="00937E5F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2779A0" w:rsidRPr="00937E5F" w:rsidRDefault="002779A0" w:rsidP="002779A0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</w:t>
      </w:r>
      <w:r>
        <w:rPr>
          <w:sz w:val="28"/>
          <w:szCs w:val="28"/>
        </w:rPr>
        <w:t>ПАО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 xml:space="preserve"> Юг»</w:t>
      </w:r>
      <w:r w:rsidRPr="00937E5F">
        <w:rPr>
          <w:sz w:val="28"/>
          <w:szCs w:val="28"/>
        </w:rPr>
        <w:t xml:space="preserve">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2779A0" w:rsidRPr="00937E5F" w:rsidRDefault="002779A0" w:rsidP="002779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2779A0" w:rsidRDefault="002779A0" w:rsidP="002779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 Настоящее постановление вступает в силу со дня его подписания.</w:t>
      </w:r>
    </w:p>
    <w:p w:rsidR="002779A0" w:rsidRDefault="002779A0" w:rsidP="002779A0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79A0" w:rsidRDefault="002779A0" w:rsidP="002779A0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Pr="00937E5F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937E5F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 w:rsidR="00322006" w:rsidRPr="00322006">
        <w:rPr>
          <w:rFonts w:ascii="Times New Roman" w:hAnsi="Times New Roman" w:cs="Times New Roman"/>
          <w:sz w:val="28"/>
          <w:szCs w:val="28"/>
        </w:rPr>
        <w:t xml:space="preserve"> </w:t>
      </w:r>
      <w:r w:rsidR="00322006" w:rsidRPr="00937E5F">
        <w:rPr>
          <w:rFonts w:ascii="Times New Roman" w:hAnsi="Times New Roman" w:cs="Times New Roman"/>
          <w:sz w:val="28"/>
          <w:szCs w:val="28"/>
        </w:rPr>
        <w:t>В.Г.</w:t>
      </w:r>
    </w:p>
    <w:p w:rsidR="002779A0" w:rsidRPr="00937E5F" w:rsidRDefault="002779A0" w:rsidP="002779A0">
      <w:pPr>
        <w:jc w:val="both"/>
        <w:rPr>
          <w:sz w:val="10"/>
          <w:szCs w:val="10"/>
        </w:rPr>
      </w:pPr>
    </w:p>
    <w:p w:rsidR="005A2D86" w:rsidRPr="005A2D86" w:rsidRDefault="005A2D86" w:rsidP="005A2D86">
      <w:pPr>
        <w:jc w:val="both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E5190C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5190C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322006" w:rsidRDefault="00872883" w:rsidP="00872883">
      <w:pPr>
        <w:rPr>
          <w:color w:val="FFFFFF" w:themeColor="background1"/>
          <w:sz w:val="28"/>
        </w:rPr>
      </w:pPr>
      <w:r w:rsidRPr="00322006">
        <w:rPr>
          <w:color w:val="FFFFFF" w:themeColor="background1"/>
          <w:sz w:val="28"/>
        </w:rPr>
        <w:t>Верно:</w:t>
      </w:r>
    </w:p>
    <w:p w:rsidR="003A39C2" w:rsidRPr="00322006" w:rsidRDefault="00DA2597" w:rsidP="00835273">
      <w:pPr>
        <w:rPr>
          <w:color w:val="FFFFFF" w:themeColor="background1"/>
          <w:sz w:val="28"/>
        </w:rPr>
      </w:pPr>
      <w:proofErr w:type="gramStart"/>
      <w:r w:rsidRPr="00322006">
        <w:rPr>
          <w:color w:val="FFFFFF" w:themeColor="background1"/>
          <w:sz w:val="28"/>
        </w:rPr>
        <w:t>У</w:t>
      </w:r>
      <w:r w:rsidR="00715C8D" w:rsidRPr="00322006">
        <w:rPr>
          <w:color w:val="FFFFFF" w:themeColor="background1"/>
          <w:sz w:val="28"/>
        </w:rPr>
        <w:t>правляющ</w:t>
      </w:r>
      <w:r w:rsidRPr="00322006">
        <w:rPr>
          <w:color w:val="FFFFFF" w:themeColor="background1"/>
          <w:sz w:val="28"/>
        </w:rPr>
        <w:t>ий</w:t>
      </w:r>
      <w:r w:rsidR="00715C8D" w:rsidRPr="00322006">
        <w:rPr>
          <w:color w:val="FFFFFF" w:themeColor="background1"/>
          <w:sz w:val="28"/>
        </w:rPr>
        <w:t xml:space="preserve"> </w:t>
      </w:r>
      <w:r w:rsidR="00F4755E" w:rsidRPr="00322006">
        <w:rPr>
          <w:color w:val="FFFFFF" w:themeColor="background1"/>
          <w:sz w:val="28"/>
        </w:rPr>
        <w:t xml:space="preserve"> делами</w:t>
      </w:r>
      <w:proofErr w:type="gramEnd"/>
      <w:r w:rsidR="00F4755E" w:rsidRPr="00322006">
        <w:rPr>
          <w:color w:val="FFFFFF" w:themeColor="background1"/>
          <w:sz w:val="28"/>
        </w:rPr>
        <w:tab/>
      </w:r>
      <w:r w:rsidR="00F4755E" w:rsidRPr="00322006">
        <w:rPr>
          <w:color w:val="FFFFFF" w:themeColor="background1"/>
          <w:sz w:val="28"/>
        </w:rPr>
        <w:tab/>
      </w:r>
      <w:r w:rsidR="00F4755E" w:rsidRPr="00322006">
        <w:rPr>
          <w:color w:val="FFFFFF" w:themeColor="background1"/>
          <w:sz w:val="28"/>
        </w:rPr>
        <w:tab/>
      </w:r>
      <w:r w:rsidR="000C6CE8" w:rsidRPr="00322006">
        <w:rPr>
          <w:color w:val="FFFFFF" w:themeColor="background1"/>
          <w:sz w:val="28"/>
        </w:rPr>
        <w:tab/>
      </w:r>
      <w:r w:rsidR="00F4755E" w:rsidRPr="00322006">
        <w:rPr>
          <w:color w:val="FFFFFF" w:themeColor="background1"/>
          <w:sz w:val="28"/>
        </w:rPr>
        <w:tab/>
      </w:r>
      <w:r w:rsidR="001D3A0E" w:rsidRPr="00322006">
        <w:rPr>
          <w:color w:val="FFFFFF" w:themeColor="background1"/>
          <w:sz w:val="28"/>
        </w:rPr>
        <w:tab/>
      </w:r>
      <w:r w:rsidRPr="00322006">
        <w:rPr>
          <w:color w:val="FFFFFF" w:themeColor="background1"/>
          <w:sz w:val="28"/>
        </w:rPr>
        <w:tab/>
        <w:t>Л.Г. Василенко</w:t>
      </w:r>
    </w:p>
    <w:p w:rsidR="002779A0" w:rsidRDefault="002779A0" w:rsidP="00835273">
      <w:pPr>
        <w:rPr>
          <w:sz w:val="28"/>
        </w:rPr>
      </w:pPr>
    </w:p>
    <w:p w:rsidR="002779A0" w:rsidRDefault="002779A0" w:rsidP="00835273">
      <w:pPr>
        <w:rPr>
          <w:sz w:val="28"/>
          <w:szCs w:val="28"/>
        </w:rPr>
        <w:sectPr w:rsidR="002779A0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2779A0" w:rsidRPr="00C45935" w:rsidTr="002A0F5A">
        <w:tc>
          <w:tcPr>
            <w:tcW w:w="4557" w:type="dxa"/>
            <w:shd w:val="clear" w:color="auto" w:fill="auto"/>
          </w:tcPr>
          <w:p w:rsidR="002779A0" w:rsidRPr="004E3E76" w:rsidRDefault="002779A0" w:rsidP="002A0F5A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2779A0" w:rsidRPr="004E3E76" w:rsidRDefault="002779A0" w:rsidP="002A0F5A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2779A0" w:rsidRPr="004E3E76" w:rsidRDefault="002779A0" w:rsidP="00187A36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187A36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187A36">
              <w:rPr>
                <w:bCs/>
                <w:sz w:val="28"/>
                <w:szCs w:val="28"/>
              </w:rPr>
              <w:t>1182</w:t>
            </w:r>
          </w:p>
        </w:tc>
      </w:tr>
    </w:tbl>
    <w:p w:rsidR="002779A0" w:rsidRPr="00AF1D6A" w:rsidRDefault="002779A0" w:rsidP="002779A0">
      <w:pPr>
        <w:jc w:val="center"/>
        <w:rPr>
          <w:sz w:val="16"/>
          <w:szCs w:val="16"/>
        </w:rPr>
      </w:pPr>
    </w:p>
    <w:p w:rsidR="002779A0" w:rsidRPr="00E140DF" w:rsidRDefault="002779A0" w:rsidP="002779A0">
      <w:pPr>
        <w:jc w:val="center"/>
        <w:rPr>
          <w:sz w:val="10"/>
          <w:szCs w:val="10"/>
        </w:rPr>
      </w:pPr>
    </w:p>
    <w:p w:rsidR="002779A0" w:rsidRPr="000A06F1" w:rsidRDefault="002779A0" w:rsidP="002779A0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2779A0" w:rsidRPr="00010057" w:rsidRDefault="002779A0" w:rsidP="002779A0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2779A0" w:rsidRPr="00010057" w:rsidRDefault="002779A0" w:rsidP="002779A0">
      <w:pPr>
        <w:jc w:val="center"/>
        <w:rPr>
          <w:sz w:val="28"/>
          <w:szCs w:val="28"/>
          <w:lang w:eastAsia="en-US"/>
        </w:rPr>
      </w:pPr>
    </w:p>
    <w:p w:rsidR="002779A0" w:rsidRPr="00207805" w:rsidRDefault="002779A0" w:rsidP="00322006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805">
        <w:rPr>
          <w:rFonts w:ascii="Times New Roman" w:hAnsi="Times New Roman" w:cs="Times New Roman"/>
          <w:sz w:val="28"/>
          <w:szCs w:val="28"/>
        </w:rPr>
        <w:t>61:04:0600006:213 (вх.61:04:0600006:221),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07805">
        <w:rPr>
          <w:rFonts w:ascii="Times New Roman" w:hAnsi="Times New Roman" w:cs="Times New Roman"/>
          <w:sz w:val="28"/>
          <w:szCs w:val="28"/>
        </w:rPr>
        <w:t xml:space="preserve">, р-н </w:t>
      </w:r>
      <w:proofErr w:type="spellStart"/>
      <w:r w:rsidRPr="00207805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207805">
        <w:rPr>
          <w:rFonts w:ascii="Times New Roman" w:hAnsi="Times New Roman" w:cs="Times New Roman"/>
          <w:sz w:val="28"/>
          <w:szCs w:val="28"/>
        </w:rPr>
        <w:t>, в границах бывшего колхоза "Мир";</w:t>
      </w:r>
    </w:p>
    <w:p w:rsidR="002779A0" w:rsidRPr="00207805" w:rsidRDefault="002779A0" w:rsidP="00322006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805">
        <w:rPr>
          <w:rFonts w:ascii="Times New Roman" w:hAnsi="Times New Roman" w:cs="Times New Roman"/>
          <w:sz w:val="28"/>
          <w:szCs w:val="28"/>
        </w:rPr>
        <w:t xml:space="preserve">61:04:0060106:160, местоположение: Ростовская обл., р-н </w:t>
      </w:r>
      <w:proofErr w:type="spellStart"/>
      <w:r w:rsidRPr="00207805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207805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207805">
        <w:rPr>
          <w:rFonts w:ascii="Times New Roman" w:hAnsi="Times New Roman" w:cs="Times New Roman"/>
          <w:sz w:val="28"/>
          <w:szCs w:val="28"/>
        </w:rPr>
        <w:t>Литвиновка</w:t>
      </w:r>
      <w:proofErr w:type="spellEnd"/>
      <w:r w:rsidRPr="00207805">
        <w:rPr>
          <w:rFonts w:ascii="Times New Roman" w:hAnsi="Times New Roman" w:cs="Times New Roman"/>
          <w:sz w:val="28"/>
          <w:szCs w:val="28"/>
        </w:rPr>
        <w:t>, ул. Буденного, 53;</w:t>
      </w:r>
    </w:p>
    <w:p w:rsidR="002779A0" w:rsidRPr="00207805" w:rsidRDefault="002779A0" w:rsidP="00322006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805">
        <w:rPr>
          <w:rFonts w:ascii="Times New Roman" w:hAnsi="Times New Roman" w:cs="Times New Roman"/>
          <w:sz w:val="28"/>
          <w:szCs w:val="28"/>
        </w:rPr>
        <w:t>61:04:0060201:88,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07805">
        <w:rPr>
          <w:rFonts w:ascii="Times New Roman" w:hAnsi="Times New Roman" w:cs="Times New Roman"/>
          <w:sz w:val="28"/>
          <w:szCs w:val="28"/>
        </w:rPr>
        <w:t xml:space="preserve">, р-н </w:t>
      </w:r>
      <w:proofErr w:type="spellStart"/>
      <w:r w:rsidRPr="00207805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207805">
        <w:rPr>
          <w:rFonts w:ascii="Times New Roman" w:hAnsi="Times New Roman" w:cs="Times New Roman"/>
          <w:sz w:val="28"/>
          <w:szCs w:val="28"/>
        </w:rPr>
        <w:t>, 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07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805">
        <w:rPr>
          <w:rFonts w:ascii="Times New Roman" w:hAnsi="Times New Roman" w:cs="Times New Roman"/>
          <w:sz w:val="28"/>
          <w:szCs w:val="28"/>
        </w:rPr>
        <w:t>Кочевань</w:t>
      </w:r>
      <w:proofErr w:type="spellEnd"/>
      <w:r w:rsidRPr="00207805">
        <w:rPr>
          <w:rFonts w:ascii="Times New Roman" w:hAnsi="Times New Roman" w:cs="Times New Roman"/>
          <w:sz w:val="28"/>
          <w:szCs w:val="28"/>
        </w:rPr>
        <w:t>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07805">
        <w:rPr>
          <w:rFonts w:ascii="Times New Roman" w:hAnsi="Times New Roman" w:cs="Times New Roman"/>
          <w:sz w:val="28"/>
          <w:szCs w:val="28"/>
        </w:rPr>
        <w:t xml:space="preserve"> Мира, 86;</w:t>
      </w:r>
    </w:p>
    <w:p w:rsidR="002779A0" w:rsidRPr="00207805" w:rsidRDefault="002779A0" w:rsidP="00322006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805">
        <w:rPr>
          <w:rFonts w:ascii="Times New Roman" w:hAnsi="Times New Roman" w:cs="Times New Roman"/>
          <w:sz w:val="28"/>
          <w:szCs w:val="28"/>
        </w:rPr>
        <w:t xml:space="preserve">61:04:0600006:5142, местоположение: примерно на расстоянии 550,0 м. по направлению на северо-запад от земельного участка, расположенного по адресу: Ростовская область, </w:t>
      </w:r>
      <w:proofErr w:type="spellStart"/>
      <w:r w:rsidRPr="00207805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207805">
        <w:rPr>
          <w:rFonts w:ascii="Times New Roman" w:hAnsi="Times New Roman" w:cs="Times New Roman"/>
          <w:sz w:val="28"/>
          <w:szCs w:val="28"/>
        </w:rPr>
        <w:t xml:space="preserve"> район,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805">
        <w:rPr>
          <w:rFonts w:ascii="Times New Roman" w:hAnsi="Times New Roman" w:cs="Times New Roman"/>
          <w:sz w:val="28"/>
          <w:szCs w:val="28"/>
        </w:rPr>
        <w:t>Литвиновка</w:t>
      </w:r>
      <w:proofErr w:type="spellEnd"/>
      <w:r w:rsidRPr="00207805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805">
        <w:rPr>
          <w:rFonts w:ascii="Times New Roman" w:hAnsi="Times New Roman" w:cs="Times New Roman"/>
          <w:sz w:val="28"/>
          <w:szCs w:val="28"/>
        </w:rPr>
        <w:t>Буденного, 64;</w:t>
      </w:r>
    </w:p>
    <w:p w:rsidR="002779A0" w:rsidRPr="00207805" w:rsidRDefault="002779A0" w:rsidP="00322006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805">
        <w:rPr>
          <w:rFonts w:ascii="Times New Roman" w:hAnsi="Times New Roman" w:cs="Times New Roman"/>
          <w:sz w:val="28"/>
          <w:szCs w:val="28"/>
        </w:rPr>
        <w:t xml:space="preserve">61:04:0600006:5211, местоположение: Российская Федерация, Ростовская область, р-н </w:t>
      </w:r>
      <w:proofErr w:type="spellStart"/>
      <w:r w:rsidRPr="00207805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2078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7805">
        <w:rPr>
          <w:rFonts w:ascii="Times New Roman" w:hAnsi="Times New Roman" w:cs="Times New Roman"/>
          <w:sz w:val="28"/>
          <w:szCs w:val="28"/>
        </w:rPr>
        <w:t>Литвиновское</w:t>
      </w:r>
      <w:proofErr w:type="spellEnd"/>
      <w:r w:rsidRPr="00207805">
        <w:rPr>
          <w:rFonts w:ascii="Times New Roman" w:hAnsi="Times New Roman" w:cs="Times New Roman"/>
          <w:sz w:val="28"/>
          <w:szCs w:val="28"/>
        </w:rPr>
        <w:t xml:space="preserve"> сельское поселение, примерно на расстоянии 89.0 м по направлению на запад от земельного участка, расположенного по адресу: Ростовская обл., </w:t>
      </w:r>
      <w:proofErr w:type="spellStart"/>
      <w:r w:rsidRPr="00207805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207805">
        <w:rPr>
          <w:rFonts w:ascii="Times New Roman" w:hAnsi="Times New Roman" w:cs="Times New Roman"/>
          <w:sz w:val="28"/>
          <w:szCs w:val="28"/>
        </w:rPr>
        <w:t xml:space="preserve"> район, х. </w:t>
      </w:r>
      <w:proofErr w:type="spellStart"/>
      <w:r w:rsidRPr="00207805">
        <w:rPr>
          <w:rFonts w:ascii="Times New Roman" w:hAnsi="Times New Roman" w:cs="Times New Roman"/>
          <w:sz w:val="28"/>
          <w:szCs w:val="28"/>
        </w:rPr>
        <w:t>Кочевань</w:t>
      </w:r>
      <w:proofErr w:type="spellEnd"/>
      <w:r w:rsidRPr="00207805">
        <w:rPr>
          <w:rFonts w:ascii="Times New Roman" w:hAnsi="Times New Roman" w:cs="Times New Roman"/>
          <w:sz w:val="28"/>
          <w:szCs w:val="28"/>
        </w:rPr>
        <w:t>, ул. Мира, 4;</w:t>
      </w:r>
    </w:p>
    <w:p w:rsidR="002779A0" w:rsidRPr="00207805" w:rsidRDefault="002779A0" w:rsidP="00322006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805">
        <w:rPr>
          <w:rFonts w:ascii="Times New Roman" w:hAnsi="Times New Roman" w:cs="Times New Roman"/>
          <w:sz w:val="28"/>
          <w:szCs w:val="28"/>
        </w:rPr>
        <w:t xml:space="preserve">61:04:0600006:5282, местоположение: Ростовская область, р-н </w:t>
      </w:r>
      <w:proofErr w:type="spellStart"/>
      <w:r w:rsidRPr="00207805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207805">
        <w:rPr>
          <w:rFonts w:ascii="Times New Roman" w:hAnsi="Times New Roman" w:cs="Times New Roman"/>
          <w:sz w:val="28"/>
          <w:szCs w:val="28"/>
        </w:rPr>
        <w:t xml:space="preserve">, с/п </w:t>
      </w:r>
      <w:proofErr w:type="spellStart"/>
      <w:r w:rsidRPr="00207805">
        <w:rPr>
          <w:rFonts w:ascii="Times New Roman" w:hAnsi="Times New Roman" w:cs="Times New Roman"/>
          <w:sz w:val="28"/>
          <w:szCs w:val="28"/>
        </w:rPr>
        <w:t>Литвиновское</w:t>
      </w:r>
      <w:proofErr w:type="spellEnd"/>
      <w:r w:rsidRPr="00207805">
        <w:rPr>
          <w:rFonts w:ascii="Times New Roman" w:hAnsi="Times New Roman" w:cs="Times New Roman"/>
          <w:sz w:val="28"/>
          <w:szCs w:val="28"/>
        </w:rPr>
        <w:t>, с западной 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07805">
        <w:rPr>
          <w:rFonts w:ascii="Times New Roman" w:hAnsi="Times New Roman" w:cs="Times New Roman"/>
          <w:sz w:val="28"/>
          <w:szCs w:val="28"/>
        </w:rPr>
        <w:t>роны примыкает к земельному участку с кадастровым номером 61:04:0600006:21;</w:t>
      </w:r>
    </w:p>
    <w:p w:rsidR="002779A0" w:rsidRPr="00207805" w:rsidRDefault="002779A0" w:rsidP="00322006">
      <w:pPr>
        <w:pStyle w:val="ae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805">
        <w:rPr>
          <w:rFonts w:ascii="Times New Roman" w:hAnsi="Times New Roman" w:cs="Times New Roman"/>
          <w:sz w:val="28"/>
          <w:szCs w:val="28"/>
        </w:rPr>
        <w:t>61:04:0600006:88,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07805">
        <w:rPr>
          <w:rFonts w:ascii="Times New Roman" w:hAnsi="Times New Roman" w:cs="Times New Roman"/>
          <w:sz w:val="28"/>
          <w:szCs w:val="28"/>
        </w:rPr>
        <w:t xml:space="preserve">, р-н </w:t>
      </w:r>
      <w:proofErr w:type="spellStart"/>
      <w:r w:rsidRPr="00207805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779A0" w:rsidRDefault="002779A0" w:rsidP="00322006">
      <w:pPr>
        <w:ind w:firstLine="709"/>
        <w:jc w:val="both"/>
        <w:rPr>
          <w:sz w:val="28"/>
          <w:szCs w:val="28"/>
        </w:rPr>
      </w:pPr>
    </w:p>
    <w:p w:rsidR="002779A0" w:rsidRPr="00C26125" w:rsidRDefault="002779A0" w:rsidP="00322006">
      <w:pPr>
        <w:ind w:firstLine="709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2779A0" w:rsidRDefault="002779A0" w:rsidP="002779A0">
      <w:pPr>
        <w:rPr>
          <w:sz w:val="28"/>
          <w:szCs w:val="28"/>
        </w:rPr>
      </w:pPr>
    </w:p>
    <w:p w:rsidR="00322006" w:rsidRDefault="00322006" w:rsidP="002779A0">
      <w:pPr>
        <w:rPr>
          <w:sz w:val="28"/>
          <w:szCs w:val="28"/>
        </w:rPr>
      </w:pPr>
    </w:p>
    <w:p w:rsidR="00322006" w:rsidRDefault="00322006" w:rsidP="002779A0">
      <w:pPr>
        <w:rPr>
          <w:sz w:val="28"/>
          <w:szCs w:val="28"/>
        </w:rPr>
      </w:pPr>
    </w:p>
    <w:p w:rsidR="002779A0" w:rsidRPr="00AD54B9" w:rsidRDefault="002779A0" w:rsidP="002779A0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2779A0" w:rsidRDefault="002779A0" w:rsidP="002779A0">
      <w:pPr>
        <w:spacing w:before="120"/>
        <w:jc w:val="both"/>
        <w:rPr>
          <w:bCs/>
          <w:sz w:val="28"/>
        </w:rPr>
      </w:pPr>
    </w:p>
    <w:p w:rsidR="002779A0" w:rsidRDefault="002779A0" w:rsidP="002779A0">
      <w:pPr>
        <w:jc w:val="both"/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2779A0" w:rsidRPr="00C45935" w:rsidTr="002A0F5A">
        <w:tc>
          <w:tcPr>
            <w:tcW w:w="4557" w:type="dxa"/>
            <w:shd w:val="clear" w:color="auto" w:fill="auto"/>
          </w:tcPr>
          <w:p w:rsidR="002779A0" w:rsidRDefault="002779A0" w:rsidP="002A0F5A">
            <w:pPr>
              <w:jc w:val="center"/>
              <w:rPr>
                <w:sz w:val="28"/>
                <w:szCs w:val="28"/>
              </w:rPr>
            </w:pPr>
          </w:p>
          <w:p w:rsidR="002779A0" w:rsidRDefault="002779A0" w:rsidP="002A0F5A">
            <w:pPr>
              <w:jc w:val="center"/>
              <w:rPr>
                <w:sz w:val="28"/>
                <w:szCs w:val="28"/>
              </w:rPr>
            </w:pPr>
          </w:p>
          <w:p w:rsidR="002779A0" w:rsidRDefault="002779A0" w:rsidP="002A0F5A">
            <w:pPr>
              <w:jc w:val="center"/>
              <w:rPr>
                <w:sz w:val="28"/>
                <w:szCs w:val="28"/>
              </w:rPr>
            </w:pPr>
          </w:p>
          <w:p w:rsidR="002779A0" w:rsidRDefault="002779A0" w:rsidP="002A0F5A">
            <w:pPr>
              <w:jc w:val="center"/>
              <w:rPr>
                <w:sz w:val="28"/>
                <w:szCs w:val="28"/>
              </w:rPr>
            </w:pPr>
          </w:p>
          <w:p w:rsidR="002779A0" w:rsidRDefault="002779A0" w:rsidP="002A0F5A">
            <w:pPr>
              <w:jc w:val="center"/>
              <w:rPr>
                <w:sz w:val="28"/>
                <w:szCs w:val="28"/>
              </w:rPr>
            </w:pPr>
          </w:p>
          <w:p w:rsidR="002779A0" w:rsidRPr="004E3E76" w:rsidRDefault="002779A0" w:rsidP="002A0F5A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2779A0" w:rsidRPr="004E3E76" w:rsidRDefault="002779A0" w:rsidP="002A0F5A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2779A0" w:rsidRPr="004E3E76" w:rsidRDefault="002779A0" w:rsidP="00187A36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187A36">
              <w:rPr>
                <w:bCs/>
                <w:sz w:val="28"/>
                <w:szCs w:val="28"/>
              </w:rPr>
              <w:t>02.08.</w:t>
            </w:r>
            <w:r w:rsidRPr="004E3E76">
              <w:rPr>
                <w:bCs/>
                <w:sz w:val="28"/>
                <w:szCs w:val="28"/>
              </w:rPr>
              <w:t xml:space="preserve">2021  № </w:t>
            </w:r>
            <w:r w:rsidR="00187A36">
              <w:rPr>
                <w:bCs/>
                <w:sz w:val="28"/>
                <w:szCs w:val="28"/>
              </w:rPr>
              <w:t>1182</w:t>
            </w:r>
          </w:p>
        </w:tc>
      </w:tr>
    </w:tbl>
    <w:p w:rsidR="002779A0" w:rsidRPr="00AF1D6A" w:rsidRDefault="002779A0" w:rsidP="002779A0">
      <w:pPr>
        <w:jc w:val="center"/>
        <w:rPr>
          <w:sz w:val="16"/>
          <w:szCs w:val="16"/>
        </w:rPr>
      </w:pPr>
    </w:p>
    <w:p w:rsidR="002779A0" w:rsidRPr="000A06F1" w:rsidRDefault="002779A0" w:rsidP="002779A0">
      <w:pPr>
        <w:jc w:val="center"/>
        <w:rPr>
          <w:sz w:val="28"/>
          <w:szCs w:val="28"/>
        </w:rPr>
      </w:pPr>
    </w:p>
    <w:tbl>
      <w:tblPr>
        <w:tblW w:w="9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20"/>
        <w:gridCol w:w="581"/>
        <w:gridCol w:w="559"/>
        <w:gridCol w:w="1189"/>
        <w:gridCol w:w="502"/>
        <w:gridCol w:w="1296"/>
        <w:gridCol w:w="8"/>
      </w:tblGrid>
      <w:tr w:rsidR="002779A0" w:rsidRPr="00CD6002" w:rsidTr="00322006">
        <w:trPr>
          <w:trHeight w:val="20"/>
        </w:trPr>
        <w:tc>
          <w:tcPr>
            <w:tcW w:w="98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2779A0" w:rsidRPr="00CD6002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CD6002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CD6002">
              <w:rPr>
                <w:color w:val="000000"/>
                <w:spacing w:val="-2"/>
              </w:rPr>
              <w:t xml:space="preserve"> </w:t>
            </w:r>
          </w:p>
          <w:p w:rsidR="002779A0" w:rsidRPr="00CD6002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Публичный сервитут BЛ 10КВ №3 ПС ЛИТВИНОВСКАЯ</w:t>
            </w:r>
          </w:p>
        </w:tc>
      </w:tr>
      <w:tr w:rsidR="002779A0" w:rsidRPr="00CD6002" w:rsidTr="00322006">
        <w:trPr>
          <w:trHeight w:val="20"/>
        </w:trPr>
        <w:tc>
          <w:tcPr>
            <w:tcW w:w="9800" w:type="dxa"/>
            <w:gridSpan w:val="1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779A0" w:rsidRPr="00CD6002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2779A0" w:rsidRPr="00CD6002" w:rsidTr="00322006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CD6002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Раздел 1</w:t>
            </w:r>
          </w:p>
        </w:tc>
      </w:tr>
      <w:tr w:rsidR="002779A0" w:rsidRPr="00CD6002" w:rsidTr="00322006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CD6002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2779A0" w:rsidRPr="00CD6002" w:rsidTr="00322006">
        <w:trPr>
          <w:gridAfter w:val="1"/>
          <w:wAfter w:w="8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CD6002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№ п/п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CD6002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CD6002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2779A0" w:rsidRPr="00CD6002" w:rsidTr="00322006">
        <w:trPr>
          <w:gridAfter w:val="1"/>
          <w:wAfter w:w="8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CD6002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1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CD6002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CD6002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3</w:t>
            </w:r>
          </w:p>
        </w:tc>
      </w:tr>
      <w:tr w:rsidR="002779A0" w:rsidRPr="00CD6002" w:rsidTr="00187A36">
        <w:trPr>
          <w:gridAfter w:val="1"/>
          <w:wAfter w:w="8" w:type="dxa"/>
          <w:trHeight w:val="757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CD6002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1.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779A0" w:rsidRPr="00CD6002" w:rsidRDefault="002779A0" w:rsidP="002A0F5A">
            <w:pPr>
              <w:spacing w:line="230" w:lineRule="auto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779A0" w:rsidRPr="00CD6002" w:rsidRDefault="002779A0" w:rsidP="002A0F5A">
            <w:pPr>
              <w:spacing w:line="230" w:lineRule="auto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CD6002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2779A0" w:rsidRPr="00CD6002" w:rsidTr="00322006">
        <w:trPr>
          <w:gridAfter w:val="1"/>
          <w:wAfter w:w="8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CD6002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2.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779A0" w:rsidRPr="00CD6002" w:rsidRDefault="002779A0" w:rsidP="002A0F5A">
            <w:pPr>
              <w:spacing w:line="230" w:lineRule="auto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Площадь объекта +/- величина</w:t>
            </w:r>
          </w:p>
          <w:p w:rsidR="002779A0" w:rsidRPr="00CD6002" w:rsidRDefault="002779A0" w:rsidP="002A0F5A">
            <w:pPr>
              <w:spacing w:line="230" w:lineRule="auto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779A0" w:rsidRPr="00CD6002" w:rsidRDefault="002779A0" w:rsidP="002A0F5A">
            <w:pPr>
              <w:spacing w:line="230" w:lineRule="auto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 xml:space="preserve"> 111968 +/- 117 м²</w:t>
            </w:r>
          </w:p>
        </w:tc>
      </w:tr>
      <w:tr w:rsidR="002779A0" w:rsidRPr="00CD6002" w:rsidTr="00322006">
        <w:trPr>
          <w:gridAfter w:val="1"/>
          <w:wAfter w:w="8" w:type="dxa"/>
          <w:trHeight w:val="2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CD6002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3.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779A0" w:rsidRPr="00CD6002" w:rsidRDefault="002779A0" w:rsidP="002A0F5A">
            <w:pPr>
              <w:spacing w:line="230" w:lineRule="auto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779A0" w:rsidRPr="00CD6002" w:rsidRDefault="002779A0" w:rsidP="002A0F5A">
            <w:pPr>
              <w:spacing w:line="230" w:lineRule="auto"/>
              <w:rPr>
                <w:color w:val="000000"/>
                <w:spacing w:val="-2"/>
              </w:rPr>
            </w:pPr>
            <w:r w:rsidRPr="00CD6002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BЛ 10КВ №3 ПС ЛИТВИНОВСКАЯ.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CD6002">
              <w:rPr>
                <w:color w:val="000000"/>
                <w:spacing w:val="-2"/>
              </w:rPr>
              <w:t>Россети</w:t>
            </w:r>
            <w:proofErr w:type="spellEnd"/>
            <w:r w:rsidRPr="00CD6002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CD6002">
              <w:rPr>
                <w:color w:val="000000"/>
                <w:spacing w:val="-2"/>
              </w:rPr>
              <w:t>г.Ростов</w:t>
            </w:r>
            <w:proofErr w:type="spellEnd"/>
            <w:r w:rsidRPr="00CD6002">
              <w:rPr>
                <w:color w:val="000000"/>
                <w:spacing w:val="-2"/>
              </w:rPr>
              <w:t xml:space="preserve">-на-Дону, </w:t>
            </w:r>
            <w:proofErr w:type="spellStart"/>
            <w:r w:rsidRPr="00CD6002">
              <w:rPr>
                <w:color w:val="000000"/>
                <w:spacing w:val="-2"/>
              </w:rPr>
              <w:t>ул.Большая</w:t>
            </w:r>
            <w:proofErr w:type="spellEnd"/>
            <w:r w:rsidRPr="00CD6002">
              <w:rPr>
                <w:color w:val="000000"/>
                <w:spacing w:val="-2"/>
              </w:rPr>
              <w:t xml:space="preserve"> Садовая, д.49, адрес электронной почты office@rosseti-yug.ru</w:t>
            </w:r>
          </w:p>
        </w:tc>
      </w:tr>
      <w:tr w:rsidR="002779A0" w:rsidRPr="00CD6002" w:rsidTr="00322006">
        <w:trPr>
          <w:trHeight w:hRule="exact" w:val="4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779A0" w:rsidRPr="00CD6002" w:rsidRDefault="002779A0" w:rsidP="002A0F5A"/>
        </w:tc>
      </w:tr>
      <w:tr w:rsidR="002779A0" w:rsidRPr="00964620" w:rsidTr="00322006">
        <w:trPr>
          <w:trHeight w:val="20"/>
        </w:trPr>
        <w:tc>
          <w:tcPr>
            <w:tcW w:w="980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CD6002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2779A0" w:rsidRPr="00964620" w:rsidTr="00322006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2779A0" w:rsidRPr="00964620" w:rsidTr="00322006">
        <w:trPr>
          <w:trHeight w:val="20"/>
        </w:trPr>
        <w:tc>
          <w:tcPr>
            <w:tcW w:w="980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2779A0" w:rsidRPr="00964620" w:rsidTr="00322006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07121C">
              <w:rPr>
                <w:color w:val="000000"/>
                <w:spacing w:val="-2"/>
              </w:rPr>
              <w:t>квадратическая</w:t>
            </w:r>
            <w:proofErr w:type="spellEnd"/>
            <w:r w:rsidRPr="0007121C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07121C">
              <w:rPr>
                <w:color w:val="000000"/>
                <w:spacing w:val="-2"/>
              </w:rPr>
              <w:t>Мt</w:t>
            </w:r>
            <w:proofErr w:type="spellEnd"/>
            <w:r w:rsidRPr="0007121C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Y</w:t>
            </w:r>
          </w:p>
        </w:tc>
        <w:tc>
          <w:tcPr>
            <w:tcW w:w="150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6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552307.56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2291669.51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552326.51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2291675.67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552319.48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2291696.18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552089.42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2292001.41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552091.63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2292039.45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552113.63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2292035.19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552240.67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2292018.19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552303.55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2291943.96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552318.65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2291956.83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552253.45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2292034.05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552247.14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2292037.51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lastRenderedPageBreak/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552117.14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2292054.88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552086.60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2292060.79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551980.68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2292144.53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551926.57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2292188.50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551756.02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2292237.64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551744.36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2292235.78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551706.20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2292208.98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551602.08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2292120.69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551549.90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2292079.13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551506.68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2292035.67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551447.67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2291979.45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550999.87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2291758.86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550833.87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2291779.87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550777.69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2291954.88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550776.77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2291974.06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550773.31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2291982.22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550764.05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2291983.20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550620.47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2291942.38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550421.70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2291904.19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550404.78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2291891.04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550207.79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2292145.20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550188.55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2292189.85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550179.30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2292202.94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550094.99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2292275.04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550088.85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2292256.31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550164.24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2292189.33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550152.79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2292165.79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550008.26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2292059.31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549962.16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2292026.65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549452.60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2291701.97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549153.76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2291510.36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549125.24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2291498.37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549132.17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2291479.64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549163.81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2291493.05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549452.34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2291678.05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549547.72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2291372.85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549552.19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2291356.61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549571.30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2291362.54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549566.90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2291378.52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549469.80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2291689.22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549973.11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2292009.92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550019.89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2292043.04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550168.42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2292152.45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550176.06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2292167.90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550191.22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2292133.94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550383.63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2291885.68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550272.15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2291877.71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550273.38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2291857.76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550404.92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2291867.16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550430.34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2291885.48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550624.67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2291922.82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lastRenderedPageBreak/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550757.40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2291960.52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550758.25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2291950.03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550816.77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2291767.69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550825.04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2291760.82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550990.90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2291739.83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550967.84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2291435.78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550969.98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2291428.81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551061.32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2291313.60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551161.56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2291186.46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551170.59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2291169.00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551188.62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2291178.09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551177.85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2291198.11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551077.01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2291326.00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550988.08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2291438.17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551011.13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2291742.11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551459.39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2291962.95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551520.57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2292021.28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551563.27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2292064.22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551614.66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2292105.14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551718.07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2292192.88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551753.29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2292217.61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551919.02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2292169.87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551967.98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2292129.08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552072.02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2292046.82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552069.23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2291998.15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552071.24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2291992.31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552301.59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2291686.69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552307.56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2291669.51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07121C">
              <w:rPr>
                <w:color w:val="000000"/>
                <w:spacing w:val="-2"/>
              </w:rPr>
              <w:t>квадратическая</w:t>
            </w:r>
            <w:proofErr w:type="spellEnd"/>
            <w:r w:rsidRPr="0007121C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07121C">
              <w:rPr>
                <w:color w:val="000000"/>
                <w:spacing w:val="-2"/>
              </w:rPr>
              <w:t>Мt</w:t>
            </w:r>
            <w:proofErr w:type="spellEnd"/>
            <w:r w:rsidRPr="0007121C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Y</w:t>
            </w:r>
          </w:p>
        </w:tc>
        <w:tc>
          <w:tcPr>
            <w:tcW w:w="150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</w:t>
            </w:r>
          </w:p>
        </w:tc>
        <w:tc>
          <w:tcPr>
            <w:tcW w:w="1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6</w:t>
            </w:r>
          </w:p>
        </w:tc>
      </w:tr>
      <w:tr w:rsidR="002779A0" w:rsidRPr="00964620" w:rsidTr="00322006">
        <w:trPr>
          <w:trHeight w:val="2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</w:tr>
      <w:tr w:rsidR="002779A0" w:rsidRPr="00964620" w:rsidTr="00322006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Раздел 3</w:t>
            </w:r>
          </w:p>
        </w:tc>
      </w:tr>
      <w:tr w:rsidR="002779A0" w:rsidRPr="00964620" w:rsidTr="00322006">
        <w:trPr>
          <w:trHeight w:val="20"/>
        </w:trPr>
        <w:tc>
          <w:tcPr>
            <w:tcW w:w="9800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07121C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2779A0" w:rsidRPr="00964620" w:rsidTr="00322006">
        <w:trPr>
          <w:trHeight w:val="20"/>
        </w:trPr>
        <w:tc>
          <w:tcPr>
            <w:tcW w:w="980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79A0" w:rsidRPr="0007121C" w:rsidRDefault="002779A0" w:rsidP="002A0F5A"/>
        </w:tc>
      </w:tr>
      <w:tr w:rsidR="002779A0" w:rsidRPr="00964620" w:rsidTr="00322006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2779A0" w:rsidRPr="00964620" w:rsidTr="00322006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2779A0" w:rsidRPr="00964620" w:rsidTr="00322006">
        <w:trPr>
          <w:trHeight w:val="2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1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07121C">
              <w:rPr>
                <w:color w:val="000000"/>
                <w:spacing w:val="-2"/>
              </w:rPr>
              <w:t>квадратическая</w:t>
            </w:r>
            <w:proofErr w:type="spellEnd"/>
            <w:r w:rsidRPr="0007121C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07121C">
              <w:rPr>
                <w:color w:val="000000"/>
                <w:spacing w:val="-2"/>
              </w:rPr>
              <w:t>Мt</w:t>
            </w:r>
            <w:proofErr w:type="spellEnd"/>
            <w:r w:rsidRPr="0007121C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2779A0" w:rsidRPr="00964620" w:rsidTr="00322006">
        <w:trPr>
          <w:trHeight w:val="2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Y</w:t>
            </w:r>
          </w:p>
        </w:tc>
        <w:tc>
          <w:tcPr>
            <w:tcW w:w="11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</w:tr>
      <w:tr w:rsidR="002779A0" w:rsidRPr="00964620" w:rsidTr="00322006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8</w:t>
            </w:r>
          </w:p>
        </w:tc>
      </w:tr>
      <w:tr w:rsidR="002779A0" w:rsidRPr="00964620" w:rsidTr="00322006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2779A0" w:rsidRPr="00964620" w:rsidTr="00322006">
        <w:trPr>
          <w:trHeight w:val="20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2779A0" w:rsidRPr="00964620" w:rsidTr="00322006">
        <w:trPr>
          <w:trHeight w:val="20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lastRenderedPageBreak/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1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07121C">
              <w:rPr>
                <w:color w:val="000000"/>
                <w:spacing w:val="-2"/>
              </w:rPr>
              <w:t>квадратическая</w:t>
            </w:r>
            <w:proofErr w:type="spellEnd"/>
            <w:r w:rsidRPr="0007121C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07121C">
              <w:rPr>
                <w:color w:val="000000"/>
                <w:spacing w:val="-2"/>
              </w:rPr>
              <w:t>Мt</w:t>
            </w:r>
            <w:proofErr w:type="spellEnd"/>
            <w:r w:rsidRPr="0007121C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2779A0" w:rsidRPr="00964620" w:rsidTr="00322006">
        <w:trPr>
          <w:trHeight w:val="2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Y</w:t>
            </w:r>
          </w:p>
        </w:tc>
        <w:tc>
          <w:tcPr>
            <w:tcW w:w="11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/>
        </w:tc>
      </w:tr>
      <w:tr w:rsidR="002779A0" w:rsidRPr="00964620" w:rsidTr="00322006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5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8</w:t>
            </w:r>
          </w:p>
        </w:tc>
      </w:tr>
      <w:tr w:rsidR="002779A0" w:rsidRPr="00964620" w:rsidTr="00322006">
        <w:trPr>
          <w:trHeight w:val="2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07121C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2779A0" w:rsidRPr="0007121C" w:rsidRDefault="002779A0" w:rsidP="002A0F5A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2779A0" w:rsidRPr="00964620" w:rsidRDefault="002779A0" w:rsidP="002779A0">
      <w:pPr>
        <w:sectPr w:rsidR="002779A0" w:rsidRPr="00964620" w:rsidSect="00322006">
          <w:pgSz w:w="11906" w:h="16838"/>
          <w:pgMar w:top="567" w:right="567" w:bottom="517" w:left="1701" w:header="567" w:footer="517" w:gutter="0"/>
          <w:cols w:space="720"/>
        </w:sectPr>
      </w:pPr>
    </w:p>
    <w:p w:rsidR="002779A0" w:rsidRDefault="002779A0" w:rsidP="002779A0">
      <w:pPr>
        <w:rPr>
          <w:noProof/>
        </w:rPr>
        <w:sectPr w:rsidR="002779A0" w:rsidSect="00955BC3">
          <w:headerReference w:type="default" r:id="rId12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58305" cy="9518015"/>
            <wp:effectExtent l="0" t="0" r="4445" b="6985"/>
            <wp:docPr id="4" name="Рисунок 4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4079" r="4118" b="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951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A0" w:rsidRDefault="002779A0" w:rsidP="002779A0">
      <w:r>
        <w:rPr>
          <w:noProof/>
        </w:rPr>
        <w:lastRenderedPageBreak/>
        <w:drawing>
          <wp:inline distT="0" distB="0" distL="0" distR="0">
            <wp:extent cx="6742430" cy="9565640"/>
            <wp:effectExtent l="0" t="0" r="1270" b="0"/>
            <wp:docPr id="3" name="Рисунок 3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3558" r="4265"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56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A0" w:rsidRDefault="002779A0" w:rsidP="002779A0">
      <w:pPr>
        <w:rPr>
          <w:noProof/>
        </w:rPr>
        <w:sectPr w:rsidR="002779A0" w:rsidSect="00955BC3">
          <w:headerReference w:type="default" r:id="rId15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2779A0" w:rsidRDefault="002779A0" w:rsidP="002779A0">
      <w:pPr>
        <w:jc w:val="center"/>
      </w:pPr>
      <w:r>
        <w:rPr>
          <w:noProof/>
        </w:rPr>
        <w:lastRenderedPageBreak/>
        <w:drawing>
          <wp:inline distT="0" distB="0" distL="0" distR="0">
            <wp:extent cx="5804535" cy="8237855"/>
            <wp:effectExtent l="0" t="0" r="5715" b="0"/>
            <wp:docPr id="2" name="Рисунок 2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3662" r="4118" b="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A0" w:rsidRDefault="002779A0" w:rsidP="002779A0">
      <w:pPr>
        <w:rPr>
          <w:sz w:val="28"/>
          <w:szCs w:val="28"/>
        </w:rPr>
      </w:pPr>
    </w:p>
    <w:p w:rsidR="002779A0" w:rsidRDefault="002779A0" w:rsidP="002779A0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2779A0" w:rsidRPr="001B152D" w:rsidRDefault="002779A0" w:rsidP="00835273">
      <w:pPr>
        <w:rPr>
          <w:sz w:val="28"/>
          <w:szCs w:val="28"/>
        </w:rPr>
      </w:pPr>
    </w:p>
    <w:sectPr w:rsidR="002779A0" w:rsidRPr="001B152D" w:rsidSect="00DA368D">
      <w:headerReference w:type="first" r:id="rId17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C5F" w:rsidRDefault="00BA7C5F">
      <w:r>
        <w:separator/>
      </w:r>
    </w:p>
  </w:endnote>
  <w:endnote w:type="continuationSeparator" w:id="0">
    <w:p w:rsidR="00BA7C5F" w:rsidRDefault="00BA7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22006" w:rsidRPr="00322006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22006">
      <w:rPr>
        <w:noProof/>
        <w:sz w:val="14"/>
        <w:lang w:val="en-US"/>
      </w:rPr>
      <w:t>C:\Users\eio3\Documents\Постановления\Сервитут_Литвиновская.docx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187A36" w:rsidRPr="00187A36">
      <w:rPr>
        <w:noProof/>
        <w:sz w:val="14"/>
      </w:rPr>
      <w:t>7/29/2021 6:09:00</w:t>
    </w:r>
    <w:r w:rsidR="00187A36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187A36">
      <w:rPr>
        <w:noProof/>
        <w:sz w:val="14"/>
        <w:lang w:val="en-US"/>
      </w:rPr>
      <w:t>10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187A36">
      <w:rPr>
        <w:noProof/>
        <w:sz w:val="14"/>
      </w:rPr>
      <w:t>11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22006" w:rsidRPr="00322006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22006">
      <w:rPr>
        <w:noProof/>
        <w:sz w:val="14"/>
        <w:lang w:val="en-US"/>
      </w:rPr>
      <w:t>C:\Users\eio3\Documents\Постановления\Сервитут_Литвиновская.docx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187A36" w:rsidRPr="00187A36">
      <w:rPr>
        <w:noProof/>
        <w:sz w:val="14"/>
      </w:rPr>
      <w:t>7/29/2021 6:09:00</w:t>
    </w:r>
    <w:r w:rsidR="00187A36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C5F" w:rsidRDefault="00BA7C5F">
      <w:r>
        <w:separator/>
      </w:r>
    </w:p>
  </w:footnote>
  <w:footnote w:type="continuationSeparator" w:id="0">
    <w:p w:rsidR="00BA7C5F" w:rsidRDefault="00BA7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A36">
          <w:rPr>
            <w:noProof/>
          </w:rPr>
          <w:t>8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9A0" w:rsidRPr="00A36301" w:rsidRDefault="00322006" w:rsidP="00322006">
    <w:pPr>
      <w:pStyle w:val="a3"/>
      <w:jc w:val="center"/>
    </w:pPr>
    <w: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006" w:rsidRPr="00A36301" w:rsidRDefault="00322006" w:rsidP="00322006">
    <w:pPr>
      <w:pStyle w:val="a3"/>
      <w:jc w:val="center"/>
    </w:pPr>
    <w:r>
      <w:t>10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006" w:rsidRDefault="00322006" w:rsidP="00322006">
    <w:pPr>
      <w:pStyle w:val="a3"/>
      <w:jc w:val="center"/>
    </w:pPr>
    <w:r>
      <w:t>11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C6C3CA4"/>
    <w:multiLevelType w:val="hybridMultilevel"/>
    <w:tmpl w:val="65C231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02EC3"/>
    <w:rsid w:val="0012279F"/>
    <w:rsid w:val="00130BA6"/>
    <w:rsid w:val="00144A39"/>
    <w:rsid w:val="00161763"/>
    <w:rsid w:val="00162686"/>
    <w:rsid w:val="001630AD"/>
    <w:rsid w:val="001643E9"/>
    <w:rsid w:val="001839AC"/>
    <w:rsid w:val="00187A36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779A0"/>
    <w:rsid w:val="002A35D4"/>
    <w:rsid w:val="002D2F0F"/>
    <w:rsid w:val="002D4093"/>
    <w:rsid w:val="002F52FA"/>
    <w:rsid w:val="00305CDC"/>
    <w:rsid w:val="00316A76"/>
    <w:rsid w:val="00320F99"/>
    <w:rsid w:val="00322006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85757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95263"/>
    <w:rsid w:val="0069702D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7D3B4A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97DDC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06DA"/>
    <w:rsid w:val="00A05C6B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A7C5F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190C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01D8D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2423BB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rsid w:val="00DA368D"/>
    <w:rPr>
      <w:sz w:val="28"/>
    </w:rPr>
  </w:style>
  <w:style w:type="character" w:styleId="ad">
    <w:name w:val="Hyperlink"/>
    <w:unhideWhenUsed/>
    <w:rsid w:val="002779A0"/>
    <w:rPr>
      <w:color w:val="0000FF"/>
      <w:u w:val="single"/>
    </w:rPr>
  </w:style>
  <w:style w:type="paragraph" w:styleId="ae">
    <w:name w:val="No Spacing"/>
    <w:uiPriority w:val="1"/>
    <w:qFormat/>
    <w:rsid w:val="002779A0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"/>
    <w:rsid w:val="002779A0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paragraph" w:styleId="af">
    <w:name w:val="Normal (Web)"/>
    <w:basedOn w:val="a"/>
    <w:uiPriority w:val="99"/>
    <w:unhideWhenUsed/>
    <w:rsid w:val="002779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43023-F3FA-4AC0-B4A3-1AB3A28EA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8</TotalTime>
  <Pages>1</Pages>
  <Words>1873</Words>
  <Characters>10678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2021-07-29T15:05:00Z</cp:lastPrinted>
  <dcterms:created xsi:type="dcterms:W3CDTF">2021-07-29T15:02:00Z</dcterms:created>
  <dcterms:modified xsi:type="dcterms:W3CDTF">2021-08-24T14:28:00Z</dcterms:modified>
</cp:coreProperties>
</file>