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253B60">
        <w:rPr>
          <w:sz w:val="28"/>
        </w:rPr>
        <w:t>30</w:t>
      </w:r>
      <w:r w:rsidR="00C70947">
        <w:rPr>
          <w:sz w:val="28"/>
        </w:rPr>
        <w:t>.</w:t>
      </w:r>
      <w:r w:rsidR="006836BC" w:rsidRPr="00412C3E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253B60">
        <w:rPr>
          <w:sz w:val="28"/>
        </w:rPr>
        <w:t>1378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412C3E" w:rsidRPr="004B12F3" w:rsidRDefault="00412C3E" w:rsidP="00412C3E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412C3E" w:rsidRPr="00166D49" w:rsidRDefault="00412C3E" w:rsidP="00412C3E">
      <w:pPr>
        <w:ind w:left="142" w:firstLine="567"/>
        <w:jc w:val="both"/>
        <w:rPr>
          <w:sz w:val="28"/>
          <w:szCs w:val="28"/>
        </w:rPr>
      </w:pPr>
    </w:p>
    <w:p w:rsidR="005A54CF" w:rsidRDefault="005A54CF" w:rsidP="00412C3E">
      <w:pPr>
        <w:pStyle w:val="western"/>
        <w:spacing w:before="0" w:after="0"/>
        <w:ind w:firstLine="709"/>
        <w:jc w:val="both"/>
      </w:pPr>
    </w:p>
    <w:p w:rsidR="00412C3E" w:rsidRPr="0048080D" w:rsidRDefault="00412C3E" w:rsidP="00412C3E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9759C7">
        <w:t>BЛ 6KB ЧАПАЕВ ПС ЯСНОГОРСКАЯ</w:t>
      </w:r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t xml:space="preserve"> </w:t>
      </w:r>
      <w:r w:rsidRPr="0048080D">
        <w:t xml:space="preserve">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412C3E" w:rsidRDefault="00412C3E" w:rsidP="00412C3E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412C3E" w:rsidRDefault="00412C3E" w:rsidP="00412C3E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5A54CF" w:rsidRPr="0048080D" w:rsidRDefault="005A54CF" w:rsidP="00412C3E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412C3E" w:rsidRPr="00BD44D5" w:rsidRDefault="00412C3E" w:rsidP="00412C3E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BD44D5">
        <w:rPr>
          <w:sz w:val="28"/>
          <w:szCs w:val="28"/>
        </w:rPr>
        <w:t xml:space="preserve">1. Установить публичный сервитут </w:t>
      </w:r>
      <w:r w:rsidRPr="00BD44D5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BD44D5">
        <w:rPr>
          <w:sz w:val="28"/>
          <w:szCs w:val="28"/>
        </w:rPr>
        <w:t xml:space="preserve">в целях эксплуатации объекта энергетики </w:t>
      </w:r>
      <w:r w:rsidRPr="00BD44D5">
        <w:rPr>
          <w:color w:val="000000"/>
          <w:sz w:val="28"/>
          <w:szCs w:val="28"/>
          <w:lang w:eastAsia="zh-CN"/>
        </w:rPr>
        <w:t>BЛ 6KB ЧАПАЕВ ПС ЯСНОГОРСКАЯ</w:t>
      </w:r>
      <w:r w:rsidRPr="00BD44D5">
        <w:rPr>
          <w:sz w:val="28"/>
          <w:szCs w:val="28"/>
        </w:rPr>
        <w:t xml:space="preserve">, общей площадью </w:t>
      </w:r>
      <w:r w:rsidRPr="00BD44D5">
        <w:rPr>
          <w:color w:val="000000"/>
          <w:sz w:val="28"/>
          <w:szCs w:val="28"/>
          <w:lang w:eastAsia="zh-CN"/>
        </w:rPr>
        <w:t>456253</w:t>
      </w:r>
      <w:r w:rsidRPr="00BD44D5">
        <w:rPr>
          <w:sz w:val="28"/>
          <w:szCs w:val="28"/>
        </w:rPr>
        <w:t xml:space="preserve"> </w:t>
      </w:r>
      <w:proofErr w:type="spellStart"/>
      <w:proofErr w:type="gramStart"/>
      <w:r w:rsidRPr="00BD44D5">
        <w:rPr>
          <w:sz w:val="28"/>
          <w:szCs w:val="28"/>
        </w:rPr>
        <w:t>кв.м</w:t>
      </w:r>
      <w:proofErr w:type="spellEnd"/>
      <w:proofErr w:type="gramEnd"/>
      <w:r w:rsidRPr="00BD44D5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BD44D5">
        <w:rPr>
          <w:sz w:val="28"/>
          <w:szCs w:val="28"/>
        </w:rPr>
        <w:t>Белокалитвинский</w:t>
      </w:r>
      <w:proofErr w:type="spellEnd"/>
      <w:r w:rsidRPr="00BD44D5">
        <w:rPr>
          <w:sz w:val="28"/>
          <w:szCs w:val="28"/>
        </w:rPr>
        <w:t xml:space="preserve"> район</w:t>
      </w:r>
      <w:r w:rsidRPr="00BD44D5">
        <w:rPr>
          <w:color w:val="020B22"/>
          <w:sz w:val="28"/>
          <w:szCs w:val="28"/>
        </w:rPr>
        <w:t xml:space="preserve"> (далее – публичный сервитут).</w:t>
      </w:r>
    </w:p>
    <w:p w:rsidR="00412C3E" w:rsidRPr="001665F7" w:rsidRDefault="00412C3E" w:rsidP="00412C3E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BD44D5">
        <w:rPr>
          <w:color w:val="020B22"/>
          <w:sz w:val="28"/>
          <w:szCs w:val="28"/>
        </w:rPr>
        <w:t>2. Утвердить границы</w:t>
      </w:r>
      <w:r w:rsidRPr="001665F7">
        <w:rPr>
          <w:color w:val="020B22"/>
          <w:sz w:val="28"/>
          <w:szCs w:val="28"/>
        </w:rPr>
        <w:t xml:space="preserve"> публичного сервитута согласно приложению № 2.</w:t>
      </w:r>
    </w:p>
    <w:p w:rsidR="00412C3E" w:rsidRPr="001665F7" w:rsidRDefault="00412C3E" w:rsidP="00412C3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65F7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412C3E" w:rsidRPr="001665F7" w:rsidRDefault="00412C3E" w:rsidP="00412C3E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5A54CF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412C3E" w:rsidRPr="00937E5F" w:rsidRDefault="00412C3E" w:rsidP="00412C3E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5A54CF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412C3E" w:rsidRPr="00937E5F" w:rsidRDefault="00412C3E" w:rsidP="00412C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5A54CF" w:rsidRPr="008775E7">
        <w:rPr>
          <w:sz w:val="28"/>
          <w:szCs w:val="28"/>
          <w:shd w:val="clear" w:color="auto" w:fill="FFFFFF"/>
        </w:rPr>
        <w:t>устанавливается, в</w:t>
      </w:r>
      <w:r w:rsidRPr="008775E7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412C3E" w:rsidRPr="00937E5F" w:rsidRDefault="00412C3E" w:rsidP="00412C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412C3E" w:rsidRPr="00937E5F" w:rsidRDefault="00412C3E" w:rsidP="00412C3E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</w:t>
      </w:r>
      <w:r w:rsidRPr="005A54CF">
        <w:rPr>
          <w:sz w:val="28"/>
          <w:szCs w:val="28"/>
        </w:rPr>
        <w:t xml:space="preserve">в </w:t>
      </w:r>
      <w:r w:rsidRPr="005A54CF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5A54CF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5A54CF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5A54CF">
        <w:rPr>
          <w:sz w:val="28"/>
          <w:szCs w:val="28"/>
        </w:rPr>
        <w:t>(</w:t>
      </w:r>
      <w:r w:rsidRPr="00937E5F">
        <w:rPr>
          <w:sz w:val="28"/>
          <w:szCs w:val="28"/>
        </w:rPr>
        <w:t>подпункт 2 пункта 7 статьи 39.43 Земельного кодекса Российской Федерации);</w:t>
      </w:r>
    </w:p>
    <w:p w:rsidR="00412C3E" w:rsidRPr="00937E5F" w:rsidRDefault="00412C3E" w:rsidP="00412C3E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5A54CF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412C3E" w:rsidRPr="00937E5F" w:rsidRDefault="00412C3E" w:rsidP="00412C3E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412C3E" w:rsidRPr="00937E5F" w:rsidRDefault="00412C3E" w:rsidP="00412C3E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412C3E" w:rsidRPr="00937E5F" w:rsidRDefault="00412C3E" w:rsidP="00412C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412C3E" w:rsidRPr="00937E5F" w:rsidRDefault="00412C3E" w:rsidP="00412C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412C3E" w:rsidRDefault="00412C3E" w:rsidP="00412C3E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54CF" w:rsidRDefault="005A54CF" w:rsidP="00412C3E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2C3E" w:rsidRDefault="00412C3E" w:rsidP="00412C3E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5A54CF" w:rsidRPr="005A54CF">
        <w:rPr>
          <w:rFonts w:ascii="Times New Roman" w:hAnsi="Times New Roman" w:cs="Times New Roman"/>
          <w:sz w:val="28"/>
          <w:szCs w:val="28"/>
        </w:rPr>
        <w:t xml:space="preserve"> </w:t>
      </w:r>
      <w:r w:rsidR="005A54CF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D6716F" w:rsidRDefault="00D6716F" w:rsidP="00D6716F">
      <w:pPr>
        <w:jc w:val="center"/>
        <w:rPr>
          <w:sz w:val="28"/>
        </w:rPr>
      </w:pPr>
    </w:p>
    <w:p w:rsidR="005A54CF" w:rsidRDefault="005A54C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5A54CF" w:rsidRDefault="00872883" w:rsidP="00872883">
      <w:pPr>
        <w:rPr>
          <w:color w:val="FFFFFF" w:themeColor="background1"/>
          <w:sz w:val="28"/>
        </w:rPr>
      </w:pPr>
      <w:r w:rsidRPr="005A54CF">
        <w:rPr>
          <w:color w:val="FFFFFF" w:themeColor="background1"/>
          <w:sz w:val="28"/>
        </w:rPr>
        <w:t>Верно:</w:t>
      </w:r>
    </w:p>
    <w:p w:rsidR="003A39C2" w:rsidRPr="005A54CF" w:rsidRDefault="00DA2597" w:rsidP="00835273">
      <w:pPr>
        <w:rPr>
          <w:color w:val="FFFFFF" w:themeColor="background1"/>
          <w:sz w:val="28"/>
        </w:rPr>
      </w:pPr>
      <w:proofErr w:type="gramStart"/>
      <w:r w:rsidRPr="005A54CF">
        <w:rPr>
          <w:color w:val="FFFFFF" w:themeColor="background1"/>
          <w:sz w:val="28"/>
        </w:rPr>
        <w:t>У</w:t>
      </w:r>
      <w:r w:rsidR="00715C8D" w:rsidRPr="005A54CF">
        <w:rPr>
          <w:color w:val="FFFFFF" w:themeColor="background1"/>
          <w:sz w:val="28"/>
        </w:rPr>
        <w:t>правляющ</w:t>
      </w:r>
      <w:r w:rsidRPr="005A54CF">
        <w:rPr>
          <w:color w:val="FFFFFF" w:themeColor="background1"/>
          <w:sz w:val="28"/>
        </w:rPr>
        <w:t>ий</w:t>
      </w:r>
      <w:r w:rsidR="00715C8D" w:rsidRPr="005A54CF">
        <w:rPr>
          <w:color w:val="FFFFFF" w:themeColor="background1"/>
          <w:sz w:val="28"/>
        </w:rPr>
        <w:t xml:space="preserve"> </w:t>
      </w:r>
      <w:r w:rsidR="00F4755E" w:rsidRPr="005A54CF">
        <w:rPr>
          <w:color w:val="FFFFFF" w:themeColor="background1"/>
          <w:sz w:val="28"/>
        </w:rPr>
        <w:t xml:space="preserve"> делами</w:t>
      </w:r>
      <w:proofErr w:type="gramEnd"/>
      <w:r w:rsidR="00F4755E" w:rsidRPr="005A54CF">
        <w:rPr>
          <w:color w:val="FFFFFF" w:themeColor="background1"/>
          <w:sz w:val="28"/>
        </w:rPr>
        <w:tab/>
      </w:r>
      <w:r w:rsidR="00F4755E" w:rsidRPr="005A54CF">
        <w:rPr>
          <w:color w:val="FFFFFF" w:themeColor="background1"/>
          <w:sz w:val="28"/>
        </w:rPr>
        <w:tab/>
      </w:r>
      <w:r w:rsidR="00F4755E" w:rsidRPr="005A54CF">
        <w:rPr>
          <w:color w:val="FFFFFF" w:themeColor="background1"/>
          <w:sz w:val="28"/>
        </w:rPr>
        <w:tab/>
      </w:r>
      <w:r w:rsidR="000C6CE8" w:rsidRPr="005A54CF">
        <w:rPr>
          <w:color w:val="FFFFFF" w:themeColor="background1"/>
          <w:sz w:val="28"/>
        </w:rPr>
        <w:tab/>
      </w:r>
      <w:r w:rsidR="00F4755E" w:rsidRPr="005A54CF">
        <w:rPr>
          <w:color w:val="FFFFFF" w:themeColor="background1"/>
          <w:sz w:val="28"/>
        </w:rPr>
        <w:tab/>
      </w:r>
      <w:r w:rsidR="001D3A0E" w:rsidRPr="005A54CF">
        <w:rPr>
          <w:color w:val="FFFFFF" w:themeColor="background1"/>
          <w:sz w:val="28"/>
        </w:rPr>
        <w:tab/>
      </w:r>
      <w:r w:rsidRPr="005A54CF">
        <w:rPr>
          <w:color w:val="FFFFFF" w:themeColor="background1"/>
          <w:sz w:val="28"/>
        </w:rPr>
        <w:tab/>
        <w:t>Л.Г. Василенко</w:t>
      </w:r>
    </w:p>
    <w:p w:rsidR="00412C3E" w:rsidRDefault="00412C3E" w:rsidP="00835273">
      <w:pPr>
        <w:rPr>
          <w:sz w:val="28"/>
        </w:rPr>
      </w:pPr>
    </w:p>
    <w:p w:rsidR="00412C3E" w:rsidRDefault="00412C3E" w:rsidP="00835273">
      <w:pPr>
        <w:rPr>
          <w:sz w:val="28"/>
          <w:szCs w:val="28"/>
        </w:rPr>
        <w:sectPr w:rsidR="00412C3E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412C3E" w:rsidRPr="00C45935" w:rsidTr="005E1727">
        <w:tc>
          <w:tcPr>
            <w:tcW w:w="4557" w:type="dxa"/>
            <w:shd w:val="clear" w:color="auto" w:fill="auto"/>
          </w:tcPr>
          <w:p w:rsidR="00412C3E" w:rsidRPr="004E3E76" w:rsidRDefault="00412C3E" w:rsidP="005E1727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412C3E" w:rsidRPr="004E3E76" w:rsidRDefault="00412C3E" w:rsidP="005E1727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412C3E" w:rsidRPr="004E3E76" w:rsidRDefault="00412C3E" w:rsidP="00253B60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253B60">
              <w:rPr>
                <w:bCs/>
                <w:sz w:val="28"/>
                <w:szCs w:val="28"/>
              </w:rPr>
              <w:t>30.08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253B60">
              <w:rPr>
                <w:bCs/>
                <w:sz w:val="28"/>
                <w:szCs w:val="28"/>
              </w:rPr>
              <w:t>1378</w:t>
            </w:r>
          </w:p>
        </w:tc>
      </w:tr>
    </w:tbl>
    <w:p w:rsidR="00412C3E" w:rsidRPr="00AF1D6A" w:rsidRDefault="00412C3E" w:rsidP="00412C3E">
      <w:pPr>
        <w:jc w:val="center"/>
        <w:rPr>
          <w:sz w:val="16"/>
          <w:szCs w:val="16"/>
        </w:rPr>
      </w:pPr>
    </w:p>
    <w:p w:rsidR="00412C3E" w:rsidRPr="000A06F1" w:rsidRDefault="00412C3E" w:rsidP="00412C3E">
      <w:pPr>
        <w:jc w:val="center"/>
        <w:rPr>
          <w:sz w:val="28"/>
          <w:szCs w:val="28"/>
        </w:rPr>
      </w:pPr>
    </w:p>
    <w:p w:rsidR="00412C3E" w:rsidRPr="000A06F1" w:rsidRDefault="00412C3E" w:rsidP="00412C3E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412C3E" w:rsidRPr="00010057" w:rsidRDefault="00412C3E" w:rsidP="00412C3E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412C3E" w:rsidRPr="00010057" w:rsidRDefault="00412C3E" w:rsidP="00412C3E">
      <w:pPr>
        <w:jc w:val="center"/>
        <w:rPr>
          <w:sz w:val="28"/>
          <w:szCs w:val="28"/>
          <w:lang w:eastAsia="en-US"/>
        </w:rPr>
      </w:pP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61:04:0000000:49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61:04:0600015:28), местоположение: Ростовская обл.,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земельный участок газопровода-отвода и ГРС </w:t>
      </w:r>
      <w:r>
        <w:rPr>
          <w:sz w:val="28"/>
          <w:szCs w:val="28"/>
        </w:rPr>
        <w:t xml:space="preserve">              </w:t>
      </w:r>
      <w:r w:rsidRPr="00F13457">
        <w:rPr>
          <w:sz w:val="28"/>
          <w:szCs w:val="28"/>
        </w:rPr>
        <w:t>п. Октябрьский на участке с 0 по 17,6 км, подключенного к газопроводам-отводам к ГРС Белая Калитва БКМЗ на 106 км, ГРС Белая Калитва, новый отвод на 3,5 км;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61:47:0050101:58, местоположение: Ростовская обл.,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п. </w:t>
      </w:r>
      <w:proofErr w:type="spellStart"/>
      <w:r w:rsidRPr="00F13457">
        <w:rPr>
          <w:sz w:val="28"/>
          <w:szCs w:val="28"/>
        </w:rPr>
        <w:t>Ясногорка</w:t>
      </w:r>
      <w:proofErr w:type="spellEnd"/>
      <w:r w:rsidRPr="00F13457">
        <w:rPr>
          <w:sz w:val="28"/>
          <w:szCs w:val="28"/>
        </w:rPr>
        <w:t>, ул. Кирова, дом 24;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61:04:0600015:355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61:04:0600015:164),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земли бывшего колхоза им. Чапаева;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61:04:0600015:357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61:04:0600015:183),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в границах бывшего СПК "</w:t>
      </w:r>
      <w:proofErr w:type="spellStart"/>
      <w:r w:rsidRPr="00F13457">
        <w:rPr>
          <w:sz w:val="28"/>
          <w:szCs w:val="28"/>
        </w:rPr>
        <w:t>Ясиновский</w:t>
      </w:r>
      <w:proofErr w:type="spellEnd"/>
      <w:r w:rsidRPr="00F13457">
        <w:rPr>
          <w:sz w:val="28"/>
          <w:szCs w:val="28"/>
        </w:rPr>
        <w:t>";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61:04:0600015:205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61:04:0600015:206, 61:04:0600015:208, 61:04:0600015:233), местоположение: Ростовская обл., р-н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>, земли бывшего колхоза им. Чапаева;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61:04:0600015:270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61:04:0600015:273),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земли бывшего колхоза им. Чапаева;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61:04:0600015:338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61:04:0600015:344),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из земель бывшего колхоза СХПК "</w:t>
      </w:r>
      <w:proofErr w:type="spellStart"/>
      <w:r w:rsidRPr="00F13457">
        <w:rPr>
          <w:sz w:val="28"/>
          <w:szCs w:val="28"/>
        </w:rPr>
        <w:t>Ясиновский</w:t>
      </w:r>
      <w:proofErr w:type="spellEnd"/>
      <w:r w:rsidRPr="00F13457">
        <w:rPr>
          <w:sz w:val="28"/>
          <w:szCs w:val="28"/>
        </w:rPr>
        <w:t>";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61:04:0600015:367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61:04:0600015:369),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в границах бывшего колхоза </w:t>
      </w:r>
      <w:proofErr w:type="spellStart"/>
      <w:r w:rsidRPr="00F13457">
        <w:rPr>
          <w:sz w:val="28"/>
          <w:szCs w:val="28"/>
        </w:rPr>
        <w:t>им.Чапаева</w:t>
      </w:r>
      <w:proofErr w:type="spellEnd"/>
      <w:r w:rsidRPr="00F13457">
        <w:rPr>
          <w:sz w:val="28"/>
          <w:szCs w:val="28"/>
        </w:rPr>
        <w:t>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61:04:0000000:52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 xml:space="preserve">. 61:04:0600015:48), местоположение: Ростовская обл., р-н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>, автомобильная дорога г. Шахты - г. Белая Калитва;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61:04:0600020:41 (</w:t>
      </w:r>
      <w:proofErr w:type="spellStart"/>
      <w:r w:rsidRPr="00F13457">
        <w:rPr>
          <w:sz w:val="28"/>
          <w:szCs w:val="28"/>
        </w:rPr>
        <w:t>вх</w:t>
      </w:r>
      <w:proofErr w:type="spellEnd"/>
      <w:r w:rsidRPr="00F13457">
        <w:rPr>
          <w:sz w:val="28"/>
          <w:szCs w:val="28"/>
        </w:rPr>
        <w:t>. 61:04:0600020:40), местоположение: Ростовская обл</w:t>
      </w:r>
      <w:r>
        <w:rPr>
          <w:sz w:val="28"/>
          <w:szCs w:val="28"/>
        </w:rPr>
        <w:t>.</w:t>
      </w:r>
      <w:r w:rsidRPr="00F13457">
        <w:rPr>
          <w:sz w:val="28"/>
          <w:szCs w:val="28"/>
        </w:rPr>
        <w:t xml:space="preserve">, р-н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>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61:04:0600015:374,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земли бывшего колхоза им. Чапаева;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61:04:0600015:43, местоположение: Ростовская обл.,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п. </w:t>
      </w:r>
      <w:proofErr w:type="spellStart"/>
      <w:r w:rsidRPr="00F13457">
        <w:rPr>
          <w:sz w:val="28"/>
          <w:szCs w:val="28"/>
        </w:rPr>
        <w:t>Ясногорка</w:t>
      </w:r>
      <w:proofErr w:type="spellEnd"/>
      <w:r w:rsidRPr="00F13457">
        <w:rPr>
          <w:sz w:val="28"/>
          <w:szCs w:val="28"/>
        </w:rPr>
        <w:t>, ул. Артема, участок 16;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lastRenderedPageBreak/>
        <w:t xml:space="preserve">61:04:0600015:433,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</w:t>
      </w:r>
      <w:proofErr w:type="spellStart"/>
      <w:r w:rsidRPr="00F13457">
        <w:rPr>
          <w:sz w:val="28"/>
          <w:szCs w:val="28"/>
        </w:rPr>
        <w:t>Богураевское</w:t>
      </w:r>
      <w:proofErr w:type="spellEnd"/>
      <w:r w:rsidRPr="00F13457">
        <w:rPr>
          <w:sz w:val="28"/>
          <w:szCs w:val="28"/>
        </w:rPr>
        <w:t xml:space="preserve"> сельское поселение, примерно на расстоянии 1300 м по направлению на северо-восток от пункта триангуляции "Ягодный" (территория бывшего КП "</w:t>
      </w:r>
      <w:proofErr w:type="spellStart"/>
      <w:r w:rsidRPr="00F13457">
        <w:rPr>
          <w:sz w:val="28"/>
          <w:szCs w:val="28"/>
        </w:rPr>
        <w:t>Мечетной</w:t>
      </w:r>
      <w:proofErr w:type="spellEnd"/>
      <w:r w:rsidRPr="00F13457">
        <w:rPr>
          <w:sz w:val="28"/>
          <w:szCs w:val="28"/>
        </w:rPr>
        <w:t>");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61:04:0600015:436,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</w:t>
      </w:r>
      <w:proofErr w:type="spellStart"/>
      <w:r w:rsidRPr="00F13457">
        <w:rPr>
          <w:sz w:val="28"/>
          <w:szCs w:val="28"/>
        </w:rPr>
        <w:t>Богураевское</w:t>
      </w:r>
      <w:proofErr w:type="spellEnd"/>
      <w:r w:rsidRPr="00F13457">
        <w:rPr>
          <w:sz w:val="28"/>
          <w:szCs w:val="28"/>
        </w:rPr>
        <w:t xml:space="preserve"> сельское поселение, (земли бывшего КП "</w:t>
      </w:r>
      <w:proofErr w:type="spellStart"/>
      <w:r w:rsidRPr="00F13457">
        <w:rPr>
          <w:sz w:val="28"/>
          <w:szCs w:val="28"/>
        </w:rPr>
        <w:t>Мечетной</w:t>
      </w:r>
      <w:proofErr w:type="spellEnd"/>
      <w:r w:rsidRPr="00F13457">
        <w:rPr>
          <w:sz w:val="28"/>
          <w:szCs w:val="28"/>
        </w:rPr>
        <w:t>", контур 46);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61:04:0600015:483,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в границах колхоза им. Чапаева;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61:04:0600015:542,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 Чапаев, Местоположение установлено относительно ориентира, расположенного в границах участка. Почтовый адрес ориентира: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х. Чапаев, СПК "</w:t>
      </w:r>
      <w:proofErr w:type="spellStart"/>
      <w:r w:rsidRPr="00F13457">
        <w:rPr>
          <w:sz w:val="28"/>
          <w:szCs w:val="28"/>
        </w:rPr>
        <w:t>Ясиновский</w:t>
      </w:r>
      <w:proofErr w:type="spellEnd"/>
      <w:r w:rsidRPr="00F13457">
        <w:rPr>
          <w:sz w:val="28"/>
          <w:szCs w:val="28"/>
        </w:rPr>
        <w:t>".;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61:04:0600015:543,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 Чапаев, Местоположение установлено относительно ориентира, расположенного в границах участка. Почтовый адрес ориентира: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</w:t>
      </w:r>
      <w:r>
        <w:rPr>
          <w:sz w:val="28"/>
          <w:szCs w:val="28"/>
        </w:rPr>
        <w:t>он, х. Чапаев, СПК "</w:t>
      </w:r>
      <w:proofErr w:type="spellStart"/>
      <w:r>
        <w:rPr>
          <w:sz w:val="28"/>
          <w:szCs w:val="28"/>
        </w:rPr>
        <w:t>Ясиновский</w:t>
      </w:r>
      <w:proofErr w:type="spellEnd"/>
      <w:r>
        <w:rPr>
          <w:sz w:val="28"/>
          <w:szCs w:val="28"/>
        </w:rPr>
        <w:t>"</w:t>
      </w:r>
      <w:r w:rsidRPr="00F13457">
        <w:rPr>
          <w:sz w:val="28"/>
          <w:szCs w:val="28"/>
        </w:rPr>
        <w:t>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61:04:0600015:544,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 Чапаев, Местоположение установлено относительно ориентира, расположенного в границах участка. Почтовый адрес ориентира: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х. Чапаев, СПК "</w:t>
      </w:r>
      <w:proofErr w:type="spellStart"/>
      <w:r w:rsidRPr="00F13457">
        <w:rPr>
          <w:sz w:val="28"/>
          <w:szCs w:val="28"/>
        </w:rPr>
        <w:t>Ясиновский</w:t>
      </w:r>
      <w:proofErr w:type="spellEnd"/>
      <w:r w:rsidRPr="00F13457">
        <w:rPr>
          <w:sz w:val="28"/>
          <w:szCs w:val="28"/>
        </w:rPr>
        <w:t>";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61:04:0600015:546,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 Чапаев, здание зерносклада в районе </w:t>
      </w:r>
      <w:proofErr w:type="spellStart"/>
      <w:r w:rsidRPr="00F13457">
        <w:rPr>
          <w:sz w:val="28"/>
          <w:szCs w:val="28"/>
        </w:rPr>
        <w:t>зернотока</w:t>
      </w:r>
      <w:proofErr w:type="spellEnd"/>
      <w:r w:rsidRPr="00F13457">
        <w:rPr>
          <w:sz w:val="28"/>
          <w:szCs w:val="28"/>
        </w:rPr>
        <w:t>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61:04:0600015:547,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61:04:0160601:215,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 Чапаев, ул</w:t>
      </w:r>
      <w:r>
        <w:rPr>
          <w:sz w:val="28"/>
          <w:szCs w:val="28"/>
        </w:rPr>
        <w:t>.</w:t>
      </w:r>
      <w:r w:rsidRPr="00F13457">
        <w:rPr>
          <w:sz w:val="28"/>
          <w:szCs w:val="28"/>
        </w:rPr>
        <w:t xml:space="preserve"> Чапаева, 38;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61:04:0160608:137, местоположение: Ростовская обл.,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х. Чапаев, ул. Асфальтная, 12;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61:04:0160607:48, местоположение: Ростовская обл</w:t>
      </w:r>
      <w:r>
        <w:rPr>
          <w:sz w:val="28"/>
          <w:szCs w:val="28"/>
        </w:rPr>
        <w:t>.</w:t>
      </w:r>
      <w:r w:rsidRPr="00F13457">
        <w:rPr>
          <w:sz w:val="28"/>
          <w:szCs w:val="28"/>
        </w:rPr>
        <w:t xml:space="preserve">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 Чапаев, пер Школьный, 2;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>61:04:0160612:23, местоположение: Ростовская обл</w:t>
      </w:r>
      <w:r>
        <w:rPr>
          <w:sz w:val="28"/>
          <w:szCs w:val="28"/>
        </w:rPr>
        <w:t>.</w:t>
      </w:r>
      <w:r w:rsidRPr="00F13457">
        <w:rPr>
          <w:sz w:val="28"/>
          <w:szCs w:val="28"/>
        </w:rPr>
        <w:t xml:space="preserve">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 Чапаев, пер Фермерский, участок 6;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61:04:0160601:100, местоположение: Ростовская обл.,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х. Чапаев, ул. Чапаева, 27;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61:04:0160601:104, местоположение: Ростовская обл.,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х. Чапаев, ул.</w:t>
      </w:r>
      <w:r>
        <w:rPr>
          <w:sz w:val="28"/>
          <w:szCs w:val="28"/>
        </w:rPr>
        <w:t xml:space="preserve"> </w:t>
      </w:r>
      <w:r w:rsidRPr="00F13457">
        <w:rPr>
          <w:sz w:val="28"/>
          <w:szCs w:val="28"/>
        </w:rPr>
        <w:t>Чапаева, 20;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61:04:0160601:111,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х. Чапаев, ул. Фермерская, 5;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t xml:space="preserve">61:04:0600020:841, местоположение: Ростовская обл.,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р-н, п. </w:t>
      </w:r>
      <w:proofErr w:type="spellStart"/>
      <w:r w:rsidRPr="00F13457">
        <w:rPr>
          <w:sz w:val="28"/>
          <w:szCs w:val="28"/>
        </w:rPr>
        <w:t>Ясногорка</w:t>
      </w:r>
      <w:proofErr w:type="spellEnd"/>
      <w:r w:rsidRPr="00F13457">
        <w:rPr>
          <w:sz w:val="28"/>
          <w:szCs w:val="28"/>
        </w:rPr>
        <w:t>, ул. Шахтерская, участок 2;</w:t>
      </w:r>
    </w:p>
    <w:p w:rsidR="00412C3E" w:rsidRPr="00F13457" w:rsidRDefault="00412C3E" w:rsidP="005A54CF">
      <w:pPr>
        <w:pStyle w:val="ae"/>
        <w:numPr>
          <w:ilvl w:val="0"/>
          <w:numId w:val="38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F13457">
        <w:rPr>
          <w:sz w:val="28"/>
          <w:szCs w:val="28"/>
        </w:rPr>
        <w:lastRenderedPageBreak/>
        <w:t xml:space="preserve">61:04:0600015:518, местоположение: Ростовская область, </w:t>
      </w:r>
      <w:proofErr w:type="spellStart"/>
      <w:r w:rsidRPr="00F13457">
        <w:rPr>
          <w:sz w:val="28"/>
          <w:szCs w:val="28"/>
        </w:rPr>
        <w:t>Белокалитвинский</w:t>
      </w:r>
      <w:proofErr w:type="spellEnd"/>
      <w:r w:rsidRPr="00F13457">
        <w:rPr>
          <w:sz w:val="28"/>
          <w:szCs w:val="28"/>
        </w:rPr>
        <w:t xml:space="preserve"> район, в границах бывшего КП "</w:t>
      </w:r>
      <w:proofErr w:type="spellStart"/>
      <w:r w:rsidRPr="00F13457">
        <w:rPr>
          <w:sz w:val="28"/>
          <w:szCs w:val="28"/>
        </w:rPr>
        <w:t>Мечетной</w:t>
      </w:r>
      <w:proofErr w:type="spellEnd"/>
      <w:r w:rsidRPr="00F13457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:rsidR="00412C3E" w:rsidRPr="00C26125" w:rsidRDefault="00412C3E" w:rsidP="005A54CF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412C3E" w:rsidRDefault="00412C3E" w:rsidP="00412C3E">
      <w:pPr>
        <w:rPr>
          <w:sz w:val="28"/>
          <w:szCs w:val="28"/>
        </w:rPr>
      </w:pPr>
    </w:p>
    <w:p w:rsidR="005A54CF" w:rsidRDefault="005A54CF" w:rsidP="00412C3E">
      <w:pPr>
        <w:rPr>
          <w:sz w:val="28"/>
          <w:szCs w:val="28"/>
        </w:rPr>
      </w:pPr>
    </w:p>
    <w:p w:rsidR="005A54CF" w:rsidRDefault="005A54CF" w:rsidP="00412C3E">
      <w:pPr>
        <w:rPr>
          <w:sz w:val="28"/>
          <w:szCs w:val="28"/>
        </w:rPr>
      </w:pPr>
    </w:p>
    <w:p w:rsidR="005A54CF" w:rsidRDefault="005A54CF" w:rsidP="00412C3E">
      <w:pPr>
        <w:rPr>
          <w:sz w:val="28"/>
          <w:szCs w:val="28"/>
        </w:rPr>
      </w:pPr>
    </w:p>
    <w:p w:rsidR="00412C3E" w:rsidRPr="00AD54B9" w:rsidRDefault="00412C3E" w:rsidP="00412C3E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12C3E" w:rsidRDefault="00412C3E" w:rsidP="00412C3E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412C3E" w:rsidRPr="00C45935" w:rsidTr="005E1727">
        <w:tc>
          <w:tcPr>
            <w:tcW w:w="4557" w:type="dxa"/>
            <w:shd w:val="clear" w:color="auto" w:fill="auto"/>
          </w:tcPr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5A54CF" w:rsidRDefault="005A54CF" w:rsidP="005E1727">
            <w:pPr>
              <w:jc w:val="center"/>
              <w:rPr>
                <w:sz w:val="28"/>
                <w:szCs w:val="28"/>
              </w:rPr>
            </w:pPr>
          </w:p>
          <w:p w:rsidR="00412C3E" w:rsidRPr="004E3E76" w:rsidRDefault="00412C3E" w:rsidP="005E1727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412C3E" w:rsidRPr="004E3E76" w:rsidRDefault="00412C3E" w:rsidP="005E1727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412C3E" w:rsidRPr="004E3E76" w:rsidRDefault="00412C3E" w:rsidP="00253B60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253B60">
              <w:rPr>
                <w:bCs/>
                <w:sz w:val="28"/>
                <w:szCs w:val="28"/>
              </w:rPr>
              <w:t>30.08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253B60">
              <w:rPr>
                <w:bCs/>
                <w:sz w:val="28"/>
                <w:szCs w:val="28"/>
              </w:rPr>
              <w:t>1378</w:t>
            </w:r>
          </w:p>
        </w:tc>
      </w:tr>
    </w:tbl>
    <w:p w:rsidR="00412C3E" w:rsidRPr="00AF1D6A" w:rsidRDefault="00412C3E" w:rsidP="00412C3E">
      <w:pPr>
        <w:jc w:val="center"/>
        <w:rPr>
          <w:sz w:val="16"/>
          <w:szCs w:val="16"/>
        </w:rPr>
      </w:pPr>
    </w:p>
    <w:p w:rsidR="00412C3E" w:rsidRPr="000A06F1" w:rsidRDefault="00412C3E" w:rsidP="00412C3E">
      <w:pPr>
        <w:jc w:val="center"/>
        <w:rPr>
          <w:sz w:val="28"/>
          <w:szCs w:val="28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20"/>
        <w:gridCol w:w="581"/>
        <w:gridCol w:w="559"/>
        <w:gridCol w:w="1189"/>
        <w:gridCol w:w="502"/>
        <w:gridCol w:w="1296"/>
        <w:gridCol w:w="8"/>
      </w:tblGrid>
      <w:tr w:rsidR="00412C3E" w:rsidRPr="00964620" w:rsidTr="005A54CF">
        <w:trPr>
          <w:trHeight w:hRule="exact" w:val="683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CC2EC0">
              <w:rPr>
                <w:color w:val="000000"/>
                <w:spacing w:val="-2"/>
              </w:rPr>
              <w:t>BЛ 6KB ЧАПАЕВ ПС ЯСНОГОРСКАЯ</w:t>
            </w:r>
          </w:p>
        </w:tc>
      </w:tr>
      <w:tr w:rsidR="00412C3E" w:rsidRPr="00964620" w:rsidTr="005A54CF">
        <w:trPr>
          <w:trHeight w:hRule="exact" w:val="344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412C3E" w:rsidRPr="00964620" w:rsidTr="005A54CF">
        <w:trPr>
          <w:trHeight w:hRule="exact" w:val="199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412C3E" w:rsidRPr="00964620" w:rsidTr="005A54CF">
        <w:trPr>
          <w:trHeight w:hRule="exact" w:val="416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412C3E" w:rsidRPr="00964620" w:rsidTr="005A54CF">
        <w:trPr>
          <w:gridAfter w:val="1"/>
          <w:wAfter w:w="8" w:type="dxa"/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412C3E" w:rsidRPr="00964620" w:rsidTr="005A54CF">
        <w:trPr>
          <w:gridAfter w:val="1"/>
          <w:wAfter w:w="8" w:type="dxa"/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412C3E" w:rsidRPr="00964620" w:rsidTr="005A54CF">
        <w:trPr>
          <w:gridAfter w:val="1"/>
          <w:wAfter w:w="8" w:type="dxa"/>
          <w:trHeight w:hRule="exact" w:val="7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DC1485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DC1485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412C3E" w:rsidRPr="00964620" w:rsidTr="005A54CF">
        <w:trPr>
          <w:gridAfter w:val="1"/>
          <w:wAfter w:w="8" w:type="dxa"/>
          <w:trHeight w:hRule="exact" w:val="60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DC1485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412C3E" w:rsidRPr="00DC1485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DC1485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</w:t>
            </w:r>
            <w:r>
              <w:rPr>
                <w:color w:val="000000"/>
                <w:spacing w:val="-2"/>
                <w:sz w:val="22"/>
              </w:rPr>
              <w:t xml:space="preserve"> 456253 +/- 236 м²</w:t>
            </w:r>
          </w:p>
        </w:tc>
      </w:tr>
      <w:tr w:rsidR="00412C3E" w:rsidRPr="00964620" w:rsidTr="005A54CF">
        <w:trPr>
          <w:gridAfter w:val="1"/>
          <w:wAfter w:w="8" w:type="dxa"/>
          <w:trHeight w:hRule="exact" w:val="307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DC1485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DC1485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DC1485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CC2EC0">
              <w:rPr>
                <w:color w:val="000000"/>
                <w:spacing w:val="-2"/>
              </w:rPr>
              <w:t>BЛ 6KB ЧАПАЕВ ПС ЯСНОГОРСКАЯ</w:t>
            </w:r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г.</w:t>
            </w:r>
            <w:r>
              <w:rPr>
                <w:color w:val="000000"/>
                <w:spacing w:val="-2"/>
              </w:rPr>
              <w:t xml:space="preserve"> </w:t>
            </w:r>
            <w:r w:rsidRPr="00DC1485">
              <w:rPr>
                <w:color w:val="000000"/>
                <w:spacing w:val="-2"/>
              </w:rPr>
              <w:t>Ростов-на-Дону, ул.</w:t>
            </w:r>
            <w:r>
              <w:rPr>
                <w:color w:val="000000"/>
                <w:spacing w:val="-2"/>
              </w:rPr>
              <w:t xml:space="preserve"> </w:t>
            </w:r>
            <w:r w:rsidRPr="00DC1485">
              <w:rPr>
                <w:color w:val="000000"/>
                <w:spacing w:val="-2"/>
              </w:rPr>
              <w:t>Большая Садовая, д.49, адрес электронной почты office@rosseti-yug.ru</w:t>
            </w:r>
          </w:p>
        </w:tc>
      </w:tr>
      <w:tr w:rsidR="00412C3E" w:rsidRPr="00964620" w:rsidTr="005A54CF">
        <w:trPr>
          <w:trHeight w:hRule="exact" w:val="4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12C3E" w:rsidRPr="00964620" w:rsidRDefault="00412C3E" w:rsidP="005E1727"/>
        </w:tc>
      </w:tr>
      <w:tr w:rsidR="00412C3E" w:rsidRPr="00964620" w:rsidTr="005A54CF">
        <w:trPr>
          <w:trHeight w:val="283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412C3E" w:rsidRPr="00964620" w:rsidTr="005A54CF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412C3E" w:rsidRPr="00964620" w:rsidTr="005A54CF">
        <w:trPr>
          <w:trHeight w:val="283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412C3E" w:rsidRPr="00964620" w:rsidTr="005A54CF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12C3E" w:rsidRPr="00964620" w:rsidTr="005A54CF">
        <w:trPr>
          <w:trHeight w:val="188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514482.82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2273543.27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514480.46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2273557.93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514416.47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2274027.33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514596.90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2274118.22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514597.96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2274118.84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lastRenderedPageBreak/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514599.29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2274119.90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514611.22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2274131.12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514596.67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2274144.92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514586.58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2274135.42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514413.63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2274048.29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514369.50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2274374.59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514352.15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2274420.31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514364.03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2274424.61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514488.37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2274448.36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514546.33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2274458.80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514546.51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2274458.83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514655.84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2274480.94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514658.86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2274482.08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514661.34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2274484.12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514673.13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2274497.43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514658.65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2274511.23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514648.59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2274499.88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514542.68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2274478.46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514484.77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2274468.04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514358.78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2274443.94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514346.96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2274439.70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514271.57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2274864.35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514250.04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2274990.90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514065.06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2275962.95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514207.99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2277434.96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513767.25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2277557.11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513699.37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2277622.92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513653.36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2278503.63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513577.91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2280003.65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513570.63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2280107.88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513473.37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2280911.43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513440.70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2281508.70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513146.35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2281958.22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512771.14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2282351.44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512487.46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2282462.27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512404.38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2282606.24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512378.10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2282653.31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512297.00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2282906.45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512488.85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2282967.80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512847.44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2283084.05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512855.34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2283087.00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512866.77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2283094.62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513288.90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2283411.31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513263.33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2283449.45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513100.77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2283638.11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512755.47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2283832.10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512663.87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2283884.47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512512.96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2283964.93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512504.46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2284003.02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512331.69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2284039.39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lastRenderedPageBreak/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512404.42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2284235.53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512526.77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2284314.68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512749.57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2284267.12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512852.30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2284264.78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512924.02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2284309.10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512939.49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2284320.44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512928.23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2284336.93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512912.88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2284325.72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512846.79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2284284.88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512752.04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2284287.01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512522.84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2284335.96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512401.39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2284257.39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512386.43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2284299.46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512399.44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2284305.07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512392.46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2284323.78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512379.65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2284318.32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512361.88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2284367.31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512359.07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2284371.42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512356.30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2284373.14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512352.48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2284373.90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512348.94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2284373.25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511886.92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2284198.63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511726.83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2284233.67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511737.13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2284258.34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511743.12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2284272.75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511762.44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2284252.45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511764.69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2284250.69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511768.38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2284249.43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511772.28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2284249.69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511775.09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2284250.93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511898.72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2284330.25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511888.48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2284347.43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511771.24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2284272.22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511745.87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2284298.70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511735.70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2284305.26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511530.46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2284510.28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511497.93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2284802.97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511512.18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2284838.64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511516.13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2284835.29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511528.04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2284851.31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511520.11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2284858.75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511551.36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2284938.16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511582.17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2284977.44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511693.21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2284996.09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511746.14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2285003.71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511955.09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2285041.13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512156.25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2285075.38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512322.39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2285103.22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512324.13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2285097.77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512325.54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2285094.97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lastRenderedPageBreak/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512432.80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2284946.00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512434.78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2284943.85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512437.17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2284942.58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512446.67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2284938.74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512466.85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2284898.60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512497.62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2284848.85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512516.14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2284808.14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512564.77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2284709.75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512566.84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2284707.23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512569.61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2284705.51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512572.78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2284704.77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512576.65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2284705.28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512592.09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2284711.30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512622.01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2284718.54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512675.35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2284735.29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512686.58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2284731.72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512693.15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2284750.64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512678.43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2284755.30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512675.56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2284756.03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512672.38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2284755.32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512616.75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2284737.84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512585.87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2284730.33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512578.33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2284727.40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512534.28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2284816.57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512515.12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2284858.57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512484.25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2284908.49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512462.85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2284951.09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512460.60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2284954.04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512454.73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2284967.61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512444.60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2284963.85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512342.69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2285105.37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512341.56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2285108.91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512672.49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2285251.02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512944.90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2285188.98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512988.37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2285177.86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513038.04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2285168.90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513183.19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2285137.62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513302.44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2285005.53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513449.59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2284871.46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513468.01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2284859.62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513482.47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2284842.60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513469.28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2284820.18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513468.14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2284817.13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513468.03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2284813.87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513468.98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2284810.75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513470.86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2284808.12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513591.11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2284687.27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513594.36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2284685.11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513596.88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2284684.43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513600.01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2284684.51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lastRenderedPageBreak/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513644.37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2284692.86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513651.02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2284695.98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513653.75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2284697.92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513655.65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2284700.57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513658.94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2284717.41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513639.11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2284719.43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513638.06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2284711.94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513601.55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2284705.14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513490.48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2284816.76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513503.31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2284838.58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513504.35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2284841.06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513504.67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2284844.31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513503.93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2284847.48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513502.31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2284850.12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513481.38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2284874.85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513461.79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2284887.36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513316.61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2285019.67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513217.07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2285129.94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513311.88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2285108.34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513452.56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2285075.40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513454.08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2285074.66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513456.47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2285073.87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513459.07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2285073.70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513462.29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2285074.46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513479.18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2285081.60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513471.88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2285100.21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513458.47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2285094.55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513316.41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2285127.82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513190.56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2285156.49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513041.75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2285188.55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512992.98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2285197.33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512949.73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2285208.39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512673.76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2285271.24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512671.54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2285271.49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512669.59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2285271.30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512667.59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2285270.68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512326.44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2285124.18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512152.91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2285095.09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511951.61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2285060.82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511743.12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2285023.48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511690.02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2285015.83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511575.03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2284996.53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511571.69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2284995.32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511568.82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2284992.84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511533.93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2284948.18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511497.64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2284856.25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511478.42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2284808.05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511477.80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2284805.65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511477.77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2284803.24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511510.97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2284504.58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lastRenderedPageBreak/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511511.67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2284501.86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511513.39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2284499.09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511513.84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2284498.61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511723.31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2284289.49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511727.33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2284286.87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511718.68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2284266.04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511706.95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2284237.96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511487.01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2284284.05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511131.07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2284261.54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510707.36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2284232.69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510640.11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2284446.62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510639.23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2284448.62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510637.64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2284450.69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510636.49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2284451.68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510457.08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2284583.32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510269.69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2284773.89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510267.56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2284775.54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510265.56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2284776.42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510109.97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2284825.21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510106.98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2284825.67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510104.64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2284825.40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509947.25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2284787.57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509891.49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2284859.89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509824.19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2284908.50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509820.88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2284910.27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509817.69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2284910.37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509813.26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2284909.00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509791.59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2284895.16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509793.83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2284876.16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509819.03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2284894.37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509827.73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2284881.29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509877.86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2284845.12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509935.34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2284770.24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509937.90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2284767.72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509941.97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2284766.42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509945.61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2284766.61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510106.62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2284805.30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510257.19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2284758.09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510443.39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2284568.72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510443.92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2284568.21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510444.60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2284567.67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510622.01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2284437.50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510693.97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2284212.44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511132.37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2284241.59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511485.63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2284264.01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511710.89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2284216.69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511888.25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2284178.13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512346.53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2284350.96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512364.46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2284301.56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512385.56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2284242.20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lastRenderedPageBreak/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512308.89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2284035.44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512308.29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2284031.31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512309.30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2284027.54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512311.67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2284024.44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512316.24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2284022.17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512488.10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2283986.53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512493.53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2283960.09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512479.70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2283936.69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512466.86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2283906.91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512452.59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2283878.10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512442.59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2283839.63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512343.56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2283727.35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2283726.82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512341.40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2283723.32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512341.08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2283720.08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512341.82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2283716.91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512344.97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2283712.80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512345.50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2283712.42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512410.40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2283669.22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512415.95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2283667.54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512419.78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2283668.30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512423.89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2283671.45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512425.76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2283675.59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512425.82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2283675.89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512427.85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2283688.12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512433.70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2283699.66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512415.50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2283707.14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512410.91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2283699.00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512408.76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2283694.41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512366.13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2283722.71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512460.75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2283829.98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512471.48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2283871.36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512485.12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2283898.74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512497.60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2283927.72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512507.84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2283945.00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512654.33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2283866.89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512745.64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2283814.69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513087.93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2283622.36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513247.43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2283437.29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513261.77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2283415.93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513218.47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2283383.45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513197.72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2283399.85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513188.58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2283412.14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513172.43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2283400.18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513183.27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2283385.79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513201.92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2283371.03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512855.36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2283111.05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512846.33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2283104.94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512840.96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2283102.97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512482.73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2282986.84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lastRenderedPageBreak/>
              <w:t>306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512279.88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2282922.00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511552.13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2282398.80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511501.66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2282360.42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511451.56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2282327.21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511424.30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2282307.48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511348.70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2282336.41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511326.89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2282323.43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511337.90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2282306.66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511350.58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2282314.27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511427.24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2282284.94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511463.12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2282310.89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511513.50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2282344.30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511564.13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2282382.80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512279.10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2282896.79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512359.65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2282645.48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512386.95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2282596.43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512473.67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2282446.20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512759.75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2282334.41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513130.55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2281945.89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513421.01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2281502.25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513453.43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2280909.90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513550.74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2280105.73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513557.95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2280002.40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513633.39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2278502.61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513679.80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2277614.04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513756.95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2277539.22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514186.50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2277420.21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514044.99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2275961.83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514230.37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2274987.26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514251.87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2274860.90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514329.53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2274423.66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514350.08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2274369.52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514395.68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2274031.74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514460.66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2273555.11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514460.70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2273554.88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341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514463.14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2273539.85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514482.82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CC2EC0" w:rsidRDefault="00412C3E" w:rsidP="005E1727">
            <w:pPr>
              <w:jc w:val="center"/>
              <w:rPr>
                <w:color w:val="000000"/>
                <w:spacing w:val="-2"/>
              </w:rPr>
            </w:pPr>
            <w:r w:rsidRPr="00CC2EC0">
              <w:rPr>
                <w:color w:val="000000"/>
                <w:spacing w:val="-2"/>
              </w:rPr>
              <w:t>2273543.27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E76517" w:rsidRDefault="00412C3E" w:rsidP="005E1727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hRule="exact" w:val="34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412C3E" w:rsidRPr="00964620" w:rsidTr="005A54CF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12C3E" w:rsidRPr="00964620" w:rsidTr="005A54CF">
        <w:trPr>
          <w:trHeight w:hRule="exact" w:val="665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412C3E" w:rsidRPr="00964620" w:rsidTr="005A54CF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412C3E" w:rsidRPr="00964620" w:rsidTr="005A54CF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412C3E" w:rsidRPr="00964620" w:rsidTr="005A54CF">
        <w:trPr>
          <w:trHeight w:val="283"/>
        </w:trPr>
        <w:tc>
          <w:tcPr>
            <w:tcW w:w="9800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412C3E" w:rsidRPr="00964620" w:rsidTr="005A54CF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412C3E" w:rsidRPr="00964620" w:rsidTr="005A54CF">
        <w:trPr>
          <w:trHeight w:hRule="exact" w:val="344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412C3E" w:rsidRPr="00964620" w:rsidTr="005A54CF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12C3E" w:rsidRPr="00964620" w:rsidTr="005A54CF">
        <w:trPr>
          <w:trHeight w:hRule="exact" w:val="1130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</w:tr>
      <w:tr w:rsidR="00412C3E" w:rsidRPr="00964620" w:rsidTr="005A54CF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412C3E" w:rsidRPr="00964620" w:rsidTr="005A54CF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412C3E" w:rsidRPr="00964620" w:rsidTr="005A54CF">
        <w:trPr>
          <w:trHeight w:hRule="exact" w:val="344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412C3E" w:rsidRPr="00964620" w:rsidTr="005A54CF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12C3E" w:rsidRPr="00964620" w:rsidTr="005A54CF">
        <w:trPr>
          <w:trHeight w:hRule="exact" w:val="1282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/>
        </w:tc>
      </w:tr>
      <w:tr w:rsidR="00412C3E" w:rsidRPr="00964620" w:rsidTr="005A54CF">
        <w:trPr>
          <w:trHeight w:hRule="exact" w:val="276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412C3E" w:rsidRPr="00964620" w:rsidTr="005A54CF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12C3E" w:rsidRPr="00964620" w:rsidRDefault="00412C3E" w:rsidP="005E1727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412C3E" w:rsidRPr="00964620" w:rsidRDefault="00412C3E" w:rsidP="00412C3E">
      <w:pPr>
        <w:sectPr w:rsidR="00412C3E" w:rsidRPr="00964620" w:rsidSect="005A54CF">
          <w:pgSz w:w="11906" w:h="16838"/>
          <w:pgMar w:top="567" w:right="567" w:bottom="517" w:left="1560" w:header="567" w:footer="517" w:gutter="0"/>
          <w:cols w:space="720"/>
        </w:sectPr>
      </w:pPr>
    </w:p>
    <w:p w:rsidR="00412C3E" w:rsidRDefault="00412C3E" w:rsidP="00412C3E">
      <w:pPr>
        <w:ind w:left="-426"/>
        <w:jc w:val="center"/>
        <w:rPr>
          <w:noProof/>
        </w:rPr>
        <w:sectPr w:rsidR="00412C3E" w:rsidSect="005A4953">
          <w:headerReference w:type="default" r:id="rId12"/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63150" cy="6734810"/>
            <wp:effectExtent l="0" t="0" r="0" b="8890"/>
            <wp:docPr id="9" name="Рисунок 9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3387" r="2083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E" w:rsidRDefault="00412C3E" w:rsidP="00412C3E">
      <w:pPr>
        <w:ind w:left="-709" w:hanging="1"/>
        <w:rPr>
          <w:noProof/>
        </w:rPr>
        <w:sectPr w:rsidR="00412C3E" w:rsidSect="005A4953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875520" cy="6663055"/>
            <wp:effectExtent l="0" t="0" r="0" b="4445"/>
            <wp:docPr id="8" name="Рисунок 8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" t="3484" r="2208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0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E" w:rsidRDefault="00412C3E" w:rsidP="00412C3E">
      <w:pPr>
        <w:ind w:left="-709"/>
      </w:pPr>
      <w:r>
        <w:rPr>
          <w:noProof/>
        </w:rPr>
        <w:lastRenderedPageBreak/>
        <w:drawing>
          <wp:inline distT="0" distB="0" distL="0" distR="0">
            <wp:extent cx="9963150" cy="6703060"/>
            <wp:effectExtent l="0" t="0" r="0" b="2540"/>
            <wp:docPr id="7" name="Рисунок 7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3120" r="2077" b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E" w:rsidRDefault="00412C3E" w:rsidP="00412C3E">
      <w:pPr>
        <w:rPr>
          <w:noProof/>
        </w:rPr>
        <w:sectPr w:rsidR="00412C3E" w:rsidSect="005A4953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</w:p>
    <w:p w:rsidR="00412C3E" w:rsidRDefault="00412C3E" w:rsidP="00412C3E">
      <w:pPr>
        <w:ind w:left="-567"/>
        <w:jc w:val="center"/>
        <w:rPr>
          <w:noProof/>
        </w:rPr>
        <w:sectPr w:rsidR="00412C3E" w:rsidSect="005A4953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94900" cy="6726555"/>
            <wp:effectExtent l="0" t="0" r="6350" b="0"/>
            <wp:docPr id="6" name="Рисунок 6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t="4404" r="909" b="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0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E" w:rsidRDefault="00412C3E" w:rsidP="00412C3E">
      <w:pPr>
        <w:ind w:left="-567"/>
        <w:jc w:val="center"/>
        <w:rPr>
          <w:noProof/>
        </w:rPr>
        <w:sectPr w:rsidR="00412C3E" w:rsidSect="005A4953">
          <w:pgSz w:w="11906" w:h="16838"/>
          <w:pgMar w:top="851" w:right="567" w:bottom="1134" w:left="993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90690" cy="9645015"/>
            <wp:effectExtent l="0" t="0" r="0" b="0"/>
            <wp:docPr id="5" name="Рисунок 5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2185" r="2768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96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E" w:rsidRDefault="00412C3E" w:rsidP="00412C3E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575728" cy="9756140"/>
            <wp:effectExtent l="0" t="0" r="0" b="0"/>
            <wp:docPr id="4" name="Рисунок 4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2646" r="2933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57" cy="97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480313" cy="9613265"/>
            <wp:effectExtent l="0" t="0" r="0" b="6985"/>
            <wp:docPr id="3" name="Рисунок 3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2654" r="3082"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97" cy="96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804535" cy="8221345"/>
            <wp:effectExtent l="0" t="0" r="5715" b="8255"/>
            <wp:docPr id="2" name="Рисунок 2" descr="Схема расположения границ публичного сервитута_Страниц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расположения границ публичного сервитута_Страница_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2429" r="2718" b="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E" w:rsidRDefault="00412C3E" w:rsidP="00412C3E">
      <w:pPr>
        <w:rPr>
          <w:sz w:val="28"/>
          <w:szCs w:val="28"/>
        </w:rPr>
      </w:pPr>
    </w:p>
    <w:p w:rsidR="00412C3E" w:rsidRPr="00AD54B9" w:rsidRDefault="00412C3E" w:rsidP="00412C3E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412C3E" w:rsidRPr="001B152D" w:rsidRDefault="00412C3E" w:rsidP="00835273">
      <w:pPr>
        <w:rPr>
          <w:sz w:val="28"/>
          <w:szCs w:val="28"/>
        </w:rPr>
      </w:pPr>
    </w:p>
    <w:sectPr w:rsidR="00412C3E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FAF" w:rsidRDefault="00095FAF">
      <w:r>
        <w:separator/>
      </w:r>
    </w:p>
  </w:endnote>
  <w:endnote w:type="continuationSeparator" w:id="0">
    <w:p w:rsidR="00095FAF" w:rsidRDefault="0009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86C43" w:rsidRPr="00586C4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86C43">
      <w:rPr>
        <w:noProof/>
        <w:sz w:val="14"/>
        <w:lang w:val="en-US"/>
      </w:rPr>
      <w:t>C:\Users\eio3\Documents\Постановления\Сервитут_Чапаев-Ясногор.docx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53B60" w:rsidRPr="00253B60">
      <w:rPr>
        <w:noProof/>
        <w:sz w:val="14"/>
      </w:rPr>
      <w:t>8/26/2021 11:50:00</w:t>
    </w:r>
    <w:r w:rsidR="00253B60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253B60">
      <w:rPr>
        <w:noProof/>
        <w:sz w:val="14"/>
        <w:lang w:val="en-US"/>
      </w:rPr>
      <w:t>20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253B60">
      <w:rPr>
        <w:noProof/>
        <w:sz w:val="14"/>
      </w:rPr>
      <w:t>23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86C43" w:rsidRPr="00586C4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86C43">
      <w:rPr>
        <w:noProof/>
        <w:sz w:val="14"/>
        <w:lang w:val="en-US"/>
      </w:rPr>
      <w:t>C:\Users\eio3\Documents\Постановления\Сервитут_Чапаев-Ясногор.docx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53B60" w:rsidRPr="00253B60">
      <w:rPr>
        <w:noProof/>
        <w:sz w:val="14"/>
      </w:rPr>
      <w:t>8/26/2021 11:50:00</w:t>
    </w:r>
    <w:r w:rsidR="00253B60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FAF" w:rsidRDefault="00095FAF">
      <w:r>
        <w:separator/>
      </w:r>
    </w:p>
  </w:footnote>
  <w:footnote w:type="continuationSeparator" w:id="0">
    <w:p w:rsidR="00095FAF" w:rsidRDefault="00095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B60">
          <w:rPr>
            <w:noProof/>
          </w:rPr>
          <w:t>15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C3E" w:rsidRPr="00A36301" w:rsidRDefault="00586C43" w:rsidP="005A54CF">
    <w:pPr>
      <w:pStyle w:val="a4"/>
      <w:jc w:val="center"/>
    </w:pPr>
    <w:r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1F0DF7"/>
    <w:multiLevelType w:val="hybridMultilevel"/>
    <w:tmpl w:val="D4927614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1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1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A57BD"/>
    <w:multiLevelType w:val="hybridMultilevel"/>
    <w:tmpl w:val="7AF22BF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E2B38"/>
    <w:multiLevelType w:val="hybridMultilevel"/>
    <w:tmpl w:val="72C0934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2"/>
  </w:num>
  <w:num w:numId="4">
    <w:abstractNumId w:val="2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36"/>
  </w:num>
  <w:num w:numId="12">
    <w:abstractNumId w:val="14"/>
  </w:num>
  <w:num w:numId="13">
    <w:abstractNumId w:val="8"/>
  </w:num>
  <w:num w:numId="14">
    <w:abstractNumId w:val="29"/>
  </w:num>
  <w:num w:numId="15">
    <w:abstractNumId w:val="18"/>
  </w:num>
  <w:num w:numId="16">
    <w:abstractNumId w:val="33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3"/>
  </w:num>
  <w:num w:numId="20">
    <w:abstractNumId w:val="31"/>
  </w:num>
  <w:num w:numId="21">
    <w:abstractNumId w:val="25"/>
  </w:num>
  <w:num w:numId="22">
    <w:abstractNumId w:val="30"/>
  </w:num>
  <w:num w:numId="23">
    <w:abstractNumId w:val="7"/>
  </w:num>
  <w:num w:numId="24">
    <w:abstractNumId w:val="22"/>
  </w:num>
  <w:num w:numId="25">
    <w:abstractNumId w:val="27"/>
  </w:num>
  <w:num w:numId="26">
    <w:abstractNumId w:val="23"/>
  </w:num>
  <w:num w:numId="27">
    <w:abstractNumId w:val="13"/>
  </w:num>
  <w:num w:numId="28">
    <w:abstractNumId w:val="5"/>
  </w:num>
  <w:num w:numId="29">
    <w:abstractNumId w:val="17"/>
  </w:num>
  <w:num w:numId="30">
    <w:abstractNumId w:val="21"/>
  </w:num>
  <w:num w:numId="31">
    <w:abstractNumId w:val="28"/>
  </w:num>
  <w:num w:numId="32">
    <w:abstractNumId w:val="19"/>
  </w:num>
  <w:num w:numId="33">
    <w:abstractNumId w:val="11"/>
  </w:num>
  <w:num w:numId="34">
    <w:abstractNumId w:val="35"/>
  </w:num>
  <w:num w:numId="35">
    <w:abstractNumId w:val="10"/>
  </w:num>
  <w:num w:numId="36">
    <w:abstractNumId w:val="6"/>
  </w:num>
  <w:num w:numId="37">
    <w:abstractNumId w:val="37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95FAF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53B60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2C3E"/>
    <w:rsid w:val="004148E7"/>
    <w:rsid w:val="00434945"/>
    <w:rsid w:val="00446556"/>
    <w:rsid w:val="00464534"/>
    <w:rsid w:val="00466AF2"/>
    <w:rsid w:val="004723CF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86C43"/>
    <w:rsid w:val="005A2157"/>
    <w:rsid w:val="005A2D86"/>
    <w:rsid w:val="005A54CF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CDCC9E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412C3E"/>
    <w:rPr>
      <w:color w:val="0000FF"/>
      <w:u w:val="single"/>
    </w:rPr>
  </w:style>
  <w:style w:type="paragraph" w:styleId="af0">
    <w:name w:val="No Spacing"/>
    <w:uiPriority w:val="1"/>
    <w:qFormat/>
    <w:rsid w:val="00412C3E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12C3E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412C3E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9"/>
    <w:rsid w:val="00412C3E"/>
    <w:rPr>
      <w:b/>
      <w:sz w:val="28"/>
    </w:rPr>
  </w:style>
  <w:style w:type="table" w:styleId="af2">
    <w:name w:val="Table Grid"/>
    <w:basedOn w:val="a2"/>
    <w:rsid w:val="00412C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412C3E"/>
  </w:style>
  <w:style w:type="paragraph" w:customStyle="1" w:styleId="11">
    <w:name w:val="Обычный1"/>
    <w:rsid w:val="00412C3E"/>
    <w:rPr>
      <w:snapToGrid w:val="0"/>
      <w:sz w:val="24"/>
    </w:rPr>
  </w:style>
  <w:style w:type="paragraph" w:customStyle="1" w:styleId="af3">
    <w:name w:val="Название раздела"/>
    <w:basedOn w:val="a0"/>
    <w:rsid w:val="00412C3E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412C3E"/>
    <w:rPr>
      <w:sz w:val="24"/>
      <w:szCs w:val="24"/>
    </w:rPr>
  </w:style>
  <w:style w:type="character" w:styleId="af4">
    <w:name w:val="page number"/>
    <w:rsid w:val="00412C3E"/>
  </w:style>
  <w:style w:type="paragraph" w:customStyle="1" w:styleId="af5">
    <w:name w:val="Разделитель таблиц"/>
    <w:basedOn w:val="a0"/>
    <w:rsid w:val="00412C3E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412C3E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412C3E"/>
    <w:rPr>
      <w:sz w:val="22"/>
    </w:rPr>
  </w:style>
  <w:style w:type="paragraph" w:customStyle="1" w:styleId="af8">
    <w:name w:val="Заголовок таблицы повторяющийся"/>
    <w:basedOn w:val="11"/>
    <w:rsid w:val="00412C3E"/>
    <w:pPr>
      <w:jc w:val="center"/>
    </w:pPr>
    <w:rPr>
      <w:b/>
      <w:sz w:val="22"/>
    </w:rPr>
  </w:style>
  <w:style w:type="character" w:styleId="af9">
    <w:name w:val="annotation reference"/>
    <w:rsid w:val="00412C3E"/>
    <w:rPr>
      <w:sz w:val="16"/>
      <w:szCs w:val="16"/>
    </w:rPr>
  </w:style>
  <w:style w:type="paragraph" w:styleId="afa">
    <w:name w:val="annotation text"/>
    <w:basedOn w:val="a0"/>
    <w:link w:val="afb"/>
    <w:rsid w:val="00412C3E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412C3E"/>
  </w:style>
  <w:style w:type="paragraph" w:customStyle="1" w:styleId="afc">
    <w:name w:val="Название подраздела"/>
    <w:basedOn w:val="11"/>
    <w:rsid w:val="00412C3E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412C3E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412C3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412C3E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412C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412C3E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BBB33-172D-46FB-A783-2C348F698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12</TotalTime>
  <Pages>1</Pages>
  <Words>3586</Words>
  <Characters>20445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2021-08-26T08:49:00Z</cp:lastPrinted>
  <dcterms:created xsi:type="dcterms:W3CDTF">2021-08-26T08:39:00Z</dcterms:created>
  <dcterms:modified xsi:type="dcterms:W3CDTF">2021-09-08T12:22:00Z</dcterms:modified>
</cp:coreProperties>
</file>