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B20021">
        <w:rPr>
          <w:sz w:val="28"/>
        </w:rPr>
        <w:t>30</w:t>
      </w:r>
      <w:r w:rsidR="00C70947">
        <w:rPr>
          <w:sz w:val="28"/>
        </w:rPr>
        <w:t>.</w:t>
      </w:r>
      <w:r w:rsidR="006836BC" w:rsidRPr="000114DC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B20021">
        <w:rPr>
          <w:sz w:val="28"/>
        </w:rPr>
        <w:t>1377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0114DC" w:rsidRPr="004B12F3" w:rsidRDefault="000114DC" w:rsidP="000114DC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0114DC" w:rsidRPr="00166D49" w:rsidRDefault="000114DC" w:rsidP="000114DC">
      <w:pPr>
        <w:ind w:left="142" w:firstLine="567"/>
        <w:jc w:val="both"/>
        <w:rPr>
          <w:sz w:val="28"/>
          <w:szCs w:val="28"/>
        </w:rPr>
      </w:pPr>
    </w:p>
    <w:p w:rsidR="00FD234E" w:rsidRDefault="00FD234E" w:rsidP="000114DC">
      <w:pPr>
        <w:pStyle w:val="western"/>
        <w:spacing w:before="0" w:after="0"/>
        <w:ind w:firstLine="709"/>
        <w:jc w:val="both"/>
      </w:pPr>
    </w:p>
    <w:p w:rsidR="000114DC" w:rsidRPr="0048080D" w:rsidRDefault="000114DC" w:rsidP="000114DC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="00FD234E">
        <w:t xml:space="preserve">      </w:t>
      </w:r>
      <w:r w:rsidRPr="007D4BB2">
        <w:t xml:space="preserve">ВЛ-10 </w:t>
      </w:r>
      <w:proofErr w:type="spellStart"/>
      <w:r w:rsidRPr="007D4BB2">
        <w:t>кВ</w:t>
      </w:r>
      <w:proofErr w:type="spellEnd"/>
      <w:r w:rsidRPr="007D4BB2">
        <w:t xml:space="preserve"> №</w:t>
      </w:r>
      <w:r w:rsidR="00FD234E">
        <w:t xml:space="preserve"> </w:t>
      </w:r>
      <w:r w:rsidRPr="007D4BB2">
        <w:t xml:space="preserve">3 ПС </w:t>
      </w:r>
      <w:proofErr w:type="spellStart"/>
      <w:r w:rsidRPr="007D4BB2">
        <w:t>Голово-Калитвенская</w:t>
      </w:r>
      <w:proofErr w:type="spellEnd"/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 xml:space="preserve"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0114DC" w:rsidRDefault="000114DC" w:rsidP="000114D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0114DC" w:rsidRPr="0048080D" w:rsidRDefault="000114DC" w:rsidP="000114D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0114DC" w:rsidRPr="00372A12" w:rsidRDefault="000114DC" w:rsidP="000114D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BD44D5">
        <w:rPr>
          <w:sz w:val="28"/>
          <w:szCs w:val="28"/>
        </w:rPr>
        <w:t xml:space="preserve">1. </w:t>
      </w:r>
      <w:r w:rsidRPr="00372A12">
        <w:rPr>
          <w:sz w:val="28"/>
          <w:szCs w:val="28"/>
        </w:rPr>
        <w:t xml:space="preserve">Установить публичный сервитут </w:t>
      </w:r>
      <w:r w:rsidRPr="00372A12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372A12">
        <w:rPr>
          <w:sz w:val="28"/>
          <w:szCs w:val="28"/>
        </w:rPr>
        <w:t xml:space="preserve">в целях эксплуатации объекта энергетики </w:t>
      </w:r>
      <w:r w:rsidRPr="00372A12">
        <w:rPr>
          <w:color w:val="000000"/>
          <w:sz w:val="28"/>
          <w:szCs w:val="28"/>
          <w:lang w:eastAsia="zh-CN"/>
        </w:rPr>
        <w:t xml:space="preserve">ВЛ-10 </w:t>
      </w:r>
      <w:proofErr w:type="spellStart"/>
      <w:r w:rsidRPr="00372A12">
        <w:rPr>
          <w:color w:val="000000"/>
          <w:sz w:val="28"/>
          <w:szCs w:val="28"/>
          <w:lang w:eastAsia="zh-CN"/>
        </w:rPr>
        <w:t>кВ</w:t>
      </w:r>
      <w:proofErr w:type="spellEnd"/>
      <w:r w:rsidRPr="00372A12">
        <w:rPr>
          <w:color w:val="000000"/>
          <w:sz w:val="28"/>
          <w:szCs w:val="28"/>
          <w:lang w:eastAsia="zh-CN"/>
        </w:rPr>
        <w:t xml:space="preserve"> №</w:t>
      </w:r>
      <w:r w:rsidR="00FD234E">
        <w:rPr>
          <w:color w:val="000000"/>
          <w:sz w:val="28"/>
          <w:szCs w:val="28"/>
          <w:lang w:eastAsia="zh-CN"/>
        </w:rPr>
        <w:t xml:space="preserve"> </w:t>
      </w:r>
      <w:r w:rsidRPr="00372A12">
        <w:rPr>
          <w:color w:val="000000"/>
          <w:sz w:val="28"/>
          <w:szCs w:val="28"/>
          <w:lang w:eastAsia="zh-CN"/>
        </w:rPr>
        <w:t xml:space="preserve">3 ПС </w:t>
      </w:r>
      <w:proofErr w:type="spellStart"/>
      <w:r w:rsidRPr="00372A12">
        <w:rPr>
          <w:color w:val="000000"/>
          <w:sz w:val="28"/>
          <w:szCs w:val="28"/>
          <w:lang w:eastAsia="zh-CN"/>
        </w:rPr>
        <w:t>Голово-Калитвенская</w:t>
      </w:r>
      <w:proofErr w:type="spellEnd"/>
      <w:r w:rsidRPr="00372A12">
        <w:rPr>
          <w:sz w:val="28"/>
          <w:szCs w:val="28"/>
        </w:rPr>
        <w:t xml:space="preserve">, общей площадью </w:t>
      </w:r>
      <w:r w:rsidRPr="00372A12">
        <w:rPr>
          <w:color w:val="000000"/>
          <w:sz w:val="28"/>
          <w:szCs w:val="28"/>
          <w:lang w:eastAsia="zh-CN"/>
        </w:rPr>
        <w:t>175938</w:t>
      </w:r>
      <w:r w:rsidRPr="00372A12">
        <w:rPr>
          <w:sz w:val="28"/>
          <w:szCs w:val="28"/>
        </w:rPr>
        <w:t xml:space="preserve"> </w:t>
      </w:r>
      <w:proofErr w:type="spellStart"/>
      <w:r w:rsidRPr="00372A12"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372A12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372A12">
        <w:rPr>
          <w:sz w:val="28"/>
          <w:szCs w:val="28"/>
        </w:rPr>
        <w:t>Белокалитвинский</w:t>
      </w:r>
      <w:proofErr w:type="spellEnd"/>
      <w:r w:rsidRPr="00372A12">
        <w:rPr>
          <w:sz w:val="28"/>
          <w:szCs w:val="28"/>
        </w:rPr>
        <w:t xml:space="preserve"> район</w:t>
      </w:r>
      <w:r w:rsidRPr="00372A12">
        <w:rPr>
          <w:color w:val="020B22"/>
          <w:sz w:val="28"/>
          <w:szCs w:val="28"/>
        </w:rPr>
        <w:t xml:space="preserve"> (далее – публичный сервитут).</w:t>
      </w:r>
    </w:p>
    <w:p w:rsidR="000114DC" w:rsidRPr="00372A12" w:rsidRDefault="000114DC" w:rsidP="000114DC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372A12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0114DC" w:rsidRPr="001665F7" w:rsidRDefault="000114DC" w:rsidP="000114D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2A12">
        <w:rPr>
          <w:rFonts w:eastAsia="Calibri"/>
          <w:sz w:val="28"/>
          <w:szCs w:val="28"/>
          <w:lang w:eastAsia="en-US"/>
        </w:rPr>
        <w:t>3. Определить</w:t>
      </w:r>
      <w:r w:rsidRPr="001665F7">
        <w:rPr>
          <w:rFonts w:eastAsia="Calibri"/>
          <w:sz w:val="28"/>
          <w:szCs w:val="28"/>
          <w:lang w:eastAsia="en-US"/>
        </w:rPr>
        <w:t xml:space="preserve">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0114DC" w:rsidRPr="001665F7" w:rsidRDefault="000114DC" w:rsidP="000114DC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FD234E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0114DC" w:rsidRPr="00937E5F" w:rsidRDefault="000114DC" w:rsidP="000114DC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FD234E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0114DC" w:rsidRPr="00937E5F" w:rsidRDefault="000114DC" w:rsidP="000114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FD234E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0114DC" w:rsidRPr="00937E5F" w:rsidRDefault="000114DC" w:rsidP="000114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0114DC" w:rsidRPr="00937E5F" w:rsidRDefault="000114DC" w:rsidP="000114DC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FD234E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FD234E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FD234E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</w:t>
      </w:r>
      <w:r>
        <w:rPr>
          <w:rStyle w:val="af"/>
          <w:color w:val="000000"/>
          <w:sz w:val="28"/>
          <w:szCs w:val="28"/>
          <w:shd w:val="clear" w:color="auto" w:fill="FFFFFF"/>
        </w:rPr>
        <w:t xml:space="preserve">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0114DC" w:rsidRPr="00937E5F" w:rsidRDefault="000114DC" w:rsidP="000114DC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FD234E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0114DC" w:rsidRPr="00937E5F" w:rsidRDefault="000114DC" w:rsidP="000114DC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0114DC" w:rsidRPr="00937E5F" w:rsidRDefault="000114DC" w:rsidP="000114DC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0114DC" w:rsidRPr="00937E5F" w:rsidRDefault="000114DC" w:rsidP="000114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0114DC" w:rsidRPr="00937E5F" w:rsidRDefault="000114DC" w:rsidP="000114D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0114DC" w:rsidRDefault="000114DC" w:rsidP="000114DC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FD234E" w:rsidRPr="00FD234E">
        <w:rPr>
          <w:rFonts w:ascii="Times New Roman" w:hAnsi="Times New Roman" w:cs="Times New Roman"/>
          <w:sz w:val="28"/>
          <w:szCs w:val="28"/>
        </w:rPr>
        <w:t xml:space="preserve"> </w:t>
      </w:r>
      <w:r w:rsidR="00FD234E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0114DC" w:rsidRPr="00937E5F" w:rsidRDefault="000114DC" w:rsidP="000114DC">
      <w:pPr>
        <w:jc w:val="both"/>
        <w:rPr>
          <w:sz w:val="10"/>
          <w:szCs w:val="10"/>
        </w:rPr>
      </w:pPr>
    </w:p>
    <w:p w:rsidR="005A2D86" w:rsidRPr="005A2D86" w:rsidRDefault="005A2D86" w:rsidP="005A2D86">
      <w:pPr>
        <w:jc w:val="both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FD234E" w:rsidRDefault="00872883" w:rsidP="00872883">
      <w:pPr>
        <w:rPr>
          <w:color w:val="FFFFFF" w:themeColor="background1"/>
          <w:sz w:val="28"/>
        </w:rPr>
      </w:pPr>
      <w:r w:rsidRPr="00FD234E">
        <w:rPr>
          <w:color w:val="FFFFFF" w:themeColor="background1"/>
          <w:sz w:val="28"/>
        </w:rPr>
        <w:t>Верно:</w:t>
      </w:r>
    </w:p>
    <w:p w:rsidR="003A39C2" w:rsidRPr="00FD234E" w:rsidRDefault="00DA2597" w:rsidP="00835273">
      <w:pPr>
        <w:rPr>
          <w:color w:val="FFFFFF" w:themeColor="background1"/>
          <w:sz w:val="28"/>
        </w:rPr>
      </w:pPr>
      <w:proofErr w:type="gramStart"/>
      <w:r w:rsidRPr="00FD234E">
        <w:rPr>
          <w:color w:val="FFFFFF" w:themeColor="background1"/>
          <w:sz w:val="28"/>
        </w:rPr>
        <w:t>У</w:t>
      </w:r>
      <w:r w:rsidR="00715C8D" w:rsidRPr="00FD234E">
        <w:rPr>
          <w:color w:val="FFFFFF" w:themeColor="background1"/>
          <w:sz w:val="28"/>
        </w:rPr>
        <w:t>правляющ</w:t>
      </w:r>
      <w:r w:rsidRPr="00FD234E">
        <w:rPr>
          <w:color w:val="FFFFFF" w:themeColor="background1"/>
          <w:sz w:val="28"/>
        </w:rPr>
        <w:t>ий</w:t>
      </w:r>
      <w:r w:rsidR="00715C8D" w:rsidRPr="00FD234E">
        <w:rPr>
          <w:color w:val="FFFFFF" w:themeColor="background1"/>
          <w:sz w:val="28"/>
        </w:rPr>
        <w:t xml:space="preserve"> </w:t>
      </w:r>
      <w:r w:rsidR="00F4755E" w:rsidRPr="00FD234E">
        <w:rPr>
          <w:color w:val="FFFFFF" w:themeColor="background1"/>
          <w:sz w:val="28"/>
        </w:rPr>
        <w:t xml:space="preserve"> делами</w:t>
      </w:r>
      <w:proofErr w:type="gramEnd"/>
      <w:r w:rsidR="00F4755E" w:rsidRPr="00FD234E">
        <w:rPr>
          <w:color w:val="FFFFFF" w:themeColor="background1"/>
          <w:sz w:val="28"/>
        </w:rPr>
        <w:tab/>
      </w:r>
      <w:r w:rsidR="00F4755E" w:rsidRPr="00FD234E">
        <w:rPr>
          <w:color w:val="FFFFFF" w:themeColor="background1"/>
          <w:sz w:val="28"/>
        </w:rPr>
        <w:tab/>
      </w:r>
      <w:r w:rsidR="00F4755E" w:rsidRPr="00FD234E">
        <w:rPr>
          <w:color w:val="FFFFFF" w:themeColor="background1"/>
          <w:sz w:val="28"/>
        </w:rPr>
        <w:tab/>
      </w:r>
      <w:r w:rsidR="000C6CE8" w:rsidRPr="00FD234E">
        <w:rPr>
          <w:color w:val="FFFFFF" w:themeColor="background1"/>
          <w:sz w:val="28"/>
        </w:rPr>
        <w:tab/>
      </w:r>
      <w:r w:rsidR="00F4755E" w:rsidRPr="00FD234E">
        <w:rPr>
          <w:color w:val="FFFFFF" w:themeColor="background1"/>
          <w:sz w:val="28"/>
        </w:rPr>
        <w:tab/>
      </w:r>
      <w:r w:rsidR="001D3A0E" w:rsidRPr="00FD234E">
        <w:rPr>
          <w:color w:val="FFFFFF" w:themeColor="background1"/>
          <w:sz w:val="28"/>
        </w:rPr>
        <w:tab/>
      </w:r>
      <w:r w:rsidRPr="00FD234E">
        <w:rPr>
          <w:color w:val="FFFFFF" w:themeColor="background1"/>
          <w:sz w:val="28"/>
        </w:rPr>
        <w:tab/>
        <w:t>Л.Г. Василенко</w:t>
      </w:r>
    </w:p>
    <w:p w:rsidR="000114DC" w:rsidRPr="00FD234E" w:rsidRDefault="000114DC" w:rsidP="00835273">
      <w:pPr>
        <w:rPr>
          <w:color w:val="FFFFFF" w:themeColor="background1"/>
          <w:sz w:val="28"/>
        </w:rPr>
      </w:pPr>
    </w:p>
    <w:p w:rsidR="000114DC" w:rsidRPr="00FD234E" w:rsidRDefault="000114DC" w:rsidP="00835273">
      <w:pPr>
        <w:rPr>
          <w:color w:val="FFFFFF" w:themeColor="background1"/>
          <w:sz w:val="28"/>
          <w:szCs w:val="28"/>
        </w:rPr>
        <w:sectPr w:rsidR="000114DC" w:rsidRPr="00FD234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0114DC" w:rsidRPr="00C45935" w:rsidTr="00172B8E">
        <w:tc>
          <w:tcPr>
            <w:tcW w:w="4557" w:type="dxa"/>
            <w:shd w:val="clear" w:color="auto" w:fill="auto"/>
          </w:tcPr>
          <w:p w:rsidR="000114DC" w:rsidRPr="004E3E76" w:rsidRDefault="000114DC" w:rsidP="00172B8E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0114DC" w:rsidRPr="004E3E76" w:rsidRDefault="000114DC" w:rsidP="00172B8E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0114DC" w:rsidRPr="004E3E76" w:rsidRDefault="000114DC" w:rsidP="00B2002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B20021">
              <w:rPr>
                <w:bCs/>
                <w:sz w:val="28"/>
                <w:szCs w:val="28"/>
              </w:rPr>
              <w:t>30.08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B20021">
              <w:rPr>
                <w:bCs/>
                <w:sz w:val="28"/>
                <w:szCs w:val="28"/>
              </w:rPr>
              <w:t>1377</w:t>
            </w:r>
          </w:p>
        </w:tc>
      </w:tr>
    </w:tbl>
    <w:p w:rsidR="000114DC" w:rsidRPr="00AF1D6A" w:rsidRDefault="000114DC" w:rsidP="000114DC">
      <w:pPr>
        <w:jc w:val="center"/>
        <w:rPr>
          <w:sz w:val="16"/>
          <w:szCs w:val="16"/>
        </w:rPr>
      </w:pPr>
    </w:p>
    <w:p w:rsidR="000114DC" w:rsidRPr="000A06F1" w:rsidRDefault="000114DC" w:rsidP="000114DC">
      <w:pPr>
        <w:jc w:val="center"/>
        <w:rPr>
          <w:sz w:val="28"/>
          <w:szCs w:val="28"/>
        </w:rPr>
      </w:pPr>
    </w:p>
    <w:p w:rsidR="000114DC" w:rsidRPr="000A06F1" w:rsidRDefault="000114DC" w:rsidP="000114DC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0114DC" w:rsidRPr="00010057" w:rsidRDefault="000114DC" w:rsidP="000114DC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0114DC" w:rsidRPr="00010057" w:rsidRDefault="000114DC" w:rsidP="000114DC">
      <w:pPr>
        <w:jc w:val="center"/>
        <w:rPr>
          <w:sz w:val="28"/>
          <w:szCs w:val="28"/>
          <w:lang w:eastAsia="en-US"/>
        </w:rPr>
      </w:pP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>61:04:0090101:34, местоположение: Ростовская обл</w:t>
      </w:r>
      <w:r>
        <w:rPr>
          <w:sz w:val="28"/>
          <w:szCs w:val="28"/>
        </w:rPr>
        <w:t>.</w:t>
      </w:r>
      <w:r w:rsidRPr="00D735E9">
        <w:rPr>
          <w:sz w:val="28"/>
          <w:szCs w:val="28"/>
        </w:rPr>
        <w:t xml:space="preserve">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х Головка, ул</w:t>
      </w:r>
      <w:r>
        <w:rPr>
          <w:sz w:val="28"/>
          <w:szCs w:val="28"/>
        </w:rPr>
        <w:t>.</w:t>
      </w:r>
      <w:r w:rsidRPr="00D735E9">
        <w:rPr>
          <w:sz w:val="28"/>
          <w:szCs w:val="28"/>
        </w:rPr>
        <w:t xml:space="preserve"> Центральная, 30;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61:04:0090101:69, местоположение: Ростовская обл.,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х. Головка, ул. Центральная, участок 61;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>61:04:0090102:135, местоположение: Ростовская обл</w:t>
      </w:r>
      <w:r>
        <w:rPr>
          <w:sz w:val="28"/>
          <w:szCs w:val="28"/>
        </w:rPr>
        <w:t>.</w:t>
      </w:r>
      <w:r w:rsidRPr="00D735E9">
        <w:rPr>
          <w:sz w:val="28"/>
          <w:szCs w:val="28"/>
        </w:rPr>
        <w:t xml:space="preserve">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х Головка, ул</w:t>
      </w:r>
      <w:r>
        <w:rPr>
          <w:sz w:val="28"/>
          <w:szCs w:val="28"/>
        </w:rPr>
        <w:t>.</w:t>
      </w:r>
      <w:r w:rsidRPr="00D735E9">
        <w:rPr>
          <w:sz w:val="28"/>
          <w:szCs w:val="28"/>
        </w:rPr>
        <w:t xml:space="preserve"> Школьная, 16;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>61:04:0090102:79, местоположение: Ростовская обл</w:t>
      </w:r>
      <w:r>
        <w:rPr>
          <w:sz w:val="28"/>
          <w:szCs w:val="28"/>
        </w:rPr>
        <w:t>.</w:t>
      </w:r>
      <w:r w:rsidRPr="00D735E9">
        <w:rPr>
          <w:sz w:val="28"/>
          <w:szCs w:val="28"/>
        </w:rPr>
        <w:t xml:space="preserve">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х Головка, ул</w:t>
      </w:r>
      <w:r>
        <w:rPr>
          <w:sz w:val="28"/>
          <w:szCs w:val="28"/>
        </w:rPr>
        <w:t>.</w:t>
      </w:r>
      <w:r w:rsidRPr="00D735E9">
        <w:rPr>
          <w:sz w:val="28"/>
          <w:szCs w:val="28"/>
        </w:rPr>
        <w:t xml:space="preserve"> Песчаная, дом 36;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61:04:0600003:247, местоположение: Ростовская обл.,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2,8 км на север от центра х. </w:t>
      </w:r>
      <w:proofErr w:type="spellStart"/>
      <w:r w:rsidRPr="00D735E9">
        <w:rPr>
          <w:sz w:val="28"/>
          <w:szCs w:val="28"/>
        </w:rPr>
        <w:t>Гусынка</w:t>
      </w:r>
      <w:proofErr w:type="spellEnd"/>
      <w:r w:rsidRPr="00D735E9">
        <w:rPr>
          <w:sz w:val="28"/>
          <w:szCs w:val="28"/>
        </w:rPr>
        <w:t>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61:04:0600003:248, местоположение: Ростовская обл.,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2,9 км на север от центра х. </w:t>
      </w:r>
      <w:proofErr w:type="spellStart"/>
      <w:r w:rsidRPr="00D735E9">
        <w:rPr>
          <w:sz w:val="28"/>
          <w:szCs w:val="28"/>
        </w:rPr>
        <w:t>Гусынка</w:t>
      </w:r>
      <w:proofErr w:type="spellEnd"/>
      <w:r w:rsidRPr="00D735E9">
        <w:rPr>
          <w:sz w:val="28"/>
          <w:szCs w:val="28"/>
        </w:rPr>
        <w:t>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61:04:0600003:298, местоположение: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в границах бывшего КАП "Нива", пашня </w:t>
      </w:r>
      <w:proofErr w:type="spellStart"/>
      <w:r w:rsidRPr="00D735E9">
        <w:rPr>
          <w:sz w:val="28"/>
          <w:szCs w:val="28"/>
        </w:rPr>
        <w:t>р.у</w:t>
      </w:r>
      <w:proofErr w:type="spellEnd"/>
      <w:r w:rsidRPr="00D735E9">
        <w:rPr>
          <w:sz w:val="28"/>
          <w:szCs w:val="28"/>
        </w:rPr>
        <w:t xml:space="preserve">. 9, пашня </w:t>
      </w:r>
      <w:proofErr w:type="spellStart"/>
      <w:r w:rsidRPr="00D735E9">
        <w:rPr>
          <w:sz w:val="28"/>
          <w:szCs w:val="28"/>
        </w:rPr>
        <w:t>р.у</w:t>
      </w:r>
      <w:proofErr w:type="spellEnd"/>
      <w:r w:rsidRPr="00D735E9">
        <w:rPr>
          <w:sz w:val="28"/>
          <w:szCs w:val="28"/>
        </w:rPr>
        <w:t xml:space="preserve">. 36, пастбище </w:t>
      </w:r>
      <w:proofErr w:type="spellStart"/>
      <w:r w:rsidRPr="00D735E9">
        <w:rPr>
          <w:sz w:val="28"/>
          <w:szCs w:val="28"/>
        </w:rPr>
        <w:t>р.у</w:t>
      </w:r>
      <w:proofErr w:type="spellEnd"/>
      <w:r w:rsidRPr="00D735E9">
        <w:rPr>
          <w:sz w:val="28"/>
          <w:szCs w:val="28"/>
        </w:rPr>
        <w:t>. 302;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61:04:0600003:302, местоположение: Ростовская область,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 район, СХПК "Нива" кадастровый участок №16;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61:04:0600003:350, местоположение: Российская Федерация,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из земель бывшего колхоза им. Щаденко </w:t>
      </w:r>
      <w:r w:rsidR="00FD234E">
        <w:rPr>
          <w:sz w:val="28"/>
          <w:szCs w:val="28"/>
        </w:rPr>
        <w:t xml:space="preserve">                                  </w:t>
      </w:r>
      <w:proofErr w:type="gramStart"/>
      <w:r w:rsidR="00FD234E">
        <w:rPr>
          <w:sz w:val="28"/>
          <w:szCs w:val="28"/>
        </w:rPr>
        <w:t xml:space="preserve">   </w:t>
      </w:r>
      <w:r w:rsidRPr="00D735E9">
        <w:rPr>
          <w:sz w:val="28"/>
          <w:szCs w:val="28"/>
        </w:rPr>
        <w:t>(</w:t>
      </w:r>
      <w:proofErr w:type="gramEnd"/>
      <w:r w:rsidRPr="00D735E9">
        <w:rPr>
          <w:sz w:val="28"/>
          <w:szCs w:val="28"/>
        </w:rPr>
        <w:t>КП "Нива");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61:04:0600003:351, местоположение: Российская Федерация,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примерно на расстоянии 161,0м. по направлению на юго-запад от земельного участка, расположенного по адресу: Ростовская область,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 район, х. Головка, ул. Центральная, 55;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61:04:0600003:367, местоположение: Российская Федерация,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с/п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>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61:04:0600003:383, местоположение: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х Головка,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 xml:space="preserve"> сельское поселение, в 1,7 км на север от ул. Песчаная,18;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61:04:0600003:406, местоположение: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х Головка,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 xml:space="preserve"> сельское поселение, в</w:t>
      </w:r>
      <w:r w:rsidR="00FD234E">
        <w:rPr>
          <w:sz w:val="28"/>
          <w:szCs w:val="28"/>
        </w:rPr>
        <w:t xml:space="preserve"> </w:t>
      </w:r>
      <w:r w:rsidRPr="00D735E9">
        <w:rPr>
          <w:sz w:val="28"/>
          <w:szCs w:val="28"/>
        </w:rPr>
        <w:t xml:space="preserve">4,0 км на </w:t>
      </w:r>
      <w:proofErr w:type="gramStart"/>
      <w:r w:rsidRPr="00D735E9">
        <w:rPr>
          <w:sz w:val="28"/>
          <w:szCs w:val="28"/>
        </w:rPr>
        <w:t xml:space="preserve">север, </w:t>
      </w:r>
      <w:r w:rsidR="00FD234E">
        <w:rPr>
          <w:sz w:val="28"/>
          <w:szCs w:val="28"/>
        </w:rPr>
        <w:t xml:space="preserve">  </w:t>
      </w:r>
      <w:proofErr w:type="gramEnd"/>
      <w:r w:rsidR="00FD234E">
        <w:rPr>
          <w:sz w:val="28"/>
          <w:szCs w:val="28"/>
        </w:rPr>
        <w:t xml:space="preserve">                      </w:t>
      </w:r>
      <w:r w:rsidRPr="00D735E9">
        <w:rPr>
          <w:sz w:val="28"/>
          <w:szCs w:val="28"/>
        </w:rPr>
        <w:t>от ул. Центральная,29;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lastRenderedPageBreak/>
        <w:t xml:space="preserve">61:04:0600003:416, местоположение: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х Головка,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 xml:space="preserve"> сельское поселение, в 3,4 км на север от ул. Песчаная,18;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61:04:0600003:418, местоположение: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х Головка,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 xml:space="preserve"> сельское поселение, в 3,6 км на север от ул.Песчаная,18;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61:04:0600003:428, местоположение: Российская Федерация,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из земель бывшего колхоза им. Щаденко (КП "Нива");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61:04:0600003:429, местоположение: Российская Федерация,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из земель бывшего колхоза им. Щаденко (КП "Нива");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61:04:0600003:430, местоположение: Российская Федерация,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>, из земель бывшего колхоза им. Щаденко (КП "Нива");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61:04:0600003:443, местоположение: Ростовская область,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 район, х. Головка,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 xml:space="preserve"> сельское поселение, в 4,9 км на северо-восток от ул.Песчаная,18;</w:t>
      </w:r>
    </w:p>
    <w:p w:rsidR="000114DC" w:rsidRPr="00D735E9" w:rsidRDefault="000114DC" w:rsidP="000114DC">
      <w:pPr>
        <w:pStyle w:val="ae"/>
        <w:numPr>
          <w:ilvl w:val="0"/>
          <w:numId w:val="25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D735E9">
        <w:rPr>
          <w:sz w:val="28"/>
          <w:szCs w:val="28"/>
        </w:rPr>
        <w:t xml:space="preserve">61:04:0600003:447, местоположение: Ростовская область, р-н </w:t>
      </w:r>
      <w:proofErr w:type="spellStart"/>
      <w:r w:rsidRPr="00D735E9">
        <w:rPr>
          <w:sz w:val="28"/>
          <w:szCs w:val="28"/>
        </w:rPr>
        <w:t>Белокалитвинский</w:t>
      </w:r>
      <w:proofErr w:type="spellEnd"/>
      <w:r w:rsidRPr="00D735E9">
        <w:rPr>
          <w:sz w:val="28"/>
          <w:szCs w:val="28"/>
        </w:rPr>
        <w:t xml:space="preserve">, х Головка, </w:t>
      </w:r>
      <w:proofErr w:type="spellStart"/>
      <w:r w:rsidRPr="00D735E9">
        <w:rPr>
          <w:sz w:val="28"/>
          <w:szCs w:val="28"/>
        </w:rPr>
        <w:t>Ильинское</w:t>
      </w:r>
      <w:proofErr w:type="spellEnd"/>
      <w:r w:rsidRPr="00D735E9">
        <w:rPr>
          <w:sz w:val="28"/>
          <w:szCs w:val="28"/>
        </w:rPr>
        <w:t xml:space="preserve"> сельское поселение в 0,8 км на север от ул. Песчаная,18</w:t>
      </w:r>
      <w:r>
        <w:rPr>
          <w:sz w:val="28"/>
          <w:szCs w:val="28"/>
        </w:rPr>
        <w:t>.</w:t>
      </w:r>
    </w:p>
    <w:p w:rsidR="000114DC" w:rsidRPr="00C26125" w:rsidRDefault="000114DC" w:rsidP="000114DC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0114DC" w:rsidRDefault="000114DC" w:rsidP="000114DC">
      <w:pPr>
        <w:rPr>
          <w:sz w:val="28"/>
          <w:szCs w:val="28"/>
        </w:rPr>
      </w:pPr>
    </w:p>
    <w:p w:rsidR="00FD234E" w:rsidRDefault="00FD234E" w:rsidP="000114DC">
      <w:pPr>
        <w:rPr>
          <w:sz w:val="28"/>
          <w:szCs w:val="28"/>
        </w:rPr>
      </w:pPr>
    </w:p>
    <w:p w:rsidR="000114DC" w:rsidRDefault="000114DC" w:rsidP="000114DC">
      <w:pPr>
        <w:rPr>
          <w:sz w:val="28"/>
          <w:szCs w:val="28"/>
        </w:rPr>
      </w:pPr>
    </w:p>
    <w:p w:rsidR="000114DC" w:rsidRPr="00AD54B9" w:rsidRDefault="000114DC" w:rsidP="000114DC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0114DC" w:rsidRDefault="000114DC" w:rsidP="000114DC">
      <w:pPr>
        <w:spacing w:before="120"/>
        <w:jc w:val="both"/>
        <w:rPr>
          <w:bCs/>
          <w:sz w:val="28"/>
        </w:rPr>
      </w:pPr>
    </w:p>
    <w:p w:rsidR="000114DC" w:rsidRDefault="000114DC" w:rsidP="000114DC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0114DC" w:rsidRPr="00C45935" w:rsidTr="00172B8E">
        <w:tc>
          <w:tcPr>
            <w:tcW w:w="4557" w:type="dxa"/>
            <w:shd w:val="clear" w:color="auto" w:fill="auto"/>
          </w:tcPr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Default="000114DC" w:rsidP="00172B8E">
            <w:pPr>
              <w:jc w:val="center"/>
              <w:rPr>
                <w:sz w:val="28"/>
                <w:szCs w:val="28"/>
              </w:rPr>
            </w:pPr>
          </w:p>
          <w:p w:rsidR="000114DC" w:rsidRPr="004E3E76" w:rsidRDefault="000114DC" w:rsidP="00172B8E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0114DC" w:rsidRPr="004E3E76" w:rsidRDefault="000114DC" w:rsidP="00172B8E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0114DC" w:rsidRPr="004E3E76" w:rsidRDefault="000114DC" w:rsidP="00B2002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B20021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FD234E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B20021">
              <w:rPr>
                <w:bCs/>
                <w:sz w:val="28"/>
                <w:szCs w:val="28"/>
              </w:rPr>
              <w:t>1377</w:t>
            </w:r>
          </w:p>
        </w:tc>
      </w:tr>
    </w:tbl>
    <w:p w:rsidR="000114DC" w:rsidRPr="00AF1D6A" w:rsidRDefault="000114DC" w:rsidP="000114DC">
      <w:pPr>
        <w:jc w:val="center"/>
        <w:rPr>
          <w:sz w:val="16"/>
          <w:szCs w:val="16"/>
        </w:rPr>
      </w:pPr>
    </w:p>
    <w:p w:rsidR="000114DC" w:rsidRPr="000A06F1" w:rsidRDefault="000114DC" w:rsidP="000114DC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0114DC" w:rsidRPr="00964620" w:rsidTr="00172B8E">
        <w:trPr>
          <w:trHeight w:hRule="exact" w:val="683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970FA5">
              <w:rPr>
                <w:color w:val="000000"/>
                <w:spacing w:val="-2"/>
              </w:rPr>
              <w:t xml:space="preserve">ВЛ-10 </w:t>
            </w:r>
            <w:proofErr w:type="spellStart"/>
            <w:r w:rsidRPr="00970FA5">
              <w:rPr>
                <w:color w:val="000000"/>
                <w:spacing w:val="-2"/>
              </w:rPr>
              <w:t>кВ</w:t>
            </w:r>
            <w:proofErr w:type="spellEnd"/>
            <w:r w:rsidRPr="00970FA5">
              <w:rPr>
                <w:color w:val="000000"/>
                <w:spacing w:val="-2"/>
              </w:rPr>
              <w:t xml:space="preserve"> №</w:t>
            </w:r>
            <w:r w:rsidR="00FD234E">
              <w:rPr>
                <w:color w:val="000000"/>
                <w:spacing w:val="-2"/>
              </w:rPr>
              <w:t xml:space="preserve"> </w:t>
            </w:r>
            <w:r w:rsidRPr="00970FA5">
              <w:rPr>
                <w:color w:val="000000"/>
                <w:spacing w:val="-2"/>
              </w:rPr>
              <w:t xml:space="preserve">3 ПС </w:t>
            </w:r>
            <w:proofErr w:type="spellStart"/>
            <w:r w:rsidRPr="00970FA5">
              <w:rPr>
                <w:color w:val="000000"/>
                <w:spacing w:val="-2"/>
              </w:rPr>
              <w:t>Голово-Калитвенская</w:t>
            </w:r>
            <w:proofErr w:type="spellEnd"/>
          </w:p>
        </w:tc>
      </w:tr>
      <w:tr w:rsidR="000114DC" w:rsidRPr="00964620" w:rsidTr="00172B8E">
        <w:trPr>
          <w:trHeight w:hRule="exact" w:val="344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114DC" w:rsidRPr="00964620" w:rsidTr="00172B8E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0114DC" w:rsidRPr="00964620" w:rsidTr="00172B8E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0114DC" w:rsidRPr="00964620" w:rsidTr="00172B8E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0114DC" w:rsidRPr="00964620" w:rsidTr="00172B8E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0114DC" w:rsidRPr="00964620" w:rsidTr="00FD234E">
        <w:trPr>
          <w:trHeight w:hRule="exact" w:val="76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0114DC" w:rsidRPr="00964620" w:rsidTr="00172B8E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>
              <w:rPr>
                <w:color w:val="000000"/>
                <w:spacing w:val="-2"/>
                <w:sz w:val="22"/>
              </w:rPr>
              <w:t xml:space="preserve"> 175938 +/- 147</w:t>
            </w:r>
            <w:r w:rsidRPr="00DC1485">
              <w:rPr>
                <w:color w:val="000000"/>
                <w:spacing w:val="-2"/>
              </w:rPr>
              <w:t xml:space="preserve"> м²</w:t>
            </w:r>
          </w:p>
        </w:tc>
      </w:tr>
      <w:tr w:rsidR="000114DC" w:rsidRPr="00964620" w:rsidTr="00FD234E">
        <w:trPr>
          <w:trHeight w:hRule="exact" w:val="315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DC1485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DC1485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970FA5">
              <w:rPr>
                <w:color w:val="000000"/>
                <w:spacing w:val="-2"/>
              </w:rPr>
              <w:t xml:space="preserve">ВЛ-10 </w:t>
            </w:r>
            <w:proofErr w:type="spellStart"/>
            <w:r w:rsidRPr="00970FA5">
              <w:rPr>
                <w:color w:val="000000"/>
                <w:spacing w:val="-2"/>
              </w:rPr>
              <w:t>кВ</w:t>
            </w:r>
            <w:proofErr w:type="spellEnd"/>
            <w:r w:rsidRPr="00970FA5">
              <w:rPr>
                <w:color w:val="000000"/>
                <w:spacing w:val="-2"/>
              </w:rPr>
              <w:t xml:space="preserve"> №3 ПС </w:t>
            </w:r>
            <w:proofErr w:type="spellStart"/>
            <w:r w:rsidRPr="00970FA5">
              <w:rPr>
                <w:color w:val="000000"/>
                <w:spacing w:val="-2"/>
              </w:rPr>
              <w:t>Голово-Калитвенская</w:t>
            </w:r>
            <w:proofErr w:type="spellEnd"/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DC1485">
              <w:rPr>
                <w:color w:val="000000"/>
                <w:spacing w:val="-2"/>
              </w:rPr>
              <w:t>ул.Большая</w:t>
            </w:r>
            <w:proofErr w:type="spellEnd"/>
            <w:r w:rsidRPr="00DC1485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0114DC" w:rsidRPr="00964620" w:rsidTr="00172B8E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36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0114DC" w:rsidRPr="00964620" w:rsidTr="00172B8E">
        <w:trPr>
          <w:trHeight w:hRule="exact" w:val="43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0114DC" w:rsidRPr="00964620" w:rsidTr="00172B8E">
        <w:trPr>
          <w:trHeight w:hRule="exact" w:val="9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0114DC" w:rsidRPr="00964620" w:rsidTr="00172B8E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0114DC" w:rsidRPr="00964620" w:rsidTr="00172B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114DC" w:rsidRPr="00964620" w:rsidTr="00172B8E">
        <w:trPr>
          <w:trHeight w:hRule="exact" w:val="5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565368.69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2303426.98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565449.93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2303441.13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565533.09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2303455.62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565615.95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2303470.05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565695.44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2303483.90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565812.38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2303504.28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565897.48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2303519.29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565973.65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2303533.61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566035.11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2303542.96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36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566123.50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2303558.81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36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566196.84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2303571.52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5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566275.44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2303584.38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1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566369.92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2303602.76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566465.57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2303618.54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1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566617.19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2303647.12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566685.48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2303660.38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566761.49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2303673.76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566832.92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2303686.34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566899.17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2303698.01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1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566973.59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2303711.12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567016.92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2303718.68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1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567077.01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2303729.10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567149.22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2303742.15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567222.75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2303755.32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567300.86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2303769.03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2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567383.36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2303783.50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41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567457.25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2303796.10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36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567531.87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2303808.75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33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567608.03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2303821.66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567676.24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2303833.18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567752.48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2303846.11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567826.88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2303858.72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567896.51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2303871.15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567971.28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2303884.58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567976.72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2303887.50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2303893.06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2303942.99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567978.63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2304019.09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567978.15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2304086.92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567978.56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2304167.59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2304238.88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567976.90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2304292.61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567984.68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2304344.92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567996.80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2304419.26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567996.15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2304448.44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568002.01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2304504.31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568001.40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2304508.92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567993.13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2304531.12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567974.42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2304524.38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567981.87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2304504.02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567976.19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2304449.86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567976.91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2304421.54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567964.93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2304348.07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2304292.91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2304238.72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567958.56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2304167.66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567958.15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2304086.96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567958.63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2304018.95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567959.17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2303942.85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567959.45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2303902.77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567892.99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2303890.83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567823.50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2303878.43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567749.14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2303865.83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567672.91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2303852.90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567604.70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2303841.38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567528.53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2303828.47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567453.90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2303815.82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567379.97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2303803.21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567297.40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2303788.73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567219.27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2303775.02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567145.68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2303761.84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567073.56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2303748.80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567013.50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2303738.38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566970.14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2303730.82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566895.70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2303717.71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566829.45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2303706.04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566758.03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2303693.46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566681.93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2303680.06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566613.45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2303666.77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566462.20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2303638.26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566375.97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2303624.03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566363.59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2303683.24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566349.97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2303748.35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566336.09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2303817.70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566324.22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2303879.06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566309.99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2303951.70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566296.70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2304020.94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566285.78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2304079.78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566273.39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2304141.94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566268.39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2304167.56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566263.37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2304183.25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566244.38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2304176.37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566247.44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2304167.36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566248.89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2304163.08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566253.76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2304138.09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566266.13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2304076.07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566277.04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2304017.27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566290.35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2303947.91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566304.59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2303875.25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566316.46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2303813.87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566330.37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2303744.38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566344.01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2303679.15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566356.28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2303620.48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566272.06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2303604.09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566193.57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2303591.25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566120.05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2303578.51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566031.97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2303562.71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565970.47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2303553.36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565893.95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2303538.97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565808.94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2303523.98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565692.01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2303503.61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565612.52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2303489.76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565529.65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2303475.32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565446.50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2303460.84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565365.22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2303446.68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565281.03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2303431.26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565216.29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2303419.90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565138.95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2303406.32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565061.49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2303392.73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564990.60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2303380.29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564914.64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2303366.96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564835.41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2303352.61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564796.55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2303345.51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564694.50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2303327.16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564619.88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2303314.64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564547.65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2303300.24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564435.74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2303281.87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564410.51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2303285.04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564331.04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2303293.49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564250.56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2303302.60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564169.43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2303311.60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564089.33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2303320.58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564009.23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2303329.55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563928.32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2303338.39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563847.43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2303347.23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563768.12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2303355.39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563687.33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2303364.43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563606.26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2303372.98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563527.99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2303381.61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563449.86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2303390.00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563375.83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2303397.96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563219.22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2303415.20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563059.67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2303432.21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562978.83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2303441.61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562900.16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2303450.26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562821.09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2303458.33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562744.30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2303467.22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562720.22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2303470.09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562678.62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2303472.26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562676.98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2303472.21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562622.71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2303466.09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562557.29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2303457.54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39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562491.54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2303448.71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562426.30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2303439.97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562374.46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2303433.17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562370.01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2303442.67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562367.59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2303445.91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562330.38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2303478.90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562319.67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2303497.53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562302.34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2303488.31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562313.97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2303467.36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562315.94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2303464.98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562352.78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2303432.32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562354.46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2303428.72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562315.15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2303417.60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562273.40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2303419.28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562268.92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2303418.42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562264.28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2303416.35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562184.23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2303389.71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562182.14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2303388.73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562151.13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2303369.60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562147.25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2303365.19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562146.59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2303359.05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562154.14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2303322.88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562162.33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2303280.68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562120.29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2303244.48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562082.82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2303213.04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562044.38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2303180.23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561998.73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2303140.94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561950.38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2303096.99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561887.80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2303049.49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561822.08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2302998.26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561756.54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2302947.98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561693.84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2302900.09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561627.00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2302845.22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561619.11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2302838.78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561567.06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2302797.84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561564.50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2302794.85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561563.31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2302788.78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561570.37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2302730.28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561575.73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2302679.55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561582.49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2302620.22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561588.11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2302567.23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561561.07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2302578.91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561515.40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2302599.05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561472.89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2302617.70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561421.80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2302640.08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561392.10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2302651.60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561384.06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2302651.24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561367.84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2302642.79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561327.45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2302605.55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561288.68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2302564.52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561231.94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2302512.45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561178.50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2302465.36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561177.04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2302463.76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561164.77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2302448.32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561177.84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2302434.16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561186.23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2302442.46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561192.53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2302451.07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561245.24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2302497.51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561302.47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2302550.03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561341.26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2302591.08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561380.33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2302627.11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561388.97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2302631.36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561413.97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2302621.68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561464.85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2302599.39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561507.34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2302580.74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561553.04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2302560.59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561583.90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2302547.27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561585.50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2302550.41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561602.19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2302541.76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561607.43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2302544.97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561609.78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2302552.52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561602.37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2302622.37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561595.62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2302681.70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561590.25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2302732.46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561583.84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2302785.60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561631.54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2302823.12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561639.65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2302829.73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561706.12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2302884.30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561768.69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2302932.09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561834.28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2302982.41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561899.94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2303033.60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561962.83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2303081.32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562011.87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2303125.87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562057.37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2303165.03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562095.71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2303197.74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562133.19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2303229.20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562179.78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2303269.31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562182.99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2303274.59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562183.07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2303278.79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562173.76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2303326.76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562167.60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2303356.27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562191.65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2303371.10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562271.07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2303397.53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562274.94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2303399.20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562315.94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2303397.56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562319.06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2303397.93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562370.53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2303412.48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562428.91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2303420.14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562494.19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2303428.88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562559.90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2303437.71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562625.04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2303446.23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562678.41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2303452.25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562718.18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2303450.19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562741.95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2303447.36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562818.85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2303438.45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562898.02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2303430.38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562976.55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2303421.74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563057.40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2303412.34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563217.05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2303395.32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563373.65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2303378.08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563447.73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2303370.12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563525.81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2303361.73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563604.09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2303353.10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563685.14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2303344.55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563765.94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2303335.51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563845.29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2303327.35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563926.14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2303318.51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564007.02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2303309.68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564087.11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2303300.70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564167.21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2303291.72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564248.32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2303282.73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564328.83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2303273.62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564408.11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2303265.18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564434.68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2303261.84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564437.55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2303261.90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lastRenderedPageBreak/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564551.06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2303280.53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564623.34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2303294.94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564697.87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2303307.45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564800.11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2303325.83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564838.98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2303332.93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564918.12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2303347.26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564994.06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2303360.59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565064.95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2303373.03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565142.41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2303386.62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565219.75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2303400.20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565284.53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2303411.57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565368.69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A823DD" w:rsidRDefault="000114DC" w:rsidP="00172B8E">
            <w:pPr>
              <w:jc w:val="center"/>
              <w:rPr>
                <w:color w:val="000000"/>
                <w:spacing w:val="-2"/>
              </w:rPr>
            </w:pPr>
            <w:r w:rsidRPr="00A823DD">
              <w:rPr>
                <w:color w:val="000000"/>
                <w:spacing w:val="-2"/>
              </w:rPr>
              <w:t>2303426.98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E76517" w:rsidRDefault="000114DC" w:rsidP="00172B8E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0114DC" w:rsidRPr="00964620" w:rsidTr="00172B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114DC" w:rsidRPr="00964620" w:rsidTr="00172B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0114DC" w:rsidRPr="00964620" w:rsidTr="00172B8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0114DC" w:rsidRPr="00964620" w:rsidTr="00172B8E">
        <w:trPr>
          <w:trHeight w:hRule="exact" w:val="33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0114DC" w:rsidRPr="00964620" w:rsidTr="00172B8E">
        <w:trPr>
          <w:trHeight w:hRule="exact" w:val="419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0114DC" w:rsidRPr="00964620" w:rsidTr="00172B8E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0114DC" w:rsidRPr="00964620" w:rsidTr="00172B8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0114DC" w:rsidRPr="00964620" w:rsidTr="00172B8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114DC" w:rsidRPr="00964620" w:rsidTr="00172B8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0114DC" w:rsidRPr="00964620" w:rsidTr="00172B8E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0114DC" w:rsidRPr="00964620" w:rsidTr="00172B8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0114DC" w:rsidRPr="00964620" w:rsidTr="00172B8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114DC" w:rsidRPr="00964620" w:rsidTr="00FD234E">
        <w:trPr>
          <w:trHeight w:hRule="exact" w:val="1046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/>
        </w:tc>
      </w:tr>
      <w:tr w:rsidR="000114DC" w:rsidRPr="00964620" w:rsidTr="00172B8E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0114DC" w:rsidRPr="00964620" w:rsidTr="00172B8E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114DC" w:rsidRPr="00964620" w:rsidRDefault="000114DC" w:rsidP="00172B8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0114DC" w:rsidRPr="00964620" w:rsidRDefault="000114DC" w:rsidP="000114DC">
      <w:pPr>
        <w:sectPr w:rsidR="000114DC" w:rsidRPr="00964620" w:rsidSect="00FD234E">
          <w:pgSz w:w="11906" w:h="16838"/>
          <w:pgMar w:top="567" w:right="567" w:bottom="517" w:left="1418" w:header="567" w:footer="517" w:gutter="0"/>
          <w:cols w:space="720"/>
        </w:sectPr>
      </w:pPr>
    </w:p>
    <w:p w:rsidR="000114DC" w:rsidRDefault="00FD234E" w:rsidP="000114DC">
      <w:pPr>
        <w:ind w:left="-1134"/>
        <w:jc w:val="center"/>
        <w:rPr>
          <w:noProof/>
        </w:rPr>
        <w:sectPr w:rsidR="000114DC" w:rsidSect="008351E9">
          <w:head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t>16</w:t>
      </w:r>
      <w:r w:rsidR="000114DC">
        <w:rPr>
          <w:noProof/>
        </w:rPr>
        <w:drawing>
          <wp:inline distT="0" distB="0" distL="0" distR="0">
            <wp:extent cx="6703060" cy="9541510"/>
            <wp:effectExtent l="0" t="0" r="2540" b="2540"/>
            <wp:docPr id="6" name="Рисунок 6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2521" r="3093" b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DC" w:rsidRDefault="000114DC" w:rsidP="000114DC">
      <w:pPr>
        <w:ind w:left="-993"/>
        <w:jc w:val="center"/>
        <w:rPr>
          <w:noProof/>
        </w:rPr>
        <w:sectPr w:rsidR="000114DC" w:rsidSect="008351E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63055" cy="9525635"/>
            <wp:effectExtent l="0" t="0" r="4445" b="0"/>
            <wp:docPr id="5" name="Рисунок 5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2521" r="3093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5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DC" w:rsidRDefault="000114DC" w:rsidP="000114DC">
      <w:pPr>
        <w:ind w:left="-851"/>
        <w:jc w:val="center"/>
      </w:pPr>
      <w:r>
        <w:rPr>
          <w:noProof/>
        </w:rPr>
        <w:lastRenderedPageBreak/>
        <w:drawing>
          <wp:inline distT="0" distB="0" distL="0" distR="0">
            <wp:extent cx="6639560" cy="9478010"/>
            <wp:effectExtent l="0" t="0" r="8890" b="8890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2937" r="2798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DC" w:rsidRDefault="000114DC" w:rsidP="000114DC">
      <w:pPr>
        <w:rPr>
          <w:noProof/>
        </w:rPr>
        <w:sectPr w:rsidR="000114DC" w:rsidSect="008351E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114DC" w:rsidRDefault="000114DC" w:rsidP="000114DC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6694805" cy="9509760"/>
            <wp:effectExtent l="0" t="0" r="0" b="0"/>
            <wp:docPr id="3" name="Рисунок 3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2625" r="2798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828030" cy="8253730"/>
            <wp:effectExtent l="0" t="0" r="1270" b="0"/>
            <wp:docPr id="2" name="Рисунок 2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2834" r="2945" b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DC" w:rsidRDefault="000114DC" w:rsidP="000114DC">
      <w:pPr>
        <w:rPr>
          <w:sz w:val="28"/>
          <w:szCs w:val="28"/>
        </w:rPr>
      </w:pPr>
    </w:p>
    <w:p w:rsidR="000114DC" w:rsidRPr="00AD54B9" w:rsidRDefault="000114DC" w:rsidP="000114DC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0114DC" w:rsidRPr="001B152D" w:rsidRDefault="000114DC" w:rsidP="00835273">
      <w:pPr>
        <w:rPr>
          <w:sz w:val="28"/>
          <w:szCs w:val="28"/>
        </w:rPr>
      </w:pPr>
    </w:p>
    <w:sectPr w:rsidR="000114DC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3E3" w:rsidRDefault="008713E3">
      <w:r>
        <w:separator/>
      </w:r>
    </w:p>
  </w:endnote>
  <w:endnote w:type="continuationSeparator" w:id="0">
    <w:p w:rsidR="008713E3" w:rsidRDefault="0087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D234E" w:rsidRPr="00FD234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D234E">
      <w:rPr>
        <w:noProof/>
        <w:sz w:val="14"/>
        <w:lang w:val="en-US"/>
      </w:rPr>
      <w:t>C</w:t>
    </w:r>
    <w:r w:rsidR="00FD234E" w:rsidRPr="00FD234E">
      <w:rPr>
        <w:noProof/>
        <w:sz w:val="14"/>
      </w:rPr>
      <w:t>:\</w:t>
    </w:r>
    <w:r w:rsidR="00FD234E">
      <w:rPr>
        <w:noProof/>
        <w:sz w:val="14"/>
        <w:lang w:val="en-US"/>
      </w:rPr>
      <w:t>Users</w:t>
    </w:r>
    <w:r w:rsidR="00FD234E" w:rsidRPr="00FD234E">
      <w:rPr>
        <w:noProof/>
        <w:sz w:val="14"/>
      </w:rPr>
      <w:t>\</w:t>
    </w:r>
    <w:r w:rsidR="00FD234E">
      <w:rPr>
        <w:noProof/>
        <w:sz w:val="14"/>
        <w:lang w:val="en-US"/>
      </w:rPr>
      <w:t>eio</w:t>
    </w:r>
    <w:r w:rsidR="00FD234E" w:rsidRPr="00FD234E">
      <w:rPr>
        <w:noProof/>
        <w:sz w:val="14"/>
      </w:rPr>
      <w:t>3\</w:t>
    </w:r>
    <w:r w:rsidR="00FD234E">
      <w:rPr>
        <w:noProof/>
        <w:sz w:val="14"/>
        <w:lang w:val="en-US"/>
      </w:rPr>
      <w:t>Documents</w:t>
    </w:r>
    <w:r w:rsidR="00FD234E" w:rsidRPr="00FD234E">
      <w:rPr>
        <w:noProof/>
        <w:sz w:val="14"/>
      </w:rPr>
      <w:t>\Постановления\Сервитут_Голово-Калит-3.</w:t>
    </w:r>
    <w:r w:rsidR="00FD234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20021" w:rsidRPr="00B20021">
      <w:rPr>
        <w:noProof/>
        <w:sz w:val="14"/>
      </w:rPr>
      <w:t>8/26/2021 11:09:00</w:t>
    </w:r>
    <w:r w:rsidR="00B20021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B20021">
      <w:rPr>
        <w:noProof/>
        <w:sz w:val="14"/>
        <w:lang w:val="en-US"/>
      </w:rPr>
      <w:t>20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B20021">
      <w:rPr>
        <w:noProof/>
        <w:sz w:val="14"/>
      </w:rPr>
      <w:t>20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D234E" w:rsidRPr="00FD234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D234E">
      <w:rPr>
        <w:noProof/>
        <w:sz w:val="14"/>
        <w:lang w:val="en-US"/>
      </w:rPr>
      <w:t>C</w:t>
    </w:r>
    <w:r w:rsidR="00FD234E" w:rsidRPr="00FD234E">
      <w:rPr>
        <w:noProof/>
        <w:sz w:val="14"/>
      </w:rPr>
      <w:t>:\</w:t>
    </w:r>
    <w:r w:rsidR="00FD234E">
      <w:rPr>
        <w:noProof/>
        <w:sz w:val="14"/>
        <w:lang w:val="en-US"/>
      </w:rPr>
      <w:t>Users</w:t>
    </w:r>
    <w:r w:rsidR="00FD234E" w:rsidRPr="00FD234E">
      <w:rPr>
        <w:noProof/>
        <w:sz w:val="14"/>
      </w:rPr>
      <w:t>\</w:t>
    </w:r>
    <w:r w:rsidR="00FD234E">
      <w:rPr>
        <w:noProof/>
        <w:sz w:val="14"/>
        <w:lang w:val="en-US"/>
      </w:rPr>
      <w:t>eio</w:t>
    </w:r>
    <w:r w:rsidR="00FD234E" w:rsidRPr="00FD234E">
      <w:rPr>
        <w:noProof/>
        <w:sz w:val="14"/>
      </w:rPr>
      <w:t>3\</w:t>
    </w:r>
    <w:r w:rsidR="00FD234E">
      <w:rPr>
        <w:noProof/>
        <w:sz w:val="14"/>
        <w:lang w:val="en-US"/>
      </w:rPr>
      <w:t>Documents</w:t>
    </w:r>
    <w:r w:rsidR="00FD234E" w:rsidRPr="00FD234E">
      <w:rPr>
        <w:noProof/>
        <w:sz w:val="14"/>
      </w:rPr>
      <w:t>\Постановления\Сервитут_Голово-Калит-3.</w:t>
    </w:r>
    <w:r w:rsidR="00FD234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20021" w:rsidRPr="00B20021">
      <w:rPr>
        <w:noProof/>
        <w:sz w:val="14"/>
      </w:rPr>
      <w:t>8/26/2021 11:09:00</w:t>
    </w:r>
    <w:r w:rsidR="00B20021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3E3" w:rsidRDefault="008713E3">
      <w:r>
        <w:separator/>
      </w:r>
    </w:p>
  </w:footnote>
  <w:footnote w:type="continuationSeparator" w:id="0">
    <w:p w:rsidR="008713E3" w:rsidRDefault="00871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021">
          <w:rPr>
            <w:noProof/>
          </w:rPr>
          <w:t>15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4DC" w:rsidRPr="00A36301" w:rsidRDefault="00FD234E" w:rsidP="00FD234E">
    <w:pPr>
      <w:pStyle w:val="a4"/>
      <w:jc w:val="center"/>
    </w:pPr>
    <w: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1F0DF7"/>
    <w:multiLevelType w:val="hybridMultilevel"/>
    <w:tmpl w:val="D492761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012C5"/>
    <w:multiLevelType w:val="hybridMultilevel"/>
    <w:tmpl w:val="9D78ADC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9" w15:restartNumberingAfterBreak="0">
    <w:nsid w:val="14D67BFB"/>
    <w:multiLevelType w:val="hybridMultilevel"/>
    <w:tmpl w:val="4978D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3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3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A57BD"/>
    <w:multiLevelType w:val="hybridMultilevel"/>
    <w:tmpl w:val="7AF22BF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EE2B38"/>
    <w:multiLevelType w:val="hybridMultilevel"/>
    <w:tmpl w:val="72C0934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B94AF3"/>
    <w:multiLevelType w:val="hybridMultilevel"/>
    <w:tmpl w:val="469AE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6"/>
  </w:num>
  <w:num w:numId="3">
    <w:abstractNumId w:val="2"/>
  </w:num>
  <w:num w:numId="4">
    <w:abstractNumId w:val="2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8"/>
  </w:num>
  <w:num w:numId="12">
    <w:abstractNumId w:val="16"/>
  </w:num>
  <w:num w:numId="13">
    <w:abstractNumId w:val="10"/>
  </w:num>
  <w:num w:numId="14">
    <w:abstractNumId w:val="31"/>
  </w:num>
  <w:num w:numId="15">
    <w:abstractNumId w:val="20"/>
  </w:num>
  <w:num w:numId="16">
    <w:abstractNumId w:val="3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3"/>
  </w:num>
  <w:num w:numId="20">
    <w:abstractNumId w:val="33"/>
  </w:num>
  <w:num w:numId="21">
    <w:abstractNumId w:val="27"/>
  </w:num>
  <w:num w:numId="22">
    <w:abstractNumId w:val="32"/>
  </w:num>
  <w:num w:numId="23">
    <w:abstractNumId w:val="8"/>
  </w:num>
  <w:num w:numId="24">
    <w:abstractNumId w:val="24"/>
  </w:num>
  <w:num w:numId="25">
    <w:abstractNumId w:val="29"/>
  </w:num>
  <w:num w:numId="26">
    <w:abstractNumId w:val="25"/>
  </w:num>
  <w:num w:numId="27">
    <w:abstractNumId w:val="15"/>
  </w:num>
  <w:num w:numId="28">
    <w:abstractNumId w:val="5"/>
  </w:num>
  <w:num w:numId="29">
    <w:abstractNumId w:val="19"/>
  </w:num>
  <w:num w:numId="30">
    <w:abstractNumId w:val="23"/>
  </w:num>
  <w:num w:numId="31">
    <w:abstractNumId w:val="30"/>
  </w:num>
  <w:num w:numId="32">
    <w:abstractNumId w:val="21"/>
  </w:num>
  <w:num w:numId="33">
    <w:abstractNumId w:val="13"/>
  </w:num>
  <w:num w:numId="34">
    <w:abstractNumId w:val="37"/>
  </w:num>
  <w:num w:numId="35">
    <w:abstractNumId w:val="12"/>
  </w:num>
  <w:num w:numId="36">
    <w:abstractNumId w:val="6"/>
  </w:num>
  <w:num w:numId="37">
    <w:abstractNumId w:val="39"/>
  </w:num>
  <w:num w:numId="38">
    <w:abstractNumId w:val="36"/>
  </w:num>
  <w:num w:numId="39">
    <w:abstractNumId w:val="7"/>
  </w:num>
  <w:num w:numId="40">
    <w:abstractNumId w:val="40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14DC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4949"/>
    <w:rsid w:val="0080575D"/>
    <w:rsid w:val="008321BE"/>
    <w:rsid w:val="00835273"/>
    <w:rsid w:val="00841142"/>
    <w:rsid w:val="00844AAA"/>
    <w:rsid w:val="00855790"/>
    <w:rsid w:val="008713E3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20021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D234E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FFCD2F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0114DC"/>
    <w:rPr>
      <w:color w:val="0000FF"/>
      <w:u w:val="single"/>
    </w:rPr>
  </w:style>
  <w:style w:type="paragraph" w:styleId="af0">
    <w:name w:val="No Spacing"/>
    <w:uiPriority w:val="1"/>
    <w:qFormat/>
    <w:rsid w:val="000114DC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0114DC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0114DC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0114DC"/>
    <w:rPr>
      <w:b/>
      <w:sz w:val="28"/>
    </w:rPr>
  </w:style>
  <w:style w:type="table" w:styleId="af2">
    <w:name w:val="Table Grid"/>
    <w:basedOn w:val="a2"/>
    <w:rsid w:val="000114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0114DC"/>
  </w:style>
  <w:style w:type="paragraph" w:customStyle="1" w:styleId="11">
    <w:name w:val="Обычный1"/>
    <w:rsid w:val="000114DC"/>
    <w:rPr>
      <w:snapToGrid w:val="0"/>
      <w:sz w:val="24"/>
    </w:rPr>
  </w:style>
  <w:style w:type="paragraph" w:customStyle="1" w:styleId="af3">
    <w:name w:val="Название раздела"/>
    <w:basedOn w:val="a0"/>
    <w:rsid w:val="000114DC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0114DC"/>
    <w:rPr>
      <w:sz w:val="24"/>
      <w:szCs w:val="24"/>
    </w:rPr>
  </w:style>
  <w:style w:type="character" w:styleId="af4">
    <w:name w:val="page number"/>
    <w:rsid w:val="000114DC"/>
  </w:style>
  <w:style w:type="paragraph" w:customStyle="1" w:styleId="af5">
    <w:name w:val="Разделитель таблиц"/>
    <w:basedOn w:val="a0"/>
    <w:rsid w:val="000114DC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0114DC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0114DC"/>
    <w:rPr>
      <w:sz w:val="22"/>
    </w:rPr>
  </w:style>
  <w:style w:type="paragraph" w:customStyle="1" w:styleId="af8">
    <w:name w:val="Заголовок таблицы повторяющийся"/>
    <w:basedOn w:val="11"/>
    <w:rsid w:val="000114DC"/>
    <w:pPr>
      <w:jc w:val="center"/>
    </w:pPr>
    <w:rPr>
      <w:b/>
      <w:sz w:val="22"/>
    </w:rPr>
  </w:style>
  <w:style w:type="character" w:styleId="af9">
    <w:name w:val="annotation reference"/>
    <w:rsid w:val="000114DC"/>
    <w:rPr>
      <w:sz w:val="16"/>
      <w:szCs w:val="16"/>
    </w:rPr>
  </w:style>
  <w:style w:type="paragraph" w:styleId="afa">
    <w:name w:val="annotation text"/>
    <w:basedOn w:val="a0"/>
    <w:link w:val="afb"/>
    <w:rsid w:val="000114DC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0114DC"/>
  </w:style>
  <w:style w:type="paragraph" w:customStyle="1" w:styleId="afc">
    <w:name w:val="Название подраздела"/>
    <w:basedOn w:val="11"/>
    <w:rsid w:val="000114D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0114DC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0114D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0114D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0114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0114DC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C0BF3-C9A8-405B-91BD-0EFE88093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10</TotalTime>
  <Pages>1</Pages>
  <Words>3067</Words>
  <Characters>17484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2021-08-26T08:07:00Z</cp:lastPrinted>
  <dcterms:created xsi:type="dcterms:W3CDTF">2021-08-26T08:01:00Z</dcterms:created>
  <dcterms:modified xsi:type="dcterms:W3CDTF">2021-09-08T12:19:00Z</dcterms:modified>
</cp:coreProperties>
</file>