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0F62A1">
        <w:rPr>
          <w:sz w:val="28"/>
        </w:rPr>
        <w:t>30</w:t>
      </w:r>
      <w:r w:rsidR="00C70947">
        <w:rPr>
          <w:sz w:val="28"/>
        </w:rPr>
        <w:t>.</w:t>
      </w:r>
      <w:r w:rsidR="006836BC" w:rsidRPr="0042717A">
        <w:rPr>
          <w:sz w:val="28"/>
        </w:rPr>
        <w:t>08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0F62A1">
        <w:rPr>
          <w:sz w:val="28"/>
        </w:rPr>
        <w:t>1363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42717A" w:rsidRPr="004B12F3" w:rsidRDefault="0042717A" w:rsidP="0042717A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42717A" w:rsidRPr="00166D49" w:rsidRDefault="0042717A" w:rsidP="0042717A">
      <w:pPr>
        <w:ind w:left="142" w:firstLine="567"/>
        <w:jc w:val="both"/>
        <w:rPr>
          <w:sz w:val="28"/>
          <w:szCs w:val="28"/>
        </w:rPr>
      </w:pPr>
    </w:p>
    <w:p w:rsidR="007F739E" w:rsidRDefault="007F739E" w:rsidP="0042717A">
      <w:pPr>
        <w:pStyle w:val="western"/>
        <w:spacing w:before="0" w:after="0"/>
        <w:ind w:firstLine="709"/>
        <w:jc w:val="both"/>
      </w:pPr>
    </w:p>
    <w:p w:rsidR="0042717A" w:rsidRPr="0048080D" w:rsidRDefault="0042717A" w:rsidP="0042717A">
      <w:pPr>
        <w:pStyle w:val="western"/>
        <w:spacing w:before="0" w:after="0"/>
        <w:ind w:firstLine="709"/>
        <w:jc w:val="both"/>
        <w:rPr>
          <w:b/>
        </w:rPr>
      </w:pPr>
      <w:r w:rsidRPr="0048080D">
        <w:t>На основании ходатайства Публичного акционерного общества «</w:t>
      </w:r>
      <w:proofErr w:type="spellStart"/>
      <w:r w:rsidRPr="0048080D">
        <w:t>Россети</w:t>
      </w:r>
      <w:proofErr w:type="spellEnd"/>
      <w:r w:rsidRPr="0048080D"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CD69DB">
        <w:t xml:space="preserve">BЛ-10 </w:t>
      </w:r>
      <w:proofErr w:type="spellStart"/>
      <w:r w:rsidRPr="00CD69DB">
        <w:t>кВ</w:t>
      </w:r>
      <w:proofErr w:type="spellEnd"/>
      <w:r w:rsidRPr="00CD69DB">
        <w:t xml:space="preserve"> фидер " Западной" ПС Ш-26</w:t>
      </w:r>
      <w:r w:rsidRPr="0048080D">
        <w:t xml:space="preserve">, руководствуясь статьей 23 и главой </w:t>
      </w:r>
      <w:r w:rsidRPr="0048080D">
        <w:rPr>
          <w:lang w:val="en-US"/>
        </w:rPr>
        <w:t>V</w:t>
      </w:r>
      <w:r w:rsidRPr="0048080D">
        <w:rPr>
          <w:vertAlign w:val="superscript"/>
        </w:rPr>
        <w:t>7</w:t>
      </w:r>
      <w:r w:rsidRPr="0048080D">
        <w:t xml:space="preserve"> Земельного кодекса Российской Федерации, п</w:t>
      </w:r>
      <w:r w:rsidRPr="0048080D">
        <w:rPr>
          <w:color w:val="020B22"/>
          <w:shd w:val="clear" w:color="auto" w:fill="FFFFFF"/>
        </w:rPr>
        <w:t>остановлением Правительства Российской Федерации от 24.02.200</w:t>
      </w:r>
      <w:r w:rsidRPr="0048080D">
        <w:t>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</w:t>
      </w:r>
      <w:r>
        <w:t xml:space="preserve"> </w:t>
      </w:r>
      <w:r w:rsidRPr="0048080D">
        <w:t xml:space="preserve">«О некоторых вопросах установления охранных зон объектов электросетевого хозяйства», Администрация </w:t>
      </w:r>
      <w:proofErr w:type="spellStart"/>
      <w:r w:rsidRPr="0048080D">
        <w:t>Белокалитвинского</w:t>
      </w:r>
      <w:proofErr w:type="spellEnd"/>
      <w:r w:rsidRPr="0048080D">
        <w:t xml:space="preserve"> района </w:t>
      </w:r>
      <w:r w:rsidRPr="0048080D">
        <w:rPr>
          <w:b/>
          <w:spacing w:val="60"/>
        </w:rPr>
        <w:t>постановляет:</w:t>
      </w:r>
    </w:p>
    <w:p w:rsidR="0042717A" w:rsidRDefault="0042717A" w:rsidP="0042717A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42717A" w:rsidRDefault="0042717A" w:rsidP="0042717A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7F739E" w:rsidRPr="0048080D" w:rsidRDefault="007F739E" w:rsidP="0042717A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42717A" w:rsidRPr="001665F7" w:rsidRDefault="0042717A" w:rsidP="0042717A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BD44D5">
        <w:rPr>
          <w:sz w:val="28"/>
          <w:szCs w:val="28"/>
        </w:rPr>
        <w:t xml:space="preserve">1. </w:t>
      </w:r>
      <w:r w:rsidRPr="005312E4">
        <w:rPr>
          <w:sz w:val="28"/>
          <w:szCs w:val="28"/>
        </w:rPr>
        <w:t xml:space="preserve">Установить публичный сервитут </w:t>
      </w:r>
      <w:r w:rsidRPr="005312E4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5312E4">
        <w:rPr>
          <w:sz w:val="28"/>
          <w:szCs w:val="28"/>
        </w:rPr>
        <w:t xml:space="preserve">в целях эксплуатации объекта энергетики </w:t>
      </w:r>
      <w:r w:rsidRPr="005312E4">
        <w:rPr>
          <w:color w:val="000000"/>
          <w:sz w:val="28"/>
          <w:szCs w:val="28"/>
          <w:lang w:eastAsia="zh-CN"/>
        </w:rPr>
        <w:t xml:space="preserve">BЛ-10 </w:t>
      </w:r>
      <w:proofErr w:type="spellStart"/>
      <w:r w:rsidRPr="005312E4">
        <w:rPr>
          <w:color w:val="000000"/>
          <w:sz w:val="28"/>
          <w:szCs w:val="28"/>
          <w:lang w:eastAsia="zh-CN"/>
        </w:rPr>
        <w:t>кВ</w:t>
      </w:r>
      <w:proofErr w:type="spellEnd"/>
      <w:r w:rsidRPr="005312E4">
        <w:rPr>
          <w:color w:val="000000"/>
          <w:sz w:val="28"/>
          <w:szCs w:val="28"/>
          <w:lang w:eastAsia="zh-CN"/>
        </w:rPr>
        <w:t xml:space="preserve"> фидер " Западной" ПС Ш-26</w:t>
      </w:r>
      <w:r w:rsidRPr="005312E4">
        <w:rPr>
          <w:sz w:val="28"/>
          <w:szCs w:val="28"/>
        </w:rPr>
        <w:t xml:space="preserve">, общей площадью </w:t>
      </w:r>
      <w:r w:rsidRPr="005312E4">
        <w:rPr>
          <w:color w:val="000000"/>
          <w:sz w:val="28"/>
          <w:szCs w:val="28"/>
          <w:lang w:eastAsia="zh-CN"/>
        </w:rPr>
        <w:t>205277</w:t>
      </w:r>
      <w:r w:rsidRPr="005312E4">
        <w:rPr>
          <w:sz w:val="28"/>
          <w:szCs w:val="28"/>
        </w:rPr>
        <w:t xml:space="preserve"> </w:t>
      </w:r>
      <w:proofErr w:type="spellStart"/>
      <w:r w:rsidRPr="005312E4"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  <w:r w:rsidRPr="005312E4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5312E4">
        <w:rPr>
          <w:sz w:val="28"/>
          <w:szCs w:val="28"/>
        </w:rPr>
        <w:t>Белокалитвинский</w:t>
      </w:r>
      <w:proofErr w:type="spellEnd"/>
      <w:r w:rsidRPr="005312E4">
        <w:rPr>
          <w:sz w:val="28"/>
          <w:szCs w:val="28"/>
        </w:rPr>
        <w:t xml:space="preserve"> район</w:t>
      </w:r>
      <w:r w:rsidRPr="001665F7">
        <w:rPr>
          <w:color w:val="020B22"/>
          <w:sz w:val="28"/>
          <w:szCs w:val="28"/>
        </w:rPr>
        <w:t xml:space="preserve"> (далее – публичный сервитут).</w:t>
      </w:r>
    </w:p>
    <w:p w:rsidR="0042717A" w:rsidRPr="001665F7" w:rsidRDefault="0042717A" w:rsidP="0042717A">
      <w:pPr>
        <w:pStyle w:val="ac"/>
        <w:ind w:left="0" w:firstLine="708"/>
        <w:jc w:val="both"/>
        <w:rPr>
          <w:color w:val="020B22"/>
          <w:sz w:val="28"/>
          <w:szCs w:val="28"/>
        </w:rPr>
      </w:pPr>
      <w:r w:rsidRPr="001665F7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42717A" w:rsidRPr="001665F7" w:rsidRDefault="0042717A" w:rsidP="0042717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665F7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1665F7">
        <w:rPr>
          <w:sz w:val="28"/>
          <w:szCs w:val="28"/>
        </w:rPr>
        <w:t xml:space="preserve"> Публичное акционерное общество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(ИНН 6164266561).</w:t>
      </w:r>
    </w:p>
    <w:p w:rsidR="0042717A" w:rsidRPr="001665F7" w:rsidRDefault="0042717A" w:rsidP="0042717A">
      <w:pPr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 xml:space="preserve">4. </w:t>
      </w:r>
      <w:r w:rsidRPr="001665F7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1665F7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1665F7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7F739E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42717A" w:rsidRPr="00937E5F" w:rsidRDefault="0042717A" w:rsidP="0042717A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lastRenderedPageBreak/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7F739E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42717A" w:rsidRPr="00937E5F" w:rsidRDefault="0042717A" w:rsidP="004271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8775E7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7F739E" w:rsidRPr="008775E7">
        <w:rPr>
          <w:sz w:val="28"/>
          <w:szCs w:val="28"/>
          <w:shd w:val="clear" w:color="auto" w:fill="FFFFFF"/>
        </w:rPr>
        <w:t>устанавливается, в</w:t>
      </w:r>
      <w:r w:rsidRPr="008775E7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42717A" w:rsidRPr="00937E5F" w:rsidRDefault="0042717A" w:rsidP="004271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42717A" w:rsidRPr="00937E5F" w:rsidRDefault="0042717A" w:rsidP="0042717A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</w:t>
      </w:r>
      <w:r w:rsidRPr="007F739E">
        <w:rPr>
          <w:sz w:val="28"/>
          <w:szCs w:val="28"/>
        </w:rPr>
        <w:t xml:space="preserve">в </w:t>
      </w:r>
      <w:r w:rsidRPr="007F739E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7F739E">
        <w:rPr>
          <w:rStyle w:val="ad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7F739E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 </w:t>
      </w:r>
      <w:r w:rsidRPr="00937E5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42717A" w:rsidRPr="00937E5F" w:rsidRDefault="0042717A" w:rsidP="0042717A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r w:rsidR="007F739E" w:rsidRPr="00937E5F">
        <w:rPr>
          <w:sz w:val="28"/>
          <w:szCs w:val="28"/>
        </w:rPr>
        <w:t>о правах,</w:t>
      </w:r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42717A" w:rsidRPr="00937E5F" w:rsidRDefault="0042717A" w:rsidP="0042717A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42717A" w:rsidRPr="00937E5F" w:rsidRDefault="0042717A" w:rsidP="0042717A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42717A" w:rsidRPr="00937E5F" w:rsidRDefault="0042717A" w:rsidP="004271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42717A" w:rsidRPr="00937E5F" w:rsidRDefault="0042717A" w:rsidP="0042717A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937E5F">
        <w:rPr>
          <w:sz w:val="28"/>
          <w:szCs w:val="28"/>
        </w:rPr>
        <w:t xml:space="preserve">. Настоящее постановление </w:t>
      </w:r>
      <w:r>
        <w:rPr>
          <w:sz w:val="28"/>
          <w:szCs w:val="28"/>
        </w:rPr>
        <w:t>вступает в силу со дня его подписания</w:t>
      </w:r>
      <w:r w:rsidRPr="00937E5F">
        <w:rPr>
          <w:sz w:val="28"/>
          <w:szCs w:val="28"/>
        </w:rPr>
        <w:t>.</w:t>
      </w:r>
    </w:p>
    <w:p w:rsidR="0042717A" w:rsidRDefault="0042717A" w:rsidP="0042717A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739E" w:rsidRDefault="007F739E" w:rsidP="0042717A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717A" w:rsidRDefault="0042717A" w:rsidP="0042717A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="007F739E" w:rsidRPr="007F739E">
        <w:rPr>
          <w:rFonts w:ascii="Times New Roman" w:hAnsi="Times New Roman" w:cs="Times New Roman"/>
          <w:sz w:val="28"/>
          <w:szCs w:val="28"/>
        </w:rPr>
        <w:t xml:space="preserve"> </w:t>
      </w:r>
      <w:r w:rsidR="007F739E" w:rsidRPr="00937E5F">
        <w:rPr>
          <w:rFonts w:ascii="Times New Roman" w:hAnsi="Times New Roman" w:cs="Times New Roman"/>
          <w:sz w:val="28"/>
          <w:szCs w:val="28"/>
        </w:rPr>
        <w:t>В.Г.</w:t>
      </w:r>
    </w:p>
    <w:p w:rsidR="005A2D86" w:rsidRPr="005A2D86" w:rsidRDefault="005A2D86" w:rsidP="005A2D86">
      <w:pPr>
        <w:jc w:val="both"/>
        <w:rPr>
          <w:sz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E5190C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5190C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7F739E" w:rsidRDefault="00872883" w:rsidP="00872883">
      <w:pPr>
        <w:rPr>
          <w:color w:val="FFFFFF" w:themeColor="background1"/>
          <w:sz w:val="28"/>
        </w:rPr>
      </w:pPr>
      <w:r w:rsidRPr="007F739E">
        <w:rPr>
          <w:color w:val="FFFFFF" w:themeColor="background1"/>
          <w:sz w:val="28"/>
        </w:rPr>
        <w:t>Верно:</w:t>
      </w:r>
    </w:p>
    <w:p w:rsidR="003A39C2" w:rsidRPr="007F739E" w:rsidRDefault="00DA2597" w:rsidP="00835273">
      <w:pPr>
        <w:rPr>
          <w:color w:val="FFFFFF" w:themeColor="background1"/>
          <w:sz w:val="28"/>
        </w:rPr>
      </w:pPr>
      <w:proofErr w:type="gramStart"/>
      <w:r w:rsidRPr="007F739E">
        <w:rPr>
          <w:color w:val="FFFFFF" w:themeColor="background1"/>
          <w:sz w:val="28"/>
        </w:rPr>
        <w:t>У</w:t>
      </w:r>
      <w:r w:rsidR="00715C8D" w:rsidRPr="007F739E">
        <w:rPr>
          <w:color w:val="FFFFFF" w:themeColor="background1"/>
          <w:sz w:val="28"/>
        </w:rPr>
        <w:t>правляющ</w:t>
      </w:r>
      <w:r w:rsidRPr="007F739E">
        <w:rPr>
          <w:color w:val="FFFFFF" w:themeColor="background1"/>
          <w:sz w:val="28"/>
        </w:rPr>
        <w:t>ий</w:t>
      </w:r>
      <w:r w:rsidR="00715C8D" w:rsidRPr="007F739E">
        <w:rPr>
          <w:color w:val="FFFFFF" w:themeColor="background1"/>
          <w:sz w:val="28"/>
        </w:rPr>
        <w:t xml:space="preserve"> </w:t>
      </w:r>
      <w:r w:rsidR="00F4755E" w:rsidRPr="007F739E">
        <w:rPr>
          <w:color w:val="FFFFFF" w:themeColor="background1"/>
          <w:sz w:val="28"/>
        </w:rPr>
        <w:t xml:space="preserve"> делами</w:t>
      </w:r>
      <w:proofErr w:type="gramEnd"/>
      <w:r w:rsidR="00F4755E" w:rsidRPr="007F739E">
        <w:rPr>
          <w:color w:val="FFFFFF" w:themeColor="background1"/>
          <w:sz w:val="28"/>
        </w:rPr>
        <w:tab/>
      </w:r>
      <w:r w:rsidR="00F4755E" w:rsidRPr="007F739E">
        <w:rPr>
          <w:color w:val="FFFFFF" w:themeColor="background1"/>
          <w:sz w:val="28"/>
        </w:rPr>
        <w:tab/>
      </w:r>
      <w:r w:rsidR="00F4755E" w:rsidRPr="007F739E">
        <w:rPr>
          <w:color w:val="FFFFFF" w:themeColor="background1"/>
          <w:sz w:val="28"/>
        </w:rPr>
        <w:tab/>
      </w:r>
      <w:r w:rsidR="000C6CE8" w:rsidRPr="007F739E">
        <w:rPr>
          <w:color w:val="FFFFFF" w:themeColor="background1"/>
          <w:sz w:val="28"/>
        </w:rPr>
        <w:tab/>
      </w:r>
      <w:r w:rsidR="00F4755E" w:rsidRPr="007F739E">
        <w:rPr>
          <w:color w:val="FFFFFF" w:themeColor="background1"/>
          <w:sz w:val="28"/>
        </w:rPr>
        <w:tab/>
      </w:r>
      <w:r w:rsidR="001D3A0E" w:rsidRPr="007F739E">
        <w:rPr>
          <w:color w:val="FFFFFF" w:themeColor="background1"/>
          <w:sz w:val="28"/>
        </w:rPr>
        <w:tab/>
      </w:r>
      <w:r w:rsidRPr="007F739E">
        <w:rPr>
          <w:color w:val="FFFFFF" w:themeColor="background1"/>
          <w:sz w:val="28"/>
        </w:rPr>
        <w:tab/>
        <w:t>Л.Г. Василенко</w:t>
      </w:r>
    </w:p>
    <w:p w:rsidR="0042717A" w:rsidRDefault="0042717A" w:rsidP="00835273">
      <w:pPr>
        <w:rPr>
          <w:sz w:val="28"/>
        </w:rPr>
      </w:pPr>
    </w:p>
    <w:p w:rsidR="0042717A" w:rsidRDefault="0042717A" w:rsidP="00835273">
      <w:pPr>
        <w:rPr>
          <w:sz w:val="28"/>
          <w:szCs w:val="28"/>
        </w:rPr>
        <w:sectPr w:rsidR="0042717A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42717A" w:rsidRPr="00C45935" w:rsidTr="004C2DAB">
        <w:tc>
          <w:tcPr>
            <w:tcW w:w="4557" w:type="dxa"/>
            <w:shd w:val="clear" w:color="auto" w:fill="auto"/>
          </w:tcPr>
          <w:p w:rsidR="0042717A" w:rsidRPr="004E3E76" w:rsidRDefault="0042717A" w:rsidP="004C2DAB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42717A" w:rsidRPr="004E3E76" w:rsidRDefault="0042717A" w:rsidP="004C2DAB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42717A" w:rsidRPr="004E3E76" w:rsidRDefault="0042717A" w:rsidP="000F62A1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0F62A1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7F739E">
              <w:rPr>
                <w:bCs/>
                <w:sz w:val="28"/>
                <w:szCs w:val="28"/>
              </w:rPr>
              <w:t>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0F62A1">
              <w:rPr>
                <w:bCs/>
                <w:sz w:val="28"/>
                <w:szCs w:val="28"/>
              </w:rPr>
              <w:t>1363</w:t>
            </w:r>
          </w:p>
        </w:tc>
      </w:tr>
    </w:tbl>
    <w:p w:rsidR="0042717A" w:rsidRPr="00AF1D6A" w:rsidRDefault="0042717A" w:rsidP="0042717A">
      <w:pPr>
        <w:jc w:val="center"/>
        <w:rPr>
          <w:sz w:val="16"/>
          <w:szCs w:val="16"/>
        </w:rPr>
      </w:pPr>
    </w:p>
    <w:p w:rsidR="0042717A" w:rsidRPr="000A06F1" w:rsidRDefault="0042717A" w:rsidP="0042717A">
      <w:pPr>
        <w:jc w:val="center"/>
        <w:rPr>
          <w:sz w:val="28"/>
          <w:szCs w:val="28"/>
        </w:rPr>
      </w:pPr>
    </w:p>
    <w:p w:rsidR="0042717A" w:rsidRPr="000A06F1" w:rsidRDefault="0042717A" w:rsidP="0042717A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42717A" w:rsidRPr="00010057" w:rsidRDefault="0042717A" w:rsidP="0042717A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42717A" w:rsidRPr="00010057" w:rsidRDefault="0042717A" w:rsidP="0042717A">
      <w:pPr>
        <w:jc w:val="center"/>
        <w:rPr>
          <w:sz w:val="28"/>
          <w:szCs w:val="28"/>
          <w:lang w:eastAsia="en-US"/>
        </w:rPr>
      </w:pP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>61:04:0600020:701 (</w:t>
      </w:r>
      <w:proofErr w:type="spellStart"/>
      <w:r w:rsidRPr="00513A4A">
        <w:rPr>
          <w:sz w:val="28"/>
          <w:szCs w:val="28"/>
        </w:rPr>
        <w:t>вх</w:t>
      </w:r>
      <w:proofErr w:type="spellEnd"/>
      <w:r w:rsidRPr="00513A4A">
        <w:rPr>
          <w:sz w:val="28"/>
          <w:szCs w:val="28"/>
        </w:rPr>
        <w:t xml:space="preserve">. 61:04:0600020:407, 61:04:0600020:686), местоположение: Ростовская область,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 xml:space="preserve"> район, в границах бывшего колхоза "Рассвет";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>61:04:0600020:583 (</w:t>
      </w:r>
      <w:proofErr w:type="spellStart"/>
      <w:r w:rsidRPr="00513A4A">
        <w:rPr>
          <w:sz w:val="28"/>
          <w:szCs w:val="28"/>
        </w:rPr>
        <w:t>вх</w:t>
      </w:r>
      <w:proofErr w:type="spellEnd"/>
      <w:r w:rsidRPr="00513A4A">
        <w:rPr>
          <w:sz w:val="28"/>
          <w:szCs w:val="28"/>
        </w:rPr>
        <w:t xml:space="preserve">. 61:04:0600020:582), местоположение: Ростовская область,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 xml:space="preserve"> район, из земель бывшего колхоза "Рассвет";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>61:04:0600020:597 (</w:t>
      </w:r>
      <w:proofErr w:type="spellStart"/>
      <w:r w:rsidRPr="00513A4A">
        <w:rPr>
          <w:sz w:val="28"/>
          <w:szCs w:val="28"/>
        </w:rPr>
        <w:t>вх</w:t>
      </w:r>
      <w:proofErr w:type="spellEnd"/>
      <w:r w:rsidRPr="00513A4A">
        <w:rPr>
          <w:sz w:val="28"/>
          <w:szCs w:val="28"/>
        </w:rPr>
        <w:t xml:space="preserve">. 61:04:0600020:694), местоположение: Ростовская область, </w:t>
      </w:r>
      <w:proofErr w:type="spellStart"/>
      <w:r w:rsidRPr="00513A4A">
        <w:rPr>
          <w:sz w:val="28"/>
          <w:szCs w:val="28"/>
        </w:rPr>
        <w:t>Белокалитви</w:t>
      </w:r>
      <w:r>
        <w:rPr>
          <w:sz w:val="28"/>
          <w:szCs w:val="28"/>
        </w:rPr>
        <w:t>н</w:t>
      </w:r>
      <w:r w:rsidRPr="00513A4A">
        <w:rPr>
          <w:sz w:val="28"/>
          <w:szCs w:val="28"/>
        </w:rPr>
        <w:t>ский</w:t>
      </w:r>
      <w:proofErr w:type="spellEnd"/>
      <w:r w:rsidRPr="00513A4A">
        <w:rPr>
          <w:sz w:val="28"/>
          <w:szCs w:val="28"/>
        </w:rPr>
        <w:t xml:space="preserve"> район, земли бывшего ко</w:t>
      </w:r>
      <w:r>
        <w:rPr>
          <w:sz w:val="28"/>
          <w:szCs w:val="28"/>
        </w:rPr>
        <w:t>л</w:t>
      </w:r>
      <w:r w:rsidRPr="00513A4A">
        <w:rPr>
          <w:sz w:val="28"/>
          <w:szCs w:val="28"/>
        </w:rPr>
        <w:t>хоза "Рассвет";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>61:04:0600020:649 (</w:t>
      </w:r>
      <w:proofErr w:type="spellStart"/>
      <w:r w:rsidRPr="00513A4A">
        <w:rPr>
          <w:sz w:val="28"/>
          <w:szCs w:val="28"/>
        </w:rPr>
        <w:t>вх</w:t>
      </w:r>
      <w:proofErr w:type="spellEnd"/>
      <w:r w:rsidRPr="00513A4A">
        <w:rPr>
          <w:sz w:val="28"/>
          <w:szCs w:val="28"/>
        </w:rPr>
        <w:t xml:space="preserve">. 61:04:0600020:648), местоположение: Ростовская область, р-н.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>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>61:04:0600020:74 (</w:t>
      </w:r>
      <w:proofErr w:type="spellStart"/>
      <w:r w:rsidRPr="00513A4A">
        <w:rPr>
          <w:sz w:val="28"/>
          <w:szCs w:val="28"/>
        </w:rPr>
        <w:t>вх</w:t>
      </w:r>
      <w:proofErr w:type="spellEnd"/>
      <w:r w:rsidRPr="00513A4A">
        <w:rPr>
          <w:sz w:val="28"/>
          <w:szCs w:val="28"/>
        </w:rPr>
        <w:t xml:space="preserve">. 61:04:0600020:80), местоположение: Ростовская обл.,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 xml:space="preserve"> район, земли бывшего колхоза "Рассвет";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61:04:0600020:573, местоположение: Ростовская обл.,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 xml:space="preserve"> район, земли бывшего колхоза "Рассвет" (территория Синегорского сельского поселения);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61:04:0600020:656, местоположение: Ростовская обл., р-н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>, (территория Синегорского сельского поселения), земли бывшего колхоза "Рассвет";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>61:04:0600020:735, местоположение: Ростовская обл</w:t>
      </w:r>
      <w:r>
        <w:rPr>
          <w:sz w:val="28"/>
          <w:szCs w:val="28"/>
        </w:rPr>
        <w:t>.</w:t>
      </w:r>
      <w:r w:rsidRPr="00513A4A">
        <w:rPr>
          <w:sz w:val="28"/>
          <w:szCs w:val="28"/>
        </w:rPr>
        <w:t xml:space="preserve">, р-н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>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61:04:0600020:863, местоположение: примерно на расстоянии 2700,0 м. по направлению на юго-запад от ориентира: Ростовская область,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 xml:space="preserve"> район, южная граница х.</w:t>
      </w:r>
      <w:r>
        <w:rPr>
          <w:sz w:val="28"/>
          <w:szCs w:val="28"/>
        </w:rPr>
        <w:t xml:space="preserve"> </w:t>
      </w:r>
      <w:r w:rsidRPr="00513A4A">
        <w:rPr>
          <w:sz w:val="28"/>
          <w:szCs w:val="28"/>
        </w:rPr>
        <w:t>Западный, земли бывшего колхоза "Рассвет";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61:04:0600020:907, местоположение: Ростовская область, р-н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>, земли бывшего колхоза "Рассвет";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61:04:0600020:908, местоположение: Ростовская область, р-н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>, земли бывшего колхоза "Рассвет";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61:04:0600020:909, местоположение: Ростовская область, р-н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>, земли бывшего колхоза "Рассвет";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61:04:0600020:921, местоположение: Российская Федерация, Ростовская область, р-н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>, земли бывшего колхоза "Рассвет".;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lastRenderedPageBreak/>
        <w:t xml:space="preserve">61:04:0600020:924, местоположение: Российская Федерация, Ростовская область, р-н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>, земли бывшего колхоза "Рассвет";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61:04:0600020:927, местоположение: Российская Федерация, Ростовская область, р-н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>, земли бывшего колхоза "Рассвет";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61:04:0600020:928, местоположение: Российская Федерация, Ростовская область, р-н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>, земли бывшего колхоза "Рассвет";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61:04:0600020:935, местоположение: Российская Федерация, Ростовская область,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 xml:space="preserve"> район, </w:t>
      </w:r>
      <w:proofErr w:type="spellStart"/>
      <w:r w:rsidRPr="00513A4A">
        <w:rPr>
          <w:sz w:val="28"/>
          <w:szCs w:val="28"/>
        </w:rPr>
        <w:t>Синегорское</w:t>
      </w:r>
      <w:proofErr w:type="spellEnd"/>
      <w:r w:rsidRPr="00513A4A">
        <w:rPr>
          <w:sz w:val="28"/>
          <w:szCs w:val="28"/>
        </w:rPr>
        <w:t xml:space="preserve"> сельское поселение;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61:04:0600020:967, местоположение: Ростовская область, </w:t>
      </w:r>
      <w:proofErr w:type="spellStart"/>
      <w:r w:rsidRPr="00513A4A">
        <w:rPr>
          <w:sz w:val="28"/>
          <w:szCs w:val="28"/>
        </w:rPr>
        <w:t>Белокалитвинский</w:t>
      </w:r>
      <w:proofErr w:type="spellEnd"/>
      <w:r w:rsidRPr="00513A4A">
        <w:rPr>
          <w:sz w:val="28"/>
          <w:szCs w:val="28"/>
        </w:rPr>
        <w:t xml:space="preserve"> район, расположенного относительно ориентира: </w:t>
      </w:r>
      <w:proofErr w:type="spellStart"/>
      <w:r w:rsidRPr="00513A4A">
        <w:rPr>
          <w:sz w:val="28"/>
          <w:szCs w:val="28"/>
        </w:rPr>
        <w:t>Синегорское</w:t>
      </w:r>
      <w:proofErr w:type="spellEnd"/>
      <w:r w:rsidRPr="00513A4A">
        <w:rPr>
          <w:sz w:val="28"/>
          <w:szCs w:val="28"/>
        </w:rPr>
        <w:t xml:space="preserve"> сельское поселение;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61:39:0600002:54, местоположение: Ростовская обл., р-н Усть-Донецкий, 12,1 км. на северо-запад от центра </w:t>
      </w:r>
      <w:proofErr w:type="spellStart"/>
      <w:r w:rsidRPr="00513A4A">
        <w:rPr>
          <w:sz w:val="28"/>
          <w:szCs w:val="28"/>
        </w:rPr>
        <w:t>ст-ца</w:t>
      </w:r>
      <w:proofErr w:type="spellEnd"/>
      <w:r w:rsidRPr="00513A4A">
        <w:rPr>
          <w:sz w:val="28"/>
          <w:szCs w:val="28"/>
        </w:rPr>
        <w:t xml:space="preserve"> </w:t>
      </w:r>
      <w:proofErr w:type="spellStart"/>
      <w:r w:rsidRPr="00513A4A">
        <w:rPr>
          <w:sz w:val="28"/>
          <w:szCs w:val="28"/>
        </w:rPr>
        <w:t>Усть-Быстрянская</w:t>
      </w:r>
      <w:proofErr w:type="spellEnd"/>
      <w:r w:rsidRPr="00513A4A">
        <w:rPr>
          <w:sz w:val="28"/>
          <w:szCs w:val="28"/>
        </w:rPr>
        <w:t>;</w:t>
      </w:r>
    </w:p>
    <w:p w:rsidR="0042717A" w:rsidRPr="00513A4A" w:rsidRDefault="0042717A" w:rsidP="007F739E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13A4A">
        <w:rPr>
          <w:sz w:val="28"/>
          <w:szCs w:val="28"/>
        </w:rPr>
        <w:t xml:space="preserve">61:39:0600002:74, местоположение: Ростовская область, р-н Усть-Донецкий, примерно 7,5 км. по направлению на север от ст. </w:t>
      </w:r>
      <w:proofErr w:type="spellStart"/>
      <w:r w:rsidRPr="00513A4A">
        <w:rPr>
          <w:sz w:val="28"/>
          <w:szCs w:val="28"/>
        </w:rPr>
        <w:t>Усть-Быстрянская</w:t>
      </w:r>
      <w:proofErr w:type="spellEnd"/>
      <w:r>
        <w:rPr>
          <w:sz w:val="28"/>
          <w:szCs w:val="28"/>
        </w:rPr>
        <w:t>.</w:t>
      </w:r>
    </w:p>
    <w:p w:rsidR="0042717A" w:rsidRPr="00C26125" w:rsidRDefault="0042717A" w:rsidP="007F739E">
      <w:pPr>
        <w:ind w:firstLine="709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42717A" w:rsidRDefault="0042717A" w:rsidP="0042717A">
      <w:pPr>
        <w:rPr>
          <w:sz w:val="28"/>
          <w:szCs w:val="28"/>
        </w:rPr>
      </w:pPr>
    </w:p>
    <w:p w:rsidR="0042717A" w:rsidRDefault="0042717A" w:rsidP="0042717A">
      <w:pPr>
        <w:rPr>
          <w:sz w:val="28"/>
          <w:szCs w:val="28"/>
        </w:rPr>
      </w:pPr>
    </w:p>
    <w:p w:rsidR="007F739E" w:rsidRDefault="007F739E" w:rsidP="0042717A">
      <w:pPr>
        <w:rPr>
          <w:sz w:val="28"/>
          <w:szCs w:val="28"/>
        </w:rPr>
      </w:pPr>
    </w:p>
    <w:p w:rsidR="0042717A" w:rsidRPr="00AD54B9" w:rsidRDefault="0042717A" w:rsidP="0042717A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42717A" w:rsidRDefault="0042717A" w:rsidP="0042717A">
      <w:pPr>
        <w:spacing w:before="120"/>
        <w:jc w:val="both"/>
        <w:rPr>
          <w:bCs/>
          <w:sz w:val="28"/>
        </w:rPr>
      </w:pPr>
    </w:p>
    <w:p w:rsidR="0042717A" w:rsidRDefault="0042717A" w:rsidP="0042717A">
      <w:pPr>
        <w:jc w:val="both"/>
        <w:rPr>
          <w:bCs/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42717A" w:rsidRPr="00C45935" w:rsidTr="004C2DAB">
        <w:tc>
          <w:tcPr>
            <w:tcW w:w="4557" w:type="dxa"/>
            <w:shd w:val="clear" w:color="auto" w:fill="auto"/>
          </w:tcPr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Default="0042717A" w:rsidP="004C2DAB">
            <w:pPr>
              <w:jc w:val="center"/>
              <w:rPr>
                <w:sz w:val="28"/>
                <w:szCs w:val="28"/>
              </w:rPr>
            </w:pPr>
          </w:p>
          <w:p w:rsidR="0042717A" w:rsidRPr="004E3E76" w:rsidRDefault="0042717A" w:rsidP="004C2DAB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42717A" w:rsidRPr="004E3E76" w:rsidRDefault="0042717A" w:rsidP="004C2DAB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42717A" w:rsidRPr="004E3E76" w:rsidRDefault="0042717A" w:rsidP="000F62A1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0F62A1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7F739E">
              <w:rPr>
                <w:bCs/>
                <w:sz w:val="28"/>
                <w:szCs w:val="28"/>
              </w:rPr>
              <w:t>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0F62A1">
              <w:rPr>
                <w:bCs/>
                <w:sz w:val="28"/>
                <w:szCs w:val="28"/>
              </w:rPr>
              <w:t>1363</w:t>
            </w:r>
          </w:p>
        </w:tc>
      </w:tr>
    </w:tbl>
    <w:p w:rsidR="0042717A" w:rsidRPr="00AF1D6A" w:rsidRDefault="0042717A" w:rsidP="0042717A">
      <w:pPr>
        <w:jc w:val="center"/>
        <w:rPr>
          <w:sz w:val="16"/>
          <w:szCs w:val="16"/>
        </w:rPr>
      </w:pPr>
    </w:p>
    <w:p w:rsidR="0042717A" w:rsidRPr="000A06F1" w:rsidRDefault="0042717A" w:rsidP="0042717A">
      <w:pPr>
        <w:jc w:val="center"/>
        <w:rPr>
          <w:sz w:val="28"/>
          <w:szCs w:val="28"/>
        </w:rPr>
      </w:pPr>
    </w:p>
    <w:tbl>
      <w:tblPr>
        <w:tblW w:w="9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20"/>
        <w:gridCol w:w="581"/>
        <w:gridCol w:w="559"/>
        <w:gridCol w:w="1189"/>
        <w:gridCol w:w="502"/>
        <w:gridCol w:w="1296"/>
        <w:gridCol w:w="8"/>
      </w:tblGrid>
      <w:tr w:rsidR="0042717A" w:rsidRPr="00964620" w:rsidTr="007F739E">
        <w:trPr>
          <w:trHeight w:hRule="exact" w:val="683"/>
        </w:trPr>
        <w:tc>
          <w:tcPr>
            <w:tcW w:w="98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DC1485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DC1485">
              <w:rPr>
                <w:color w:val="000000"/>
                <w:spacing w:val="-2"/>
              </w:rPr>
              <w:t xml:space="preserve"> </w:t>
            </w:r>
          </w:p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Публичный сервитут </w:t>
            </w:r>
            <w:r w:rsidRPr="00CA189D">
              <w:rPr>
                <w:color w:val="000000"/>
                <w:spacing w:val="-2"/>
              </w:rPr>
              <w:t xml:space="preserve">BЛ-10 </w:t>
            </w:r>
            <w:proofErr w:type="spellStart"/>
            <w:r w:rsidRPr="00CA189D">
              <w:rPr>
                <w:color w:val="000000"/>
                <w:spacing w:val="-2"/>
              </w:rPr>
              <w:t>кВ</w:t>
            </w:r>
            <w:proofErr w:type="spellEnd"/>
            <w:r w:rsidRPr="00CA189D">
              <w:rPr>
                <w:color w:val="000000"/>
                <w:spacing w:val="-2"/>
              </w:rPr>
              <w:t xml:space="preserve"> фидер «Западной» ПС Ш-26</w:t>
            </w:r>
          </w:p>
        </w:tc>
      </w:tr>
      <w:tr w:rsidR="0042717A" w:rsidRPr="00964620" w:rsidTr="007F739E">
        <w:trPr>
          <w:trHeight w:hRule="exact" w:val="344"/>
        </w:trPr>
        <w:tc>
          <w:tcPr>
            <w:tcW w:w="9800" w:type="dxa"/>
            <w:gridSpan w:val="1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42717A" w:rsidRPr="00964620" w:rsidTr="007F739E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Раздел 1</w:t>
            </w:r>
          </w:p>
        </w:tc>
      </w:tr>
      <w:tr w:rsidR="0042717A" w:rsidRPr="00964620" w:rsidTr="007F739E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42717A" w:rsidRPr="00964620" w:rsidTr="007F739E">
        <w:trPr>
          <w:gridAfter w:val="1"/>
          <w:wAfter w:w="8" w:type="dxa"/>
          <w:trHeight w:val="28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№ п/п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42717A" w:rsidRPr="00964620" w:rsidTr="007F739E">
        <w:trPr>
          <w:gridAfter w:val="1"/>
          <w:wAfter w:w="8" w:type="dxa"/>
          <w:trHeight w:val="28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</w:t>
            </w:r>
          </w:p>
        </w:tc>
      </w:tr>
      <w:tr w:rsidR="0042717A" w:rsidRPr="00964620" w:rsidTr="007F739E">
        <w:trPr>
          <w:gridAfter w:val="1"/>
          <w:wAfter w:w="8" w:type="dxa"/>
          <w:trHeight w:val="28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717A" w:rsidRPr="00DC1485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717A" w:rsidRPr="00DC1485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DC1485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42717A" w:rsidRPr="00964620" w:rsidTr="007F739E">
        <w:trPr>
          <w:gridAfter w:val="1"/>
          <w:wAfter w:w="8" w:type="dxa"/>
          <w:trHeight w:val="28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717A" w:rsidRPr="00DC1485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Площадь объекта +/- величина</w:t>
            </w:r>
          </w:p>
          <w:p w:rsidR="0042717A" w:rsidRPr="00DC1485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717A" w:rsidRPr="00DC1485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</w:t>
            </w:r>
            <w:r w:rsidRPr="00A06322">
              <w:rPr>
                <w:color w:val="000000"/>
                <w:spacing w:val="-2"/>
              </w:rPr>
              <w:t xml:space="preserve"> 205277 +/- 159 м</w:t>
            </w:r>
            <w:r w:rsidRPr="00DC1485">
              <w:rPr>
                <w:color w:val="000000"/>
                <w:spacing w:val="-2"/>
              </w:rPr>
              <w:t>²</w:t>
            </w:r>
          </w:p>
        </w:tc>
      </w:tr>
      <w:tr w:rsidR="0042717A" w:rsidRPr="00964620" w:rsidTr="007F739E">
        <w:trPr>
          <w:gridAfter w:val="1"/>
          <w:wAfter w:w="8" w:type="dxa"/>
          <w:trHeight w:hRule="exact" w:val="304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DC1485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717A" w:rsidRPr="00DC1485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717A" w:rsidRPr="00DC1485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</w:t>
            </w:r>
            <w:r w:rsidRPr="00CA189D">
              <w:rPr>
                <w:color w:val="000000"/>
                <w:spacing w:val="-2"/>
              </w:rPr>
              <w:t xml:space="preserve">BЛ-10 </w:t>
            </w:r>
            <w:proofErr w:type="spellStart"/>
            <w:r w:rsidRPr="00CA189D">
              <w:rPr>
                <w:color w:val="000000"/>
                <w:spacing w:val="-2"/>
              </w:rPr>
              <w:t>кВ</w:t>
            </w:r>
            <w:proofErr w:type="spellEnd"/>
            <w:r w:rsidRPr="00CA189D">
              <w:rPr>
                <w:color w:val="000000"/>
                <w:spacing w:val="-2"/>
              </w:rPr>
              <w:t xml:space="preserve"> фидер «Западной» ПС Ш-26</w:t>
            </w:r>
            <w:r w:rsidRPr="00DC1485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DC1485">
              <w:rPr>
                <w:color w:val="000000"/>
                <w:spacing w:val="-2"/>
              </w:rPr>
              <w:t>Россети</w:t>
            </w:r>
            <w:proofErr w:type="spellEnd"/>
            <w:r w:rsidRPr="00DC1485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DC1485">
              <w:rPr>
                <w:color w:val="000000"/>
                <w:spacing w:val="-2"/>
              </w:rPr>
              <w:t>г.Ростов</w:t>
            </w:r>
            <w:proofErr w:type="spellEnd"/>
            <w:r w:rsidRPr="00DC1485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DC1485">
              <w:rPr>
                <w:color w:val="000000"/>
                <w:spacing w:val="-2"/>
              </w:rPr>
              <w:t>ул.Большая</w:t>
            </w:r>
            <w:proofErr w:type="spellEnd"/>
            <w:r w:rsidRPr="00DC1485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42717A" w:rsidRPr="00964620" w:rsidTr="007F739E">
        <w:trPr>
          <w:trHeight w:hRule="exact" w:val="4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717A" w:rsidRPr="00964620" w:rsidRDefault="0042717A" w:rsidP="004C2DAB"/>
        </w:tc>
      </w:tr>
      <w:tr w:rsidR="0042717A" w:rsidRPr="00964620" w:rsidTr="007F739E">
        <w:trPr>
          <w:trHeight w:val="283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964620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42717A" w:rsidRPr="00964620" w:rsidTr="007F739E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42717A" w:rsidRPr="00964620" w:rsidTr="007F739E">
        <w:trPr>
          <w:trHeight w:val="283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42717A" w:rsidRPr="00964620" w:rsidTr="007F739E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42717A" w:rsidRPr="00964620" w:rsidTr="007F739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2717A" w:rsidRPr="00964620" w:rsidTr="007F739E">
        <w:trPr>
          <w:trHeight w:hRule="exact" w:val="565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0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500725.61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2297605.17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500914.25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2298239.04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501153.67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2299052.87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501272.04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2299443.66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501316.61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2299489.95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501480.02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2299666.33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501982.38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2300201.30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502290.22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2300037.40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502345.08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2300009.16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lastRenderedPageBreak/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502393.30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2299983.86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502417.01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2299957.56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502404.32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2299939.46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502433.60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2299814.81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502498.51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2299532.05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502595.24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2299124.16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502615.54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2299128.84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502518.00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2299536.57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502453.08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2299819.31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502425.85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2299935.24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502431.29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2299943.08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502642.57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2299741.91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502652.29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2299739.56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502659.09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2299746.44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502716.06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2299948.90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502737.90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2300020.79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502718.48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2300026.69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502696.89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2299954.59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502644.34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2299767.84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502436.92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2299965.34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502404.18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2300000.73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502354.34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2300026.89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502299.55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2300055.09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501995.92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2300216.75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502108.45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2300350.93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502142.95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2300397.88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502127.17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2300409.67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502092.93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2300363.54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501972.84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2300220.36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501475.42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2299690.65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501452.72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2299738.13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501408.55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2299803.32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501397.07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2299818.13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501380.68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2299805.90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501392.19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2299791.81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501435.00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2299728.82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501460.75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2299674.97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501302.13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2299503.75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501254.32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2299454.05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501134.52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2299058.63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500895.07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2298244.73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500706.85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2297612.10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500483.32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2297044.72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500358.69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2296726.59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499179.69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2297164.73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497797.50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2297223.43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497389.35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2297239.62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496871.13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2297491.99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496863.00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2297492.27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496846.35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2297485.70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lastRenderedPageBreak/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496550.53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2297360.18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496557.42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2297342.43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496854.07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2297467.15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496866.37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2297472.06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497384.48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2297219.62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497796.67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2297203.45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499175.61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2297144.92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500360.93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2296704.42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500368.00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2296704.88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500373.73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2296710.15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500500.88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2297034.72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500505.22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2297037.92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500519.89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2297033.70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500525.18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2297053.56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500509.81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2297057.40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500725.61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3C6991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3C6991">
              <w:rPr>
                <w:color w:val="000000"/>
                <w:spacing w:val="-2"/>
              </w:rPr>
              <w:t>2297605.17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hRule="exact" w:val="34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42717A" w:rsidRPr="00964620" w:rsidTr="007F739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2717A" w:rsidRPr="00964620" w:rsidTr="007F739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0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</w:tr>
      <w:tr w:rsidR="0042717A" w:rsidRPr="00964620" w:rsidTr="007F739E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42717A" w:rsidRPr="00964620" w:rsidTr="007F739E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42717A" w:rsidRPr="00964620" w:rsidTr="007F739E">
        <w:trPr>
          <w:trHeight w:hRule="exact" w:val="33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Раздел 3</w:t>
            </w:r>
          </w:p>
        </w:tc>
      </w:tr>
      <w:tr w:rsidR="0042717A" w:rsidRPr="00964620" w:rsidTr="007F739E">
        <w:trPr>
          <w:trHeight w:hRule="exact" w:val="419"/>
        </w:trPr>
        <w:tc>
          <w:tcPr>
            <w:tcW w:w="9800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964620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42717A" w:rsidRPr="00964620" w:rsidTr="007F739E">
        <w:trPr>
          <w:trHeight w:hRule="exact" w:val="57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717A" w:rsidRPr="00964620" w:rsidRDefault="0042717A" w:rsidP="004C2DAB"/>
        </w:tc>
      </w:tr>
      <w:tr w:rsidR="0042717A" w:rsidRPr="00964620" w:rsidTr="007F739E">
        <w:trPr>
          <w:trHeight w:hRule="exact" w:val="444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42717A" w:rsidRPr="00964620" w:rsidTr="007F739E">
        <w:trPr>
          <w:trHeight w:hRule="exact" w:val="344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42717A" w:rsidRPr="00964620" w:rsidTr="007F739E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1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2717A" w:rsidRPr="00964620" w:rsidTr="007F739E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1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</w:tr>
      <w:tr w:rsidR="0042717A" w:rsidRPr="00964620" w:rsidTr="007F739E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42717A" w:rsidRPr="00964620" w:rsidTr="007F739E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42717A" w:rsidRPr="00964620" w:rsidTr="007F739E">
        <w:trPr>
          <w:trHeight w:hRule="exact" w:val="344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42717A" w:rsidRPr="00964620" w:rsidTr="007F739E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1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2717A" w:rsidRPr="00964620" w:rsidTr="007F739E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1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/>
        </w:tc>
      </w:tr>
      <w:tr w:rsidR="0042717A" w:rsidRPr="00964620" w:rsidTr="007F739E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42717A" w:rsidRPr="00964620" w:rsidTr="007F739E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717A" w:rsidRPr="00964620" w:rsidRDefault="0042717A" w:rsidP="004C2DAB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42717A" w:rsidRPr="00964620" w:rsidRDefault="0042717A" w:rsidP="0042717A">
      <w:pPr>
        <w:sectPr w:rsidR="0042717A" w:rsidRPr="00964620" w:rsidSect="007F739E">
          <w:pgSz w:w="11906" w:h="16838"/>
          <w:pgMar w:top="567" w:right="567" w:bottom="517" w:left="1701" w:header="567" w:footer="517" w:gutter="0"/>
          <w:cols w:space="720"/>
        </w:sectPr>
      </w:pPr>
    </w:p>
    <w:p w:rsidR="0042717A" w:rsidRDefault="0042717A" w:rsidP="0042717A">
      <w:pPr>
        <w:ind w:left="-709"/>
        <w:rPr>
          <w:noProof/>
        </w:rPr>
        <w:sectPr w:rsidR="0042717A" w:rsidSect="0084303C">
          <w:headerReference w:type="default" r:id="rId12"/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38315" cy="9724390"/>
            <wp:effectExtent l="0" t="0" r="635" b="0"/>
            <wp:docPr id="6" name="Рисунок 6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" t="2499" r="3387" b="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7A" w:rsidRDefault="0042717A" w:rsidP="0042717A">
      <w:pPr>
        <w:ind w:left="-709"/>
        <w:rPr>
          <w:noProof/>
        </w:rPr>
        <w:sectPr w:rsidR="0042717A" w:rsidSect="0084303C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54190" cy="9859645"/>
            <wp:effectExtent l="0" t="0" r="3810" b="8255"/>
            <wp:docPr id="5" name="Рисунок 5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2499" r="3093"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85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7A" w:rsidRDefault="0042717A" w:rsidP="0042717A">
      <w:pPr>
        <w:ind w:left="-709"/>
      </w:pPr>
      <w:r>
        <w:rPr>
          <w:noProof/>
        </w:rPr>
        <w:lastRenderedPageBreak/>
        <w:drawing>
          <wp:inline distT="0" distB="0" distL="0" distR="0">
            <wp:extent cx="9812020" cy="6575425"/>
            <wp:effectExtent l="0" t="0" r="0" b="0"/>
            <wp:docPr id="4" name="Рисунок 4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t="4005" r="2396" b="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020" cy="65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7A" w:rsidRDefault="0042717A" w:rsidP="0042717A">
      <w:pPr>
        <w:rPr>
          <w:noProof/>
        </w:rPr>
        <w:sectPr w:rsidR="0042717A" w:rsidSect="0084303C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:rsidR="0042717A" w:rsidRDefault="0042717A" w:rsidP="0042717A">
      <w:pPr>
        <w:ind w:left="-709"/>
        <w:jc w:val="center"/>
      </w:pPr>
      <w:r>
        <w:rPr>
          <w:noProof/>
        </w:rPr>
        <w:lastRenderedPageBreak/>
        <w:drawing>
          <wp:inline distT="0" distB="0" distL="0" distR="0">
            <wp:extent cx="6726555" cy="9629140"/>
            <wp:effectExtent l="0" t="0" r="0" b="0"/>
            <wp:docPr id="3" name="Рисунок 3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2347" r="2798" b="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96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796280" cy="8221345"/>
            <wp:effectExtent l="0" t="0" r="0" b="8255"/>
            <wp:docPr id="2" name="Рисунок 2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" t="2466" r="2628" b="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7A" w:rsidRDefault="0042717A" w:rsidP="0042717A">
      <w:pPr>
        <w:rPr>
          <w:sz w:val="28"/>
          <w:szCs w:val="28"/>
        </w:rPr>
      </w:pPr>
    </w:p>
    <w:p w:rsidR="0042717A" w:rsidRPr="00AD54B9" w:rsidRDefault="0042717A" w:rsidP="0042717A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42717A" w:rsidRPr="001B152D" w:rsidRDefault="0042717A" w:rsidP="00835273">
      <w:pPr>
        <w:rPr>
          <w:sz w:val="28"/>
          <w:szCs w:val="28"/>
        </w:rPr>
      </w:pPr>
    </w:p>
    <w:sectPr w:rsidR="0042717A" w:rsidRPr="001B152D" w:rsidSect="00DA368D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E06" w:rsidRDefault="004F1E06">
      <w:r>
        <w:separator/>
      </w:r>
    </w:p>
  </w:endnote>
  <w:endnote w:type="continuationSeparator" w:id="0">
    <w:p w:rsidR="004F1E06" w:rsidRDefault="004F1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F739E" w:rsidRPr="007F739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F739E">
      <w:rPr>
        <w:noProof/>
        <w:sz w:val="14"/>
        <w:lang w:val="en-US"/>
      </w:rPr>
      <w:t>C</w:t>
    </w:r>
    <w:r w:rsidR="007F739E" w:rsidRPr="007F739E">
      <w:rPr>
        <w:noProof/>
        <w:sz w:val="14"/>
      </w:rPr>
      <w:t>:\</w:t>
    </w:r>
    <w:r w:rsidR="007F739E">
      <w:rPr>
        <w:noProof/>
        <w:sz w:val="14"/>
        <w:lang w:val="en-US"/>
      </w:rPr>
      <w:t>Users</w:t>
    </w:r>
    <w:r w:rsidR="007F739E" w:rsidRPr="007F739E">
      <w:rPr>
        <w:noProof/>
        <w:sz w:val="14"/>
      </w:rPr>
      <w:t>\</w:t>
    </w:r>
    <w:r w:rsidR="007F739E">
      <w:rPr>
        <w:noProof/>
        <w:sz w:val="14"/>
        <w:lang w:val="en-US"/>
      </w:rPr>
      <w:t>eio</w:t>
    </w:r>
    <w:r w:rsidR="007F739E" w:rsidRPr="007F739E">
      <w:rPr>
        <w:noProof/>
        <w:sz w:val="14"/>
      </w:rPr>
      <w:t>3\</w:t>
    </w:r>
    <w:r w:rsidR="007F739E">
      <w:rPr>
        <w:noProof/>
        <w:sz w:val="14"/>
        <w:lang w:val="en-US"/>
      </w:rPr>
      <w:t>Documents</w:t>
    </w:r>
    <w:r w:rsidR="007F739E" w:rsidRPr="007F739E">
      <w:rPr>
        <w:noProof/>
        <w:sz w:val="14"/>
      </w:rPr>
      <w:t>\Постановления\Сервитут_Западной.</w:t>
    </w:r>
    <w:r w:rsidR="007F739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0F62A1" w:rsidRPr="000F62A1">
      <w:rPr>
        <w:noProof/>
        <w:sz w:val="14"/>
      </w:rPr>
      <w:t>8/26/2021 12:26:00</w:t>
    </w:r>
    <w:r w:rsidR="000F62A1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0F62A1">
      <w:rPr>
        <w:noProof/>
        <w:sz w:val="14"/>
        <w:lang w:val="en-US"/>
      </w:rPr>
      <w:t>13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0F62A1">
      <w:rPr>
        <w:noProof/>
        <w:sz w:val="14"/>
      </w:rPr>
      <w:t>13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F739E" w:rsidRPr="007F739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F739E">
      <w:rPr>
        <w:noProof/>
        <w:sz w:val="14"/>
        <w:lang w:val="en-US"/>
      </w:rPr>
      <w:t>C</w:t>
    </w:r>
    <w:r w:rsidR="007F739E" w:rsidRPr="007F739E">
      <w:rPr>
        <w:noProof/>
        <w:sz w:val="14"/>
      </w:rPr>
      <w:t>:\</w:t>
    </w:r>
    <w:r w:rsidR="007F739E">
      <w:rPr>
        <w:noProof/>
        <w:sz w:val="14"/>
        <w:lang w:val="en-US"/>
      </w:rPr>
      <w:t>Users</w:t>
    </w:r>
    <w:r w:rsidR="007F739E" w:rsidRPr="007F739E">
      <w:rPr>
        <w:noProof/>
        <w:sz w:val="14"/>
      </w:rPr>
      <w:t>\</w:t>
    </w:r>
    <w:r w:rsidR="007F739E">
      <w:rPr>
        <w:noProof/>
        <w:sz w:val="14"/>
        <w:lang w:val="en-US"/>
      </w:rPr>
      <w:t>eio</w:t>
    </w:r>
    <w:r w:rsidR="007F739E" w:rsidRPr="007F739E">
      <w:rPr>
        <w:noProof/>
        <w:sz w:val="14"/>
      </w:rPr>
      <w:t>3\</w:t>
    </w:r>
    <w:r w:rsidR="007F739E">
      <w:rPr>
        <w:noProof/>
        <w:sz w:val="14"/>
        <w:lang w:val="en-US"/>
      </w:rPr>
      <w:t>Documents</w:t>
    </w:r>
    <w:r w:rsidR="007F739E" w:rsidRPr="007F739E">
      <w:rPr>
        <w:noProof/>
        <w:sz w:val="14"/>
      </w:rPr>
      <w:t>\Постановления\Сервитут_Западной.</w:t>
    </w:r>
    <w:r w:rsidR="007F739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0F62A1" w:rsidRPr="000F62A1">
      <w:rPr>
        <w:noProof/>
        <w:sz w:val="14"/>
      </w:rPr>
      <w:t>8/26/2021 12:26:00</w:t>
    </w:r>
    <w:r w:rsidR="000F62A1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E06" w:rsidRDefault="004F1E06">
      <w:r>
        <w:separator/>
      </w:r>
    </w:p>
  </w:footnote>
  <w:footnote w:type="continuationSeparator" w:id="0">
    <w:p w:rsidR="004F1E06" w:rsidRDefault="004F1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2A1">
          <w:rPr>
            <w:noProof/>
          </w:rPr>
          <w:t>8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17A" w:rsidRPr="00A36301" w:rsidRDefault="0042717A" w:rsidP="00A3630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6012C5"/>
    <w:multiLevelType w:val="hybridMultilevel"/>
    <w:tmpl w:val="9D78ADC0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0F62A1"/>
    <w:rsid w:val="00102528"/>
    <w:rsid w:val="00102EC3"/>
    <w:rsid w:val="0012279F"/>
    <w:rsid w:val="00130BA6"/>
    <w:rsid w:val="00144A39"/>
    <w:rsid w:val="00161763"/>
    <w:rsid w:val="00162686"/>
    <w:rsid w:val="001630AD"/>
    <w:rsid w:val="001643E9"/>
    <w:rsid w:val="001839AC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2717A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4F1E06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836BC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7F739E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7DDC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06DA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190C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01D8D"/>
    <w:rsid w:val="00F16560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C9CC59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rsid w:val="00DA368D"/>
    <w:rPr>
      <w:sz w:val="28"/>
    </w:rPr>
  </w:style>
  <w:style w:type="character" w:styleId="ad">
    <w:name w:val="Hyperlink"/>
    <w:unhideWhenUsed/>
    <w:rsid w:val="0042717A"/>
    <w:rPr>
      <w:color w:val="0000FF"/>
      <w:u w:val="single"/>
    </w:rPr>
  </w:style>
  <w:style w:type="paragraph" w:styleId="ae">
    <w:name w:val="No Spacing"/>
    <w:uiPriority w:val="1"/>
    <w:qFormat/>
    <w:rsid w:val="0042717A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"/>
    <w:rsid w:val="0042717A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">
    <w:name w:val="Normal (Web)"/>
    <w:basedOn w:val="a"/>
    <w:uiPriority w:val="99"/>
    <w:unhideWhenUsed/>
    <w:rsid w:val="0042717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EBA67-500C-4E97-AEE8-35FA7F92A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4</TotalTime>
  <Pages>1</Pages>
  <Words>2040</Words>
  <Characters>11630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2021-08-26T09:25:00Z</cp:lastPrinted>
  <dcterms:created xsi:type="dcterms:W3CDTF">2021-08-26T09:23:00Z</dcterms:created>
  <dcterms:modified xsi:type="dcterms:W3CDTF">2021-09-08T12:05:00Z</dcterms:modified>
</cp:coreProperties>
</file>