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proofErr w:type="gramStart"/>
      <w:r w:rsidRPr="00040C21">
        <w:rPr>
          <w:b w:val="0"/>
          <w:szCs w:val="28"/>
        </w:rPr>
        <w:t>РОССИЙСКАЯ  ФЕДЕРАЦИЯ</w:t>
      </w:r>
      <w:proofErr w:type="gramEnd"/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:rsidR="00872883" w:rsidRPr="00D6716F" w:rsidRDefault="00F239EE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>ПОСТАНОВЛЕНИЕ</w:t>
      </w:r>
    </w:p>
    <w:p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proofErr w:type="gramStart"/>
      <w:r w:rsidR="009B41E4">
        <w:rPr>
          <w:sz w:val="28"/>
        </w:rPr>
        <w:t>27</w:t>
      </w:r>
      <w:r w:rsidR="00C70947">
        <w:rPr>
          <w:sz w:val="28"/>
        </w:rPr>
        <w:t>.</w:t>
      </w:r>
      <w:r w:rsidR="00E46ED7">
        <w:rPr>
          <w:sz w:val="28"/>
        </w:rPr>
        <w:t>0</w:t>
      </w:r>
      <w:r w:rsidR="00B9526A">
        <w:rPr>
          <w:sz w:val="28"/>
        </w:rPr>
        <w:t>9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6A6A51">
        <w:rPr>
          <w:sz w:val="28"/>
        </w:rPr>
        <w:t>21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</w:t>
      </w:r>
      <w:proofErr w:type="gramEnd"/>
      <w:r w:rsidR="00872883" w:rsidRPr="00C96E82">
        <w:rPr>
          <w:sz w:val="28"/>
        </w:rPr>
        <w:t xml:space="preserve"> </w:t>
      </w:r>
      <w:bookmarkStart w:id="1" w:name="Номер"/>
      <w:bookmarkEnd w:id="1"/>
      <w:r w:rsidR="009B41E4">
        <w:rPr>
          <w:sz w:val="28"/>
        </w:rPr>
        <w:t>1582</w:t>
      </w:r>
    </w:p>
    <w:p w:rsidR="00B56369" w:rsidRPr="00B56369" w:rsidRDefault="00B56369" w:rsidP="00B56369">
      <w:pPr>
        <w:jc w:val="center"/>
        <w:rPr>
          <w:sz w:val="26"/>
          <w:szCs w:val="26"/>
        </w:rPr>
      </w:pPr>
    </w:p>
    <w:p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:rsidR="00872883" w:rsidRDefault="00872883" w:rsidP="00872883">
      <w:pPr>
        <w:rPr>
          <w:b/>
          <w:sz w:val="28"/>
        </w:rPr>
      </w:pPr>
    </w:p>
    <w:p w:rsidR="00D6716F" w:rsidRDefault="00B9526A" w:rsidP="00B9526A">
      <w:pPr>
        <w:jc w:val="center"/>
        <w:rPr>
          <w:b/>
          <w:sz w:val="28"/>
        </w:rPr>
      </w:pPr>
      <w:bookmarkStart w:id="2" w:name="_GoBack"/>
      <w:r>
        <w:rPr>
          <w:b/>
          <w:sz w:val="28"/>
          <w:szCs w:val="28"/>
        </w:rPr>
        <w:t>Об утверждении</w:t>
      </w:r>
      <w:r>
        <w:rPr>
          <w:b/>
          <w:bCs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проекта «Внесение изменений в проект планировки          и межевания территории для размещения линейного объекта «Межпоселковый газопровод к п. Виноградный, х. Западный с отводами на п. </w:t>
      </w:r>
      <w:proofErr w:type="spellStart"/>
      <w:r>
        <w:rPr>
          <w:b/>
          <w:sz w:val="28"/>
          <w:szCs w:val="28"/>
        </w:rPr>
        <w:t>Углекаменный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Белокалитвинского</w:t>
      </w:r>
      <w:proofErr w:type="spellEnd"/>
      <w:r>
        <w:rPr>
          <w:b/>
          <w:sz w:val="28"/>
          <w:szCs w:val="28"/>
        </w:rPr>
        <w:t xml:space="preserve"> района Ростовской области»</w:t>
      </w:r>
    </w:p>
    <w:bookmarkEnd w:id="2"/>
    <w:p w:rsidR="005555A7" w:rsidRDefault="005555A7" w:rsidP="00872883">
      <w:pPr>
        <w:rPr>
          <w:b/>
          <w:sz w:val="28"/>
        </w:rPr>
      </w:pPr>
    </w:p>
    <w:p w:rsidR="00B9526A" w:rsidRPr="00193DFA" w:rsidRDefault="00B9526A" w:rsidP="006D4E34">
      <w:pPr>
        <w:ind w:firstLine="851"/>
        <w:jc w:val="both"/>
        <w:rPr>
          <w:color w:val="FF0000"/>
          <w:sz w:val="28"/>
          <w:szCs w:val="28"/>
        </w:rPr>
      </w:pPr>
      <w:r w:rsidRPr="004101AF">
        <w:rPr>
          <w:sz w:val="28"/>
          <w:szCs w:val="28"/>
        </w:rPr>
        <w:t>В соответствии со статьями 8, 43,</w:t>
      </w:r>
      <w:r>
        <w:rPr>
          <w:sz w:val="28"/>
          <w:szCs w:val="28"/>
        </w:rPr>
        <w:t xml:space="preserve"> 45, 46</w:t>
      </w:r>
      <w:r w:rsidRPr="004101AF">
        <w:rPr>
          <w:sz w:val="28"/>
          <w:szCs w:val="28"/>
        </w:rPr>
        <w:t xml:space="preserve"> Градостроительного кодекса Российской Федерации, Федеральным законом от 06.10.2003 №</w:t>
      </w:r>
      <w:r w:rsidR="009B41E4">
        <w:rPr>
          <w:sz w:val="28"/>
          <w:szCs w:val="28"/>
        </w:rPr>
        <w:t xml:space="preserve"> </w:t>
      </w:r>
      <w:r w:rsidRPr="004101AF">
        <w:rPr>
          <w:sz w:val="28"/>
          <w:szCs w:val="28"/>
        </w:rPr>
        <w:t xml:space="preserve">131-ФЗ </w:t>
      </w:r>
      <w:r>
        <w:rPr>
          <w:sz w:val="28"/>
          <w:szCs w:val="28"/>
        </w:rPr>
        <w:t xml:space="preserve">                      </w:t>
      </w:r>
      <w:r w:rsidRPr="004101AF">
        <w:rPr>
          <w:sz w:val="28"/>
          <w:szCs w:val="28"/>
        </w:rPr>
        <w:t xml:space="preserve">«Об общих принципах организации местного самоуправления Российской Федерации», </w:t>
      </w:r>
      <w:r>
        <w:rPr>
          <w:sz w:val="28"/>
          <w:szCs w:val="28"/>
        </w:rPr>
        <w:t xml:space="preserve">постановлением </w:t>
      </w:r>
      <w:r w:rsidRPr="00424688">
        <w:rPr>
          <w:sz w:val="28"/>
          <w:szCs w:val="28"/>
        </w:rPr>
        <w:t xml:space="preserve">Администрации </w:t>
      </w:r>
      <w:proofErr w:type="spellStart"/>
      <w:r w:rsidRPr="00424688">
        <w:rPr>
          <w:sz w:val="28"/>
          <w:szCs w:val="28"/>
        </w:rPr>
        <w:t>Белокалитвинского</w:t>
      </w:r>
      <w:proofErr w:type="spellEnd"/>
      <w:r>
        <w:rPr>
          <w:sz w:val="28"/>
          <w:szCs w:val="28"/>
        </w:rPr>
        <w:t xml:space="preserve"> района                    от 23.09.2021 № 1537 «</w:t>
      </w:r>
      <w:r w:rsidRPr="00760FF7">
        <w:rPr>
          <w:sz w:val="28"/>
          <w:szCs w:val="28"/>
        </w:rPr>
        <w:t xml:space="preserve">О подготовке внесения изменений в проект планировки и межевания территории для размещения линейного объекта «Межпоселковый газопровод к п. Виноградный, х. Западный с отводами на </w:t>
      </w:r>
      <w:r w:rsidR="007559AC">
        <w:rPr>
          <w:sz w:val="28"/>
          <w:szCs w:val="28"/>
        </w:rPr>
        <w:t xml:space="preserve">  </w:t>
      </w:r>
      <w:r w:rsidRPr="00760FF7">
        <w:rPr>
          <w:sz w:val="28"/>
          <w:szCs w:val="28"/>
        </w:rPr>
        <w:t xml:space="preserve">п. </w:t>
      </w:r>
      <w:proofErr w:type="spellStart"/>
      <w:r w:rsidRPr="00760FF7">
        <w:rPr>
          <w:sz w:val="28"/>
          <w:szCs w:val="28"/>
        </w:rPr>
        <w:t>Углекаменный</w:t>
      </w:r>
      <w:proofErr w:type="spellEnd"/>
      <w:r w:rsidRPr="00760FF7">
        <w:rPr>
          <w:sz w:val="28"/>
          <w:szCs w:val="28"/>
        </w:rPr>
        <w:t xml:space="preserve"> </w:t>
      </w:r>
      <w:proofErr w:type="spellStart"/>
      <w:r w:rsidRPr="00760FF7">
        <w:rPr>
          <w:sz w:val="28"/>
          <w:szCs w:val="28"/>
        </w:rPr>
        <w:t>Белокалитвинского</w:t>
      </w:r>
      <w:proofErr w:type="spellEnd"/>
      <w:r w:rsidRPr="00760FF7">
        <w:rPr>
          <w:sz w:val="28"/>
          <w:szCs w:val="28"/>
        </w:rPr>
        <w:t xml:space="preserve"> района Ростовской области</w:t>
      </w:r>
      <w:r w:rsidRPr="009320A8">
        <w:rPr>
          <w:sz w:val="28"/>
          <w:szCs w:val="28"/>
        </w:rPr>
        <w:t>»</w:t>
      </w:r>
      <w:r w:rsidRPr="00441084">
        <w:rPr>
          <w:sz w:val="28"/>
          <w:szCs w:val="28"/>
        </w:rPr>
        <w:t xml:space="preserve">, Администрация </w:t>
      </w:r>
      <w:proofErr w:type="spellStart"/>
      <w:r w:rsidRPr="00441084">
        <w:rPr>
          <w:sz w:val="28"/>
          <w:szCs w:val="28"/>
        </w:rPr>
        <w:t>Белокалитвинского</w:t>
      </w:r>
      <w:proofErr w:type="spellEnd"/>
      <w:r w:rsidRPr="00441084">
        <w:rPr>
          <w:sz w:val="28"/>
          <w:szCs w:val="28"/>
        </w:rPr>
        <w:t xml:space="preserve"> района</w:t>
      </w:r>
      <w:r>
        <w:rPr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п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т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н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л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я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е</w:t>
      </w:r>
      <w:r>
        <w:rPr>
          <w:b/>
          <w:sz w:val="28"/>
          <w:szCs w:val="28"/>
        </w:rPr>
        <w:t xml:space="preserve"> </w:t>
      </w:r>
      <w:r w:rsidRPr="00955839">
        <w:rPr>
          <w:b/>
          <w:sz w:val="28"/>
          <w:szCs w:val="28"/>
        </w:rPr>
        <w:t>т</w:t>
      </w:r>
      <w:r>
        <w:rPr>
          <w:b/>
          <w:sz w:val="28"/>
          <w:szCs w:val="28"/>
        </w:rPr>
        <w:t>:</w:t>
      </w:r>
    </w:p>
    <w:p w:rsidR="00D6716F" w:rsidRDefault="00D6716F" w:rsidP="006D4E34">
      <w:pPr>
        <w:ind w:firstLine="851"/>
        <w:jc w:val="center"/>
        <w:rPr>
          <w:b/>
          <w:sz w:val="28"/>
        </w:rPr>
      </w:pPr>
    </w:p>
    <w:p w:rsidR="00B9526A" w:rsidRDefault="00B9526A" w:rsidP="006D4E34">
      <w:pPr>
        <w:pStyle w:val="ad"/>
        <w:ind w:left="0" w:right="-1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101AF">
        <w:rPr>
          <w:sz w:val="28"/>
          <w:szCs w:val="28"/>
        </w:rPr>
        <w:t xml:space="preserve">Утвердить проект </w:t>
      </w:r>
      <w:r>
        <w:rPr>
          <w:sz w:val="28"/>
          <w:szCs w:val="28"/>
        </w:rPr>
        <w:t>«</w:t>
      </w:r>
      <w:r w:rsidRPr="00760FF7">
        <w:rPr>
          <w:sz w:val="28"/>
          <w:szCs w:val="28"/>
        </w:rPr>
        <w:t xml:space="preserve">Внесение изменений в проект планировки </w:t>
      </w:r>
      <w:r>
        <w:rPr>
          <w:sz w:val="28"/>
          <w:szCs w:val="28"/>
        </w:rPr>
        <w:t xml:space="preserve">                                </w:t>
      </w:r>
      <w:r w:rsidRPr="00760FF7">
        <w:rPr>
          <w:sz w:val="28"/>
          <w:szCs w:val="28"/>
        </w:rPr>
        <w:t xml:space="preserve">и межевания территории для размещения линейного объекта «Межпоселковый газопровод к п. Виноградный, х. Западный с отводами на </w:t>
      </w:r>
      <w:r w:rsidR="007559AC">
        <w:rPr>
          <w:sz w:val="28"/>
          <w:szCs w:val="28"/>
        </w:rPr>
        <w:t xml:space="preserve">              </w:t>
      </w:r>
      <w:r w:rsidRPr="00760FF7">
        <w:rPr>
          <w:sz w:val="28"/>
          <w:szCs w:val="28"/>
        </w:rPr>
        <w:t xml:space="preserve">п. </w:t>
      </w:r>
      <w:proofErr w:type="spellStart"/>
      <w:r w:rsidRPr="00760FF7">
        <w:rPr>
          <w:sz w:val="28"/>
          <w:szCs w:val="28"/>
        </w:rPr>
        <w:t>Углекаменный</w:t>
      </w:r>
      <w:proofErr w:type="spellEnd"/>
      <w:r w:rsidRPr="00760FF7">
        <w:rPr>
          <w:sz w:val="28"/>
          <w:szCs w:val="28"/>
        </w:rPr>
        <w:t xml:space="preserve"> </w:t>
      </w:r>
      <w:proofErr w:type="spellStart"/>
      <w:r w:rsidRPr="00760FF7">
        <w:rPr>
          <w:sz w:val="28"/>
          <w:szCs w:val="28"/>
        </w:rPr>
        <w:t>Белокалитвинского</w:t>
      </w:r>
      <w:proofErr w:type="spellEnd"/>
      <w:r w:rsidRPr="00760FF7">
        <w:rPr>
          <w:sz w:val="28"/>
          <w:szCs w:val="28"/>
        </w:rPr>
        <w:t xml:space="preserve"> района Ростовской области</w:t>
      </w:r>
      <w:r>
        <w:rPr>
          <w:sz w:val="28"/>
          <w:szCs w:val="28"/>
        </w:rPr>
        <w:t xml:space="preserve">» (прилагается). </w:t>
      </w:r>
    </w:p>
    <w:p w:rsidR="00B9526A" w:rsidRPr="00955839" w:rsidRDefault="00B9526A" w:rsidP="006D4E34">
      <w:pPr>
        <w:ind w:right="-1" w:firstLine="851"/>
        <w:jc w:val="both"/>
        <w:rPr>
          <w:sz w:val="28"/>
          <w:szCs w:val="28"/>
        </w:rPr>
      </w:pPr>
      <w:r w:rsidRPr="00955839">
        <w:rPr>
          <w:sz w:val="28"/>
          <w:szCs w:val="28"/>
        </w:rPr>
        <w:t xml:space="preserve">2. Настоящее постановление подлежит официальному опубликованию </w:t>
      </w:r>
      <w:r>
        <w:rPr>
          <w:sz w:val="28"/>
          <w:szCs w:val="28"/>
        </w:rPr>
        <w:t xml:space="preserve">                </w:t>
      </w:r>
      <w:r w:rsidRPr="00955839">
        <w:rPr>
          <w:sz w:val="28"/>
          <w:szCs w:val="28"/>
        </w:rPr>
        <w:t>в Муниципальном вестнике общественно-политической газеты «Перекресток»</w:t>
      </w:r>
      <w:r w:rsidR="007559AC">
        <w:rPr>
          <w:sz w:val="28"/>
          <w:szCs w:val="28"/>
        </w:rPr>
        <w:t xml:space="preserve"> </w:t>
      </w:r>
      <w:r w:rsidRPr="00955839">
        <w:rPr>
          <w:sz w:val="28"/>
          <w:szCs w:val="28"/>
        </w:rPr>
        <w:t xml:space="preserve">и размещению на официальном сайте Администрации </w:t>
      </w:r>
      <w:proofErr w:type="spellStart"/>
      <w:r w:rsidRPr="00955839">
        <w:rPr>
          <w:sz w:val="28"/>
          <w:szCs w:val="28"/>
        </w:rPr>
        <w:t>Белокалитвинского</w:t>
      </w:r>
      <w:proofErr w:type="spellEnd"/>
      <w:r w:rsidRPr="00955839">
        <w:rPr>
          <w:sz w:val="28"/>
          <w:szCs w:val="28"/>
        </w:rPr>
        <w:t xml:space="preserve"> района в течении семи дней со дня принятия.</w:t>
      </w:r>
    </w:p>
    <w:p w:rsidR="00B9526A" w:rsidRDefault="00B9526A" w:rsidP="007559AC">
      <w:pPr>
        <w:pStyle w:val="210"/>
        <w:tabs>
          <w:tab w:val="left" w:pos="709"/>
          <w:tab w:val="left" w:pos="735"/>
          <w:tab w:val="left" w:pos="825"/>
          <w:tab w:val="left" w:pos="851"/>
        </w:tabs>
        <w:ind w:right="-1" w:firstLine="851"/>
        <w:jc w:val="both"/>
        <w:rPr>
          <w:sz w:val="28"/>
          <w:szCs w:val="28"/>
        </w:rPr>
      </w:pPr>
      <w:r w:rsidRPr="004101AF">
        <w:rPr>
          <w:sz w:val="28"/>
          <w:szCs w:val="28"/>
        </w:rPr>
        <w:t xml:space="preserve">3. </w:t>
      </w:r>
      <w:r w:rsidRPr="00B63113">
        <w:rPr>
          <w:sz w:val="28"/>
          <w:szCs w:val="28"/>
        </w:rPr>
        <w:t xml:space="preserve">Контроль за исполнением настоящего постановления </w:t>
      </w:r>
      <w:r>
        <w:rPr>
          <w:sz w:val="28"/>
          <w:szCs w:val="28"/>
        </w:rPr>
        <w:t>оставляю за собой.</w:t>
      </w:r>
    </w:p>
    <w:p w:rsidR="00D6716F" w:rsidRPr="00D6716F" w:rsidRDefault="00D6716F" w:rsidP="00D6716F">
      <w:pPr>
        <w:jc w:val="center"/>
        <w:rPr>
          <w:sz w:val="28"/>
        </w:rPr>
      </w:pPr>
    </w:p>
    <w:p w:rsidR="00D6716F" w:rsidRDefault="00434945" w:rsidP="003818F3">
      <w:pPr>
        <w:pStyle w:val="2"/>
        <w:rPr>
          <w:b w:val="0"/>
        </w:rPr>
      </w:pPr>
      <w:bookmarkStart w:id="3" w:name="Наименование"/>
      <w:bookmarkEnd w:id="3"/>
      <w:r>
        <w:rPr>
          <w:b w:val="0"/>
        </w:rPr>
        <w:t xml:space="preserve">    Г</w:t>
      </w:r>
      <w:r w:rsidR="00872883" w:rsidRPr="00C96E82">
        <w:rPr>
          <w:b w:val="0"/>
        </w:rPr>
        <w:t>лав</w:t>
      </w:r>
      <w:r>
        <w:rPr>
          <w:b w:val="0"/>
        </w:rPr>
        <w:t>а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:rsidR="00872883" w:rsidRPr="00C96E82" w:rsidRDefault="00D6716F" w:rsidP="00D6716F">
      <w:pPr>
        <w:pStyle w:val="2"/>
        <w:rPr>
          <w:b w:val="0"/>
        </w:rPr>
      </w:pPr>
      <w:proofErr w:type="spellStart"/>
      <w:r>
        <w:rPr>
          <w:b w:val="0"/>
        </w:rPr>
        <w:t>Белокалитвинского</w:t>
      </w:r>
      <w:proofErr w:type="spellEnd"/>
      <w:r>
        <w:rPr>
          <w:b w:val="0"/>
        </w:rPr>
        <w:t xml:space="preserve">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434945">
        <w:rPr>
          <w:b w:val="0"/>
        </w:rPr>
        <w:t>О.А. Мельникова</w:t>
      </w:r>
    </w:p>
    <w:p w:rsidR="00872883" w:rsidRPr="00B9526A" w:rsidRDefault="00872883" w:rsidP="00B9526A">
      <w:pPr>
        <w:shd w:val="clear" w:color="auto" w:fill="FFFFFF" w:themeFill="background1"/>
        <w:rPr>
          <w:color w:val="FFFFFF" w:themeColor="background1"/>
          <w:sz w:val="28"/>
        </w:rPr>
      </w:pPr>
    </w:p>
    <w:p w:rsidR="00872883" w:rsidRPr="00B9526A" w:rsidRDefault="00872883" w:rsidP="00B9526A">
      <w:pPr>
        <w:shd w:val="clear" w:color="auto" w:fill="FFFFFF" w:themeFill="background1"/>
        <w:rPr>
          <w:color w:val="FFFFFF" w:themeColor="background1"/>
          <w:sz w:val="28"/>
        </w:rPr>
      </w:pPr>
      <w:r w:rsidRPr="00B9526A">
        <w:rPr>
          <w:color w:val="FFFFFF" w:themeColor="background1"/>
          <w:sz w:val="28"/>
        </w:rPr>
        <w:t>Верно:</w:t>
      </w:r>
    </w:p>
    <w:p w:rsidR="006D4E34" w:rsidRDefault="00BC2D3A" w:rsidP="00B9526A">
      <w:pPr>
        <w:shd w:val="clear" w:color="auto" w:fill="FFFFFF" w:themeFill="background1"/>
        <w:rPr>
          <w:color w:val="FFFFFF" w:themeColor="background1"/>
          <w:sz w:val="28"/>
        </w:rPr>
      </w:pPr>
      <w:r w:rsidRPr="00B9526A">
        <w:rPr>
          <w:color w:val="FFFFFF" w:themeColor="background1"/>
          <w:sz w:val="28"/>
        </w:rPr>
        <w:t>У</w:t>
      </w:r>
      <w:r w:rsidR="00715C8D" w:rsidRPr="00B9526A">
        <w:rPr>
          <w:color w:val="FFFFFF" w:themeColor="background1"/>
          <w:sz w:val="28"/>
        </w:rPr>
        <w:t>правляющ</w:t>
      </w:r>
      <w:r w:rsidRPr="00B9526A">
        <w:rPr>
          <w:color w:val="FFFFFF" w:themeColor="background1"/>
          <w:sz w:val="28"/>
        </w:rPr>
        <w:t xml:space="preserve">ий </w:t>
      </w:r>
      <w:r w:rsidR="00715C8D" w:rsidRPr="00B9526A">
        <w:rPr>
          <w:color w:val="FFFFFF" w:themeColor="background1"/>
          <w:sz w:val="28"/>
        </w:rPr>
        <w:t xml:space="preserve"> </w:t>
      </w:r>
      <w:r w:rsidR="00F4755E" w:rsidRPr="00B9526A">
        <w:rPr>
          <w:color w:val="FFFFFF" w:themeColor="background1"/>
          <w:sz w:val="28"/>
        </w:rPr>
        <w:t xml:space="preserve"> делами</w:t>
      </w:r>
      <w:r w:rsidR="00F4755E" w:rsidRPr="00B9526A">
        <w:rPr>
          <w:color w:val="FFFFFF" w:themeColor="background1"/>
          <w:sz w:val="28"/>
        </w:rPr>
        <w:tab/>
      </w:r>
      <w:r w:rsidR="00F4755E" w:rsidRPr="00B9526A">
        <w:rPr>
          <w:color w:val="FFFFFF" w:themeColor="background1"/>
          <w:sz w:val="28"/>
        </w:rPr>
        <w:tab/>
      </w:r>
    </w:p>
    <w:p w:rsidR="006D4E34" w:rsidRDefault="006D4E34" w:rsidP="006D4E34">
      <w:pPr>
        <w:jc w:val="both"/>
        <w:rPr>
          <w:sz w:val="28"/>
          <w:szCs w:val="28"/>
        </w:rPr>
        <w:sectPr w:rsidR="006D4E34" w:rsidSect="009B41E4">
          <w:footerReference w:type="default" r:id="rId9"/>
          <w:pgSz w:w="11906" w:h="16838"/>
          <w:pgMar w:top="1418" w:right="566" w:bottom="709" w:left="1701" w:header="709" w:footer="709" w:gutter="0"/>
          <w:pgNumType w:start="1"/>
          <w:cols w:space="708"/>
          <w:titlePg/>
          <w:docGrid w:linePitch="360"/>
        </w:sectPr>
      </w:pPr>
    </w:p>
    <w:p w:rsidR="006D4E34" w:rsidRPr="00473A36" w:rsidRDefault="006D4E34" w:rsidP="006D4E34">
      <w:pPr>
        <w:jc w:val="right"/>
      </w:pPr>
      <w:r w:rsidRPr="00473A36">
        <w:lastRenderedPageBreak/>
        <w:t xml:space="preserve">                                                                                                                              </w:t>
      </w:r>
      <w:r>
        <w:t xml:space="preserve">      </w:t>
      </w:r>
      <w:r w:rsidRPr="00473A36">
        <w:t xml:space="preserve">Приложение </w:t>
      </w:r>
    </w:p>
    <w:p w:rsidR="006D4E34" w:rsidRPr="00473A36" w:rsidRDefault="006D4E34" w:rsidP="006D4E34">
      <w:pPr>
        <w:jc w:val="right"/>
      </w:pPr>
      <w:r w:rsidRPr="00473A36">
        <w:t xml:space="preserve">                                                                                                 к постановлению Администрации </w:t>
      </w:r>
    </w:p>
    <w:p w:rsidR="006D4E34" w:rsidRPr="00473A36" w:rsidRDefault="006D4E34" w:rsidP="006D4E34">
      <w:pPr>
        <w:jc w:val="right"/>
      </w:pPr>
      <w:r w:rsidRPr="00473A36">
        <w:t xml:space="preserve">                                                                                                             </w:t>
      </w:r>
      <w:proofErr w:type="spellStart"/>
      <w:r w:rsidRPr="00473A36">
        <w:t>Белокалитвинского</w:t>
      </w:r>
      <w:proofErr w:type="spellEnd"/>
      <w:r w:rsidRPr="00473A36">
        <w:t xml:space="preserve"> района                                                                     </w:t>
      </w:r>
    </w:p>
    <w:p w:rsidR="006D4E34" w:rsidRPr="00473A36" w:rsidRDefault="006D4E34" w:rsidP="006D4E34">
      <w:pPr>
        <w:jc w:val="right"/>
      </w:pPr>
      <w:r>
        <w:t xml:space="preserve">           </w:t>
      </w:r>
      <w:r w:rsidRPr="00473A36">
        <w:t xml:space="preserve">от </w:t>
      </w:r>
      <w:proofErr w:type="gramStart"/>
      <w:r w:rsidR="009B41E4">
        <w:t>27.09.</w:t>
      </w:r>
      <w:r w:rsidRPr="00473A36">
        <w:t>202</w:t>
      </w:r>
      <w:r>
        <w:t>1</w:t>
      </w:r>
      <w:r w:rsidRPr="00473A36">
        <w:t xml:space="preserve">  №</w:t>
      </w:r>
      <w:proofErr w:type="gramEnd"/>
      <w:r w:rsidRPr="00473A36">
        <w:t xml:space="preserve"> </w:t>
      </w:r>
      <w:r w:rsidR="009B41E4">
        <w:t>1582</w:t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  <w:r>
        <w:rPr>
          <w:noProof/>
        </w:rPr>
        <w:drawing>
          <wp:inline distT="0" distB="0" distL="0" distR="0" wp14:anchorId="74148639" wp14:editId="526E2A4C">
            <wp:extent cx="5448300" cy="7905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67598D88" wp14:editId="71979822">
            <wp:extent cx="5709525" cy="8191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1186" cy="819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5FB4489C" wp14:editId="2252770B">
            <wp:extent cx="5772150" cy="84391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left="-567"/>
      </w:pPr>
      <w:r>
        <w:rPr>
          <w:noProof/>
        </w:rPr>
        <w:lastRenderedPageBreak/>
        <w:drawing>
          <wp:inline distT="0" distB="0" distL="0" distR="0" wp14:anchorId="50ADA9D3" wp14:editId="3158F2C6">
            <wp:extent cx="6283841" cy="2238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6470" cy="224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hanging="567"/>
        <w:jc w:val="center"/>
      </w:pPr>
      <w:r>
        <w:rPr>
          <w:noProof/>
        </w:rPr>
        <w:drawing>
          <wp:inline distT="0" distB="0" distL="0" distR="0" wp14:anchorId="3C6657B8" wp14:editId="3D3FF3C1">
            <wp:extent cx="5939790" cy="20986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976F8A5" wp14:editId="442DC15C">
            <wp:extent cx="5724525" cy="4048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firstLine="709"/>
        <w:jc w:val="center"/>
      </w:pPr>
    </w:p>
    <w:p w:rsidR="006D4E34" w:rsidRDefault="006D4E34" w:rsidP="006D4E34">
      <w:pPr>
        <w:ind w:hanging="567"/>
        <w:jc w:val="center"/>
      </w:pPr>
      <w:r>
        <w:rPr>
          <w:noProof/>
        </w:rPr>
        <w:lastRenderedPageBreak/>
        <w:drawing>
          <wp:inline distT="0" distB="0" distL="0" distR="0" wp14:anchorId="2A5FC415" wp14:editId="36F2356B">
            <wp:extent cx="5939790" cy="208851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hanging="567"/>
        <w:jc w:val="center"/>
      </w:pPr>
    </w:p>
    <w:p w:rsidR="006D4E34" w:rsidRDefault="006D4E34" w:rsidP="006D4E34">
      <w:pPr>
        <w:ind w:hanging="567"/>
        <w:jc w:val="center"/>
      </w:pPr>
      <w:r>
        <w:rPr>
          <w:noProof/>
        </w:rPr>
        <w:drawing>
          <wp:inline distT="0" distB="0" distL="0" distR="0" wp14:anchorId="04F810E8" wp14:editId="3BAD4F40">
            <wp:extent cx="5939790" cy="20967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hanging="567"/>
        <w:jc w:val="center"/>
      </w:pPr>
    </w:p>
    <w:p w:rsidR="006D4E34" w:rsidRDefault="006D4E34" w:rsidP="006D4E34">
      <w:pPr>
        <w:ind w:hanging="567"/>
        <w:jc w:val="center"/>
      </w:pPr>
      <w:r>
        <w:rPr>
          <w:noProof/>
        </w:rPr>
        <w:drawing>
          <wp:inline distT="0" distB="0" distL="0" distR="0" wp14:anchorId="02C62238" wp14:editId="061B7B44">
            <wp:extent cx="5939790" cy="210248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ind w:hanging="567"/>
        <w:jc w:val="center"/>
      </w:pPr>
      <w:r>
        <w:rPr>
          <w:noProof/>
        </w:rPr>
        <w:lastRenderedPageBreak/>
        <w:drawing>
          <wp:inline distT="0" distB="0" distL="0" distR="0" wp14:anchorId="675486AB" wp14:editId="30BF29FA">
            <wp:extent cx="5734050" cy="4038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Pr="00116D04" w:rsidRDefault="006D4E34" w:rsidP="006D4E34">
      <w:pPr>
        <w:ind w:hanging="567"/>
        <w:jc w:val="center"/>
      </w:pPr>
    </w:p>
    <w:p w:rsidR="006D4E34" w:rsidRDefault="006D4E34" w:rsidP="006D4E34">
      <w:pPr>
        <w:jc w:val="right"/>
      </w:pPr>
      <w:r>
        <w:rPr>
          <w:noProof/>
        </w:rPr>
        <w:drawing>
          <wp:inline distT="0" distB="0" distL="0" distR="0" wp14:anchorId="30BA1A89" wp14:editId="6E98D4E1">
            <wp:extent cx="5939790" cy="20885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right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82BB724" wp14:editId="401DE693">
            <wp:extent cx="5939790" cy="20961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5623710A" wp14:editId="28B46C18">
            <wp:extent cx="5939790" cy="209359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CA397EE" wp14:editId="1B085CAE">
            <wp:extent cx="5939790" cy="211391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AD8432C" wp14:editId="4595BF28">
            <wp:extent cx="5939790" cy="211391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CD34902" wp14:editId="70A4A5A5">
            <wp:extent cx="5667375" cy="40290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7739590" wp14:editId="283DA170">
            <wp:extent cx="5857875" cy="84105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F66FD5C" wp14:editId="0D128AB1">
            <wp:extent cx="5905500" cy="84867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B5F5ABB" wp14:editId="342874C7">
            <wp:extent cx="5781675" cy="8420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F14BCA7" wp14:editId="29961BA6">
            <wp:extent cx="5886450" cy="8382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EAF85FE" wp14:editId="2EB4678C">
            <wp:extent cx="5838825" cy="84201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9F52C84" wp14:editId="2DB9A8CF">
            <wp:extent cx="5800725" cy="83820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68DD368" wp14:editId="49F41E30">
            <wp:extent cx="5939790" cy="8486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3536F65F" wp14:editId="189679AC">
            <wp:extent cx="5791200" cy="84486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FC6892F" wp14:editId="5E89B7C6">
            <wp:extent cx="5915025" cy="84486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45C0FC1" wp14:editId="3AD53D60">
            <wp:extent cx="5848350" cy="84486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1A052AF" wp14:editId="1E90D001">
            <wp:extent cx="5791200" cy="84391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4887454" wp14:editId="71E39CAB">
            <wp:extent cx="5829300" cy="8401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3FE4A60" wp14:editId="0D782144">
            <wp:extent cx="5857875" cy="83915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4A0DFC1" wp14:editId="3AB4D5D7">
            <wp:extent cx="5934075" cy="84867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467C7411" wp14:editId="2F7D9DA6">
            <wp:extent cx="5876925" cy="84296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115AB3F" wp14:editId="37573D5E">
            <wp:extent cx="5857875" cy="84105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8DA22CE" wp14:editId="53760E1A">
            <wp:extent cx="5800725" cy="84677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307F068" wp14:editId="129EB461">
            <wp:extent cx="5915025" cy="84486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D7AA49C" wp14:editId="1509D76E">
            <wp:extent cx="5876925" cy="84105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59A5A06" wp14:editId="7D7C6175">
            <wp:extent cx="5886450" cy="84486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7B3B812" wp14:editId="34A95A0A">
            <wp:extent cx="5895975" cy="8458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FF000C1" wp14:editId="1559E520">
            <wp:extent cx="5838825" cy="84486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4B7BD84" wp14:editId="07EE2FF9">
            <wp:extent cx="5939790" cy="8391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57B30DB7" wp14:editId="0B221068">
            <wp:extent cx="5848350" cy="84391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4DC20FA" wp14:editId="7BE9DD53">
            <wp:extent cx="5895975" cy="84010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5DCB66E" wp14:editId="0F4F8EC7">
            <wp:extent cx="5848350" cy="84296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A252295" wp14:editId="7DACBA77">
            <wp:extent cx="5886450" cy="84772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67A6FAC" wp14:editId="021B10D9">
            <wp:extent cx="5781675" cy="84296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36215DE" wp14:editId="44EDD8F7">
            <wp:extent cx="5939790" cy="836485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3A95B1D" wp14:editId="43194A24">
            <wp:extent cx="5781675" cy="83915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C3E226B" wp14:editId="36BB2675">
            <wp:extent cx="5715000" cy="83724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4BF2A33" wp14:editId="74C2BC3E">
            <wp:extent cx="5939790" cy="84010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DBC8EEE" wp14:editId="75C43CC4">
            <wp:extent cx="5800725" cy="84201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45C123C" wp14:editId="5B3431FB">
            <wp:extent cx="5848350" cy="84677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C6E4E22" wp14:editId="2EB87A65">
            <wp:extent cx="5829300" cy="84010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63C3AE5" wp14:editId="7FAC6AF5">
            <wp:extent cx="5939790" cy="1955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4903E4E" wp14:editId="7CB2EF34">
            <wp:extent cx="5581650" cy="83439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78F98EB" wp14:editId="5AEA7976">
            <wp:extent cx="5939790" cy="18745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0429B13" wp14:editId="464427BB">
            <wp:extent cx="5829300" cy="84010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FB50647" wp14:editId="1EBEA75D">
            <wp:extent cx="5772150" cy="8401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13275EE6" wp14:editId="6870554D">
            <wp:extent cx="5772150" cy="83724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8854A35" wp14:editId="6C7CA7EC">
            <wp:extent cx="5829300" cy="84201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542EC51" wp14:editId="7370A255">
            <wp:extent cx="5781675" cy="84105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43109EF3" wp14:editId="6FAEA4B8">
            <wp:extent cx="5743575" cy="84010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19F21BE2" wp14:editId="78247C73">
            <wp:extent cx="5734050" cy="84010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AC72F54" wp14:editId="366F848E">
            <wp:extent cx="5781675" cy="84201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F3D09A9" wp14:editId="13A87C94">
            <wp:extent cx="5829300" cy="84391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1BFE7B2" wp14:editId="7A287EC3">
            <wp:extent cx="5781675" cy="84201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E93FCA4" wp14:editId="0E501EE2">
            <wp:extent cx="5939790" cy="42437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2BD8EF5" wp14:editId="2D221217">
            <wp:extent cx="5939790" cy="421576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F1CC1F8" wp14:editId="5D49F0C1">
            <wp:extent cx="5939790" cy="423799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8A5F5A6" wp14:editId="11CDE3D5">
            <wp:extent cx="5939790" cy="209677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2AA260B" wp14:editId="7482284B">
            <wp:extent cx="5939790" cy="419544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050BD35" wp14:editId="74776CBF">
            <wp:extent cx="5939790" cy="208534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493DB11" wp14:editId="5747E26E">
            <wp:extent cx="5939790" cy="4231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BC68C32" wp14:editId="0AFD4C22">
            <wp:extent cx="5939790" cy="42437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25E7278" wp14:editId="6C5A2F52">
            <wp:extent cx="5939790" cy="415798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5AD652CD" wp14:editId="6B335F9B">
            <wp:extent cx="5886450" cy="83915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CE7B50C" wp14:editId="50194B06">
            <wp:extent cx="5895975" cy="84391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56011D3" wp14:editId="0198B408">
            <wp:extent cx="5762625" cy="84105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A3F4B6E" wp14:editId="493DA177">
            <wp:extent cx="5800725" cy="83820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C6823C0" wp14:editId="22306E91">
            <wp:extent cx="5810250" cy="83915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70E8725" wp14:editId="43636172">
            <wp:extent cx="5838825" cy="84201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69E256F" wp14:editId="0C0EF70F">
            <wp:extent cx="5829300" cy="83820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528A4DC" wp14:editId="73495E6A">
            <wp:extent cx="5857875" cy="84105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0B8082F" wp14:editId="0F1EE0B3">
            <wp:extent cx="5810250" cy="84391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E9EDC8A" wp14:editId="1F7F65BD">
            <wp:extent cx="5876925" cy="84486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56EC1B3" wp14:editId="3509D927">
            <wp:extent cx="5800725" cy="84582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5DC8103" wp14:editId="074E33C0">
            <wp:extent cx="5791200" cy="83820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E23F031" wp14:editId="23C25E6C">
            <wp:extent cx="5819775" cy="84296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72AD07CF" wp14:editId="73118157">
            <wp:extent cx="5915025" cy="83915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19BCB3D" wp14:editId="50D0948A">
            <wp:extent cx="5810250" cy="84296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CDF4082" wp14:editId="4BBAA061">
            <wp:extent cx="5829300" cy="84105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1A78B78" wp14:editId="239E5974">
            <wp:extent cx="5781675" cy="84201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CDA8F56" wp14:editId="37B981B4">
            <wp:extent cx="5857875" cy="841057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2B1975A" wp14:editId="5208440A">
            <wp:extent cx="5857875" cy="841057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2272680" wp14:editId="52FCC16F">
            <wp:extent cx="5819775" cy="839152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5959D5C" wp14:editId="17C2AAB1">
            <wp:extent cx="5724525" cy="840105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21AFABB" wp14:editId="001194C8">
            <wp:extent cx="5762625" cy="841057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D855CA7" wp14:editId="40403BA6">
            <wp:extent cx="5781675" cy="83439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B3D33A1" wp14:editId="75F2B001">
            <wp:extent cx="5895975" cy="85058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A5714C4" wp14:editId="79C48D86">
            <wp:extent cx="5781675" cy="84296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476444C" wp14:editId="4826B967">
            <wp:extent cx="5939790" cy="419671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10A37B30" wp14:editId="6AB9A0F3">
            <wp:extent cx="5939790" cy="42291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E60732D" wp14:editId="052F6A94">
            <wp:extent cx="5939790" cy="424624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7187288" wp14:editId="4FEE78D0">
            <wp:extent cx="5939790" cy="423100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A9DA041" wp14:editId="5C19852D">
            <wp:extent cx="5939790" cy="207073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A16E597" wp14:editId="3B72AE51">
            <wp:extent cx="5939790" cy="42437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399638CF" wp14:editId="530E3FCE">
            <wp:extent cx="5939790" cy="426974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4B29D2C" wp14:editId="33448AEF">
            <wp:extent cx="5939790" cy="424243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792C684" wp14:editId="04D6B20A">
            <wp:extent cx="5939790" cy="206883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B78D551" wp14:editId="259C5A4C">
            <wp:extent cx="5686425" cy="40386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A40CF3A" wp14:editId="235AD810">
            <wp:extent cx="5939790" cy="42259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F1F982E" wp14:editId="2A1E09A9">
            <wp:extent cx="5939790" cy="418211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5D655011" wp14:editId="12BD7472">
            <wp:extent cx="5939790" cy="425386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928EBD8" wp14:editId="01EC7A51">
            <wp:extent cx="5939790" cy="208851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81D156B" wp14:editId="3ECB9938">
            <wp:extent cx="5939790" cy="417322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3C1C0AD" wp14:editId="5B0983B0">
            <wp:extent cx="5939790" cy="421703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170DE4C9" wp14:editId="0B0EB170">
            <wp:extent cx="5939790" cy="422783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DB9D4ED" wp14:editId="6D2A6DA0">
            <wp:extent cx="5939790" cy="208343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FBC71B0" wp14:editId="4B622967">
            <wp:extent cx="5939790" cy="42068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0FDB44AA" wp14:editId="69E5E4FA">
            <wp:extent cx="5939790" cy="423418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38E4601" wp14:editId="74205F83">
            <wp:extent cx="5939790" cy="421957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18FD2BEA" wp14:editId="438A6548">
            <wp:extent cx="5939790" cy="423862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F5C5A9E" wp14:editId="050D229D">
            <wp:extent cx="5939790" cy="20720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63F591E3" wp14:editId="5EEA9BC9">
            <wp:extent cx="5939790" cy="418528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967648E" wp14:editId="3E898310">
            <wp:extent cx="5939790" cy="42354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C75D0BC" wp14:editId="0ED5808F">
            <wp:extent cx="5939790" cy="422148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FB1B3A2" wp14:editId="4F4524D8">
            <wp:extent cx="5939790" cy="21018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AA347E3" wp14:editId="5509AC00">
            <wp:extent cx="5939790" cy="27940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F186259" wp14:editId="1581F52F">
            <wp:extent cx="5553075" cy="796290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35A7C180" wp14:editId="7FB71287">
            <wp:extent cx="5438775" cy="79724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D4ECCBD" wp14:editId="431146B3">
            <wp:extent cx="5543550" cy="7953375"/>
            <wp:effectExtent l="0" t="0" r="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8D22B48" wp14:editId="01D30C01">
            <wp:extent cx="5476875" cy="796290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880213D" wp14:editId="0687CE59">
            <wp:extent cx="5514975" cy="800100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2303E4C1" wp14:editId="676B9155">
            <wp:extent cx="5467350" cy="790575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4B36630" wp14:editId="11640007">
            <wp:extent cx="5448300" cy="79152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4461D60C" wp14:editId="785D6B77">
            <wp:extent cx="5467350" cy="7934325"/>
            <wp:effectExtent l="0" t="0" r="0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32F09DA8" wp14:editId="53DCFF63">
            <wp:extent cx="5514975" cy="79819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03E4C22" wp14:editId="50FBA604">
            <wp:extent cx="5476875" cy="7991475"/>
            <wp:effectExtent l="0" t="0" r="9525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11CD658" wp14:editId="2A57E794">
            <wp:extent cx="5467350" cy="799147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095BEB0A" wp14:editId="2654A30B">
            <wp:extent cx="5467350" cy="7972425"/>
            <wp:effectExtent l="0" t="0" r="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7FFB09E" wp14:editId="47276C26">
            <wp:extent cx="5505450" cy="797242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4E6CC3F9" wp14:editId="3DA6FCF3">
            <wp:extent cx="5467350" cy="790575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4A42D9C8" wp14:editId="01A9AFE4">
            <wp:extent cx="5514975" cy="798195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5CD7652" wp14:editId="16412659">
            <wp:extent cx="5419725" cy="7924800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5C68DB41" wp14:editId="3DB02BEC">
            <wp:extent cx="5495925" cy="790575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drawing>
          <wp:inline distT="0" distB="0" distL="0" distR="0" wp14:anchorId="2A91D860" wp14:editId="382693F9">
            <wp:extent cx="5419725" cy="7943850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3B077AAB" wp14:editId="28F9C957">
            <wp:extent cx="5400675" cy="79819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11ADD292" wp14:editId="5473D4D9">
            <wp:extent cx="5429250" cy="79248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7AB9704E" wp14:editId="37165A9F">
            <wp:extent cx="5467350" cy="793432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</w:p>
    <w:p w:rsidR="006D4E34" w:rsidRDefault="006D4E34" w:rsidP="006D4E34">
      <w:pPr>
        <w:jc w:val="center"/>
      </w:pPr>
      <w:r>
        <w:rPr>
          <w:noProof/>
        </w:rPr>
        <w:lastRenderedPageBreak/>
        <w:drawing>
          <wp:inline distT="0" distB="0" distL="0" distR="0" wp14:anchorId="6F9F4A05" wp14:editId="4CE78DDD">
            <wp:extent cx="5543550" cy="7934325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34" w:rsidRDefault="006D4E34" w:rsidP="006D4E34">
      <w:pPr>
        <w:jc w:val="center"/>
      </w:pPr>
    </w:p>
    <w:p w:rsidR="006D4E34" w:rsidRPr="002B1208" w:rsidRDefault="006D4E34" w:rsidP="006D4E34">
      <w:pPr>
        <w:rPr>
          <w:sz w:val="28"/>
          <w:szCs w:val="28"/>
        </w:rPr>
      </w:pPr>
      <w:r w:rsidRPr="002B1208">
        <w:rPr>
          <w:sz w:val="28"/>
          <w:szCs w:val="28"/>
        </w:rPr>
        <w:t xml:space="preserve">Управляющий делами                                                       </w:t>
      </w:r>
      <w:r w:rsidRPr="002B1208">
        <w:rPr>
          <w:sz w:val="28"/>
          <w:szCs w:val="28"/>
        </w:rPr>
        <w:tab/>
        <w:t xml:space="preserve">      Л.Г. Василенко </w:t>
      </w:r>
    </w:p>
    <w:p w:rsidR="006D4E34" w:rsidRDefault="006D4E34" w:rsidP="006D4E34">
      <w:pPr>
        <w:jc w:val="center"/>
      </w:pPr>
    </w:p>
    <w:p w:rsidR="003A39C2" w:rsidRPr="006D4E34" w:rsidRDefault="00F4755E" w:rsidP="00B9526A">
      <w:pPr>
        <w:shd w:val="clear" w:color="auto" w:fill="FFFFFF" w:themeFill="background1"/>
        <w:rPr>
          <w:color w:val="FFFFFF" w:themeColor="background1"/>
          <w:sz w:val="28"/>
        </w:rPr>
      </w:pPr>
      <w:r w:rsidRPr="00B9526A">
        <w:rPr>
          <w:color w:val="FFFFFF" w:themeColor="background1"/>
          <w:sz w:val="28"/>
        </w:rPr>
        <w:tab/>
      </w:r>
      <w:r w:rsidR="000C6CE8" w:rsidRPr="00B9526A">
        <w:rPr>
          <w:color w:val="FFFFFF" w:themeColor="background1"/>
          <w:sz w:val="28"/>
        </w:rPr>
        <w:tab/>
      </w:r>
      <w:r w:rsidRPr="00B9526A">
        <w:rPr>
          <w:color w:val="FFFFFF" w:themeColor="background1"/>
          <w:sz w:val="28"/>
        </w:rPr>
        <w:tab/>
      </w:r>
      <w:r w:rsidR="001D3A0E" w:rsidRPr="00B9526A">
        <w:rPr>
          <w:color w:val="FFFFFF" w:themeColor="background1"/>
          <w:sz w:val="28"/>
        </w:rPr>
        <w:tab/>
      </w:r>
      <w:r w:rsidR="00BC2D3A" w:rsidRPr="00B9526A">
        <w:rPr>
          <w:color w:val="FFFFFF" w:themeColor="background1"/>
          <w:sz w:val="28"/>
        </w:rPr>
        <w:tab/>
        <w:t>Л.Г. Василенко</w:t>
      </w:r>
    </w:p>
    <w:sectPr w:rsidR="003A39C2" w:rsidRPr="006D4E34" w:rsidSect="00DA368D">
      <w:headerReference w:type="even" r:id="rId158"/>
      <w:headerReference w:type="default" r:id="rId159"/>
      <w:footerReference w:type="even" r:id="rId160"/>
      <w:footerReference w:type="default" r:id="rId161"/>
      <w:headerReference w:type="first" r:id="rId162"/>
      <w:footerReference w:type="first" r:id="rId163"/>
      <w:pgSz w:w="11906" w:h="16838" w:code="9"/>
      <w:pgMar w:top="1134" w:right="567" w:bottom="1134" w:left="1701" w:header="39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3C34" w:rsidRDefault="00CA3C34">
      <w:r>
        <w:separator/>
      </w:r>
    </w:p>
  </w:endnote>
  <w:endnote w:type="continuationSeparator" w:id="0">
    <w:p w:rsidR="00CA3C34" w:rsidRDefault="00CA3C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1237502"/>
      <w:docPartObj>
        <w:docPartGallery w:val="Page Numbers (Bottom of Page)"/>
        <w:docPartUnique/>
      </w:docPartObj>
    </w:sdtPr>
    <w:sdtEndPr/>
    <w:sdtContent>
      <w:p w:rsidR="006D4E34" w:rsidRDefault="006D4E3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41E4">
          <w:rPr>
            <w:noProof/>
          </w:rPr>
          <w:t>2</w:t>
        </w:r>
        <w:r>
          <w:fldChar w:fldCharType="end"/>
        </w:r>
      </w:p>
    </w:sdtContent>
  </w:sdt>
  <w:p w:rsidR="006D4E34" w:rsidRDefault="006D4E34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2CAA" w:rsidRDefault="00B82CAA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6564" w:rsidRPr="00844AAA" w:rsidRDefault="00506564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7559AC" w:rsidRPr="007559AC">
      <w:rPr>
        <w:noProof/>
        <w:sz w:val="14"/>
      </w:rPr>
      <w:t>СС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7559AC">
      <w:rPr>
        <w:noProof/>
        <w:sz w:val="14"/>
        <w:lang w:val="en-US"/>
      </w:rPr>
      <w:t>C</w:t>
    </w:r>
    <w:r w:rsidR="007559AC" w:rsidRPr="007559AC">
      <w:rPr>
        <w:noProof/>
        <w:sz w:val="14"/>
      </w:rPr>
      <w:t>:\</w:t>
    </w:r>
    <w:r w:rsidR="007559AC">
      <w:rPr>
        <w:noProof/>
        <w:sz w:val="14"/>
        <w:lang w:val="en-US"/>
      </w:rPr>
      <w:t>Users</w:t>
    </w:r>
    <w:r w:rsidR="007559AC" w:rsidRPr="007559AC">
      <w:rPr>
        <w:noProof/>
        <w:sz w:val="14"/>
      </w:rPr>
      <w:t>\</w:t>
    </w:r>
    <w:r w:rsidR="007559AC">
      <w:rPr>
        <w:noProof/>
        <w:sz w:val="14"/>
        <w:lang w:val="en-US"/>
      </w:rPr>
      <w:t>sidorenko</w:t>
    </w:r>
    <w:r w:rsidR="007559AC" w:rsidRPr="007559AC">
      <w:rPr>
        <w:noProof/>
        <w:sz w:val="14"/>
      </w:rPr>
      <w:t>\</w:t>
    </w:r>
    <w:r w:rsidR="007559AC">
      <w:rPr>
        <w:noProof/>
        <w:sz w:val="14"/>
        <w:lang w:val="en-US"/>
      </w:rPr>
      <w:t>Desktop</w:t>
    </w:r>
    <w:r w:rsidR="007559AC" w:rsidRPr="007559AC">
      <w:rPr>
        <w:noProof/>
        <w:sz w:val="14"/>
      </w:rPr>
      <w:t>\Постановления\Межпоселковый газопровод Виноградный-Западный.</w:t>
    </w:r>
    <w:r w:rsidR="007559AC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9B41E4" w:rsidRPr="009B41E4">
      <w:rPr>
        <w:noProof/>
        <w:sz w:val="14"/>
      </w:rPr>
      <w:t>9/28/2021 8:13:00</w:t>
    </w:r>
    <w:r w:rsidR="009B41E4">
      <w:rPr>
        <w:noProof/>
        <w:sz w:val="14"/>
        <w:lang w:val="en-US"/>
      </w:rPr>
      <w:t xml:space="preserve"> AM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506564" w:rsidRPr="00F239EE" w:rsidRDefault="00506564">
    <w:pPr>
      <w:pStyle w:val="a6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9B41E4">
      <w:rPr>
        <w:noProof/>
        <w:sz w:val="14"/>
        <w:lang w:val="en-US"/>
      </w:rPr>
      <w:t>21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9B41E4">
      <w:rPr>
        <w:noProof/>
        <w:sz w:val="14"/>
      </w:rPr>
      <w:t>123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368D" w:rsidRPr="00844AAA" w:rsidRDefault="00B82CAA" w:rsidP="00DA368D">
    <w:pPr>
      <w:pStyle w:val="a6"/>
      <w:rPr>
        <w:sz w:val="14"/>
      </w:rPr>
    </w:pPr>
    <w:r>
      <w:rPr>
        <w:sz w:val="14"/>
      </w:rPr>
      <w:fldChar w:fldCharType="begin"/>
    </w:r>
    <w:r>
      <w:rPr>
        <w:sz w:val="14"/>
      </w:rPr>
      <w:instrText xml:space="preserve"> FILENAME \p \* MERGEFORMAT </w:instrText>
    </w:r>
    <w:r>
      <w:rPr>
        <w:sz w:val="14"/>
      </w:rPr>
      <w:fldChar w:fldCharType="separate"/>
    </w:r>
    <w:r w:rsidR="007559AC">
      <w:rPr>
        <w:noProof/>
        <w:sz w:val="14"/>
      </w:rPr>
      <w:t>C:\Users\sidorenko\Desktop\Постановления\Межпоселковый газопровод Виноградный-Западный.docx</w:t>
    </w:r>
    <w:r>
      <w:rPr>
        <w:sz w:val="14"/>
      </w:rPr>
      <w:fldChar w:fldCharType="end"/>
    </w:r>
    <w:r w:rsidR="00DA368D" w:rsidRPr="00844AAA">
      <w:rPr>
        <w:sz w:val="14"/>
      </w:rPr>
      <w:t xml:space="preserve">   </w:t>
    </w:r>
    <w:r w:rsidR="00DA368D">
      <w:rPr>
        <w:sz w:val="14"/>
        <w:lang w:val="en-US"/>
      </w:rPr>
      <w:fldChar w:fldCharType="begin"/>
    </w:r>
    <w:r w:rsidR="00DA368D">
      <w:rPr>
        <w:sz w:val="14"/>
        <w:lang w:val="en-US"/>
      </w:rPr>
      <w:instrText xml:space="preserve"> SAVEDATE  \* MERGEFORMAT </w:instrText>
    </w:r>
    <w:r w:rsidR="00DA368D">
      <w:rPr>
        <w:sz w:val="14"/>
        <w:lang w:val="en-US"/>
      </w:rPr>
      <w:fldChar w:fldCharType="separate"/>
    </w:r>
    <w:r w:rsidR="009B41E4" w:rsidRPr="009B41E4">
      <w:rPr>
        <w:noProof/>
        <w:sz w:val="14"/>
      </w:rPr>
      <w:t>28.09.2021 8:13:00</w:t>
    </w:r>
    <w:r w:rsidR="00DA368D">
      <w:rPr>
        <w:sz w:val="14"/>
        <w:lang w:val="en-US"/>
      </w:rPr>
      <w:fldChar w:fldCharType="end"/>
    </w:r>
    <w:r w:rsidR="00DA368D" w:rsidRPr="00844AAA">
      <w:rPr>
        <w:sz w:val="14"/>
      </w:rPr>
      <w:tab/>
    </w:r>
  </w:p>
  <w:p w:rsidR="00DA368D" w:rsidRDefault="00DA368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3C34" w:rsidRDefault="00CA3C34">
      <w:r>
        <w:separator/>
      </w:r>
    </w:p>
  </w:footnote>
  <w:footnote w:type="continuationSeparator" w:id="0">
    <w:p w:rsidR="00CA3C34" w:rsidRDefault="00CA3C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2CAA" w:rsidRDefault="00B82CAA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6452188"/>
      <w:docPartObj>
        <w:docPartGallery w:val="Page Numbers (Top of Page)"/>
        <w:docPartUnique/>
      </w:docPartObj>
    </w:sdtPr>
    <w:sdtEndPr/>
    <w:sdtContent>
      <w:p w:rsidR="00DA368D" w:rsidRDefault="00DA368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41E4">
          <w:rPr>
            <w:noProof/>
          </w:rPr>
          <w:t>21</w:t>
        </w:r>
        <w:r>
          <w:fldChar w:fldCharType="end"/>
        </w:r>
      </w:p>
    </w:sdtContent>
  </w:sdt>
  <w:p w:rsidR="00DA368D" w:rsidRDefault="00DA368D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2CAA" w:rsidRDefault="00B82CAA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1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5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850"/>
    <w:rsid w:val="0001310F"/>
    <w:rsid w:val="000135FF"/>
    <w:rsid w:val="0002101A"/>
    <w:rsid w:val="00021347"/>
    <w:rsid w:val="00040C21"/>
    <w:rsid w:val="00042119"/>
    <w:rsid w:val="00056046"/>
    <w:rsid w:val="000637C3"/>
    <w:rsid w:val="00086B6A"/>
    <w:rsid w:val="00087E16"/>
    <w:rsid w:val="000A1BC8"/>
    <w:rsid w:val="000C6CE8"/>
    <w:rsid w:val="000D47D1"/>
    <w:rsid w:val="000D703B"/>
    <w:rsid w:val="00102528"/>
    <w:rsid w:val="00113A89"/>
    <w:rsid w:val="0012279F"/>
    <w:rsid w:val="00130BA6"/>
    <w:rsid w:val="00144A39"/>
    <w:rsid w:val="0015591A"/>
    <w:rsid w:val="00161763"/>
    <w:rsid w:val="00162686"/>
    <w:rsid w:val="001643E9"/>
    <w:rsid w:val="00191DF6"/>
    <w:rsid w:val="001B152D"/>
    <w:rsid w:val="001C2CCF"/>
    <w:rsid w:val="001C731B"/>
    <w:rsid w:val="001D3A0E"/>
    <w:rsid w:val="001F0876"/>
    <w:rsid w:val="00217475"/>
    <w:rsid w:val="00232CB2"/>
    <w:rsid w:val="00233190"/>
    <w:rsid w:val="00241D5F"/>
    <w:rsid w:val="00244BD2"/>
    <w:rsid w:val="002D2F0F"/>
    <w:rsid w:val="002D4093"/>
    <w:rsid w:val="002F52FA"/>
    <w:rsid w:val="00316A76"/>
    <w:rsid w:val="00320F99"/>
    <w:rsid w:val="00326F6E"/>
    <w:rsid w:val="00334D2B"/>
    <w:rsid w:val="00346A95"/>
    <w:rsid w:val="00354895"/>
    <w:rsid w:val="0037568B"/>
    <w:rsid w:val="003818F3"/>
    <w:rsid w:val="003A39C2"/>
    <w:rsid w:val="003F3219"/>
    <w:rsid w:val="00405D8A"/>
    <w:rsid w:val="004148E7"/>
    <w:rsid w:val="00434110"/>
    <w:rsid w:val="00434945"/>
    <w:rsid w:val="00446556"/>
    <w:rsid w:val="00464534"/>
    <w:rsid w:val="00466AF2"/>
    <w:rsid w:val="00475850"/>
    <w:rsid w:val="00482BF6"/>
    <w:rsid w:val="004B2917"/>
    <w:rsid w:val="004B68CC"/>
    <w:rsid w:val="00505B80"/>
    <w:rsid w:val="00506564"/>
    <w:rsid w:val="00506965"/>
    <w:rsid w:val="00507DD5"/>
    <w:rsid w:val="00512FF0"/>
    <w:rsid w:val="005134A0"/>
    <w:rsid w:val="005162D6"/>
    <w:rsid w:val="005361B2"/>
    <w:rsid w:val="0055241D"/>
    <w:rsid w:val="005555A7"/>
    <w:rsid w:val="00560BC2"/>
    <w:rsid w:val="00573433"/>
    <w:rsid w:val="005A2157"/>
    <w:rsid w:val="005A2D86"/>
    <w:rsid w:val="005C3032"/>
    <w:rsid w:val="005F1ED4"/>
    <w:rsid w:val="00625ACF"/>
    <w:rsid w:val="00627E89"/>
    <w:rsid w:val="00641F26"/>
    <w:rsid w:val="00667AD1"/>
    <w:rsid w:val="0069702D"/>
    <w:rsid w:val="006A4064"/>
    <w:rsid w:val="006A6A51"/>
    <w:rsid w:val="006C35C4"/>
    <w:rsid w:val="006D4E34"/>
    <w:rsid w:val="006E05D3"/>
    <w:rsid w:val="00715C8D"/>
    <w:rsid w:val="00724FEA"/>
    <w:rsid w:val="007427A1"/>
    <w:rsid w:val="007472E3"/>
    <w:rsid w:val="007559AC"/>
    <w:rsid w:val="00767FC2"/>
    <w:rsid w:val="007A31B0"/>
    <w:rsid w:val="007C4781"/>
    <w:rsid w:val="007C732C"/>
    <w:rsid w:val="0080575D"/>
    <w:rsid w:val="008321BE"/>
    <w:rsid w:val="00835273"/>
    <w:rsid w:val="00841142"/>
    <w:rsid w:val="00844AAA"/>
    <w:rsid w:val="00851B70"/>
    <w:rsid w:val="00855790"/>
    <w:rsid w:val="00872883"/>
    <w:rsid w:val="008739A9"/>
    <w:rsid w:val="00891465"/>
    <w:rsid w:val="008A14C2"/>
    <w:rsid w:val="008A3C1A"/>
    <w:rsid w:val="008A734A"/>
    <w:rsid w:val="008D2786"/>
    <w:rsid w:val="008E2310"/>
    <w:rsid w:val="008F6EA4"/>
    <w:rsid w:val="00943C43"/>
    <w:rsid w:val="00943E52"/>
    <w:rsid w:val="009469D2"/>
    <w:rsid w:val="009736B7"/>
    <w:rsid w:val="009B41E4"/>
    <w:rsid w:val="009B4219"/>
    <w:rsid w:val="009F792E"/>
    <w:rsid w:val="00A05C6B"/>
    <w:rsid w:val="00A40C35"/>
    <w:rsid w:val="00A7344C"/>
    <w:rsid w:val="00A76FEC"/>
    <w:rsid w:val="00A773B5"/>
    <w:rsid w:val="00A80C39"/>
    <w:rsid w:val="00AB4651"/>
    <w:rsid w:val="00AB490E"/>
    <w:rsid w:val="00AD6CEA"/>
    <w:rsid w:val="00B1287C"/>
    <w:rsid w:val="00B36163"/>
    <w:rsid w:val="00B56369"/>
    <w:rsid w:val="00B64047"/>
    <w:rsid w:val="00B82CAA"/>
    <w:rsid w:val="00B9526A"/>
    <w:rsid w:val="00BA3F31"/>
    <w:rsid w:val="00BB6ED2"/>
    <w:rsid w:val="00BC2D3A"/>
    <w:rsid w:val="00BD6F83"/>
    <w:rsid w:val="00BE2B9C"/>
    <w:rsid w:val="00C202E1"/>
    <w:rsid w:val="00C2049B"/>
    <w:rsid w:val="00C534ED"/>
    <w:rsid w:val="00C651E0"/>
    <w:rsid w:val="00C70947"/>
    <w:rsid w:val="00C77C43"/>
    <w:rsid w:val="00CA0926"/>
    <w:rsid w:val="00CA3C34"/>
    <w:rsid w:val="00CC3551"/>
    <w:rsid w:val="00CE740C"/>
    <w:rsid w:val="00CF6248"/>
    <w:rsid w:val="00D129B6"/>
    <w:rsid w:val="00D25DED"/>
    <w:rsid w:val="00D335EF"/>
    <w:rsid w:val="00D33728"/>
    <w:rsid w:val="00D41E71"/>
    <w:rsid w:val="00D46DAB"/>
    <w:rsid w:val="00D575D0"/>
    <w:rsid w:val="00D6716F"/>
    <w:rsid w:val="00DA368D"/>
    <w:rsid w:val="00DC1812"/>
    <w:rsid w:val="00DD1155"/>
    <w:rsid w:val="00DF1B73"/>
    <w:rsid w:val="00E311C4"/>
    <w:rsid w:val="00E46ED7"/>
    <w:rsid w:val="00E5204C"/>
    <w:rsid w:val="00E57C9A"/>
    <w:rsid w:val="00E6029D"/>
    <w:rsid w:val="00E76CBF"/>
    <w:rsid w:val="00E84D87"/>
    <w:rsid w:val="00E9655A"/>
    <w:rsid w:val="00EA0F1C"/>
    <w:rsid w:val="00EE1F7E"/>
    <w:rsid w:val="00F239EE"/>
    <w:rsid w:val="00F23EC9"/>
    <w:rsid w:val="00F44D0B"/>
    <w:rsid w:val="00F4755E"/>
    <w:rsid w:val="00F76CA4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615DE7E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"/>
    <w:qFormat/>
    <w:pPr>
      <w:ind w:firstLine="720"/>
    </w:pPr>
    <w:rPr>
      <w:szCs w:val="20"/>
    </w:rPr>
  </w:style>
  <w:style w:type="paragraph" w:styleId="a5">
    <w:name w:val="caption"/>
    <w:basedOn w:val="a"/>
    <w:next w:val="a"/>
    <w:qFormat/>
    <w:pPr>
      <w:spacing w:before="120"/>
      <w:jc w:val="center"/>
    </w:pPr>
    <w:rPr>
      <w:b/>
      <w:sz w:val="28"/>
    </w:rPr>
  </w:style>
  <w:style w:type="paragraph" w:styleId="a6">
    <w:name w:val="footer"/>
    <w:basedOn w:val="a"/>
    <w:link w:val="a7"/>
    <w:uiPriority w:val="99"/>
    <w:pPr>
      <w:tabs>
        <w:tab w:val="center" w:pos="4677"/>
        <w:tab w:val="right" w:pos="9355"/>
      </w:tabs>
    </w:pPr>
  </w:style>
  <w:style w:type="paragraph" w:styleId="a8">
    <w:name w:val="Balloon Text"/>
    <w:basedOn w:val="a"/>
    <w:link w:val="a9"/>
    <w:rsid w:val="00BE2B9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BE2B9C"/>
    <w:rPr>
      <w:rFonts w:ascii="Tahoma" w:hAnsi="Tahoma" w:cs="Tahoma"/>
      <w:sz w:val="16"/>
      <w:szCs w:val="16"/>
    </w:rPr>
  </w:style>
  <w:style w:type="paragraph" w:customStyle="1" w:styleId="aa">
    <w:name w:val="Знак Знак Знак"/>
    <w:basedOn w:val="a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"/>
    <w:rsid w:val="005C3032"/>
    <w:pPr>
      <w:ind w:firstLine="720"/>
      <w:jc w:val="both"/>
    </w:pPr>
    <w:rPr>
      <w:sz w:val="20"/>
      <w:szCs w:val="20"/>
    </w:rPr>
  </w:style>
  <w:style w:type="paragraph" w:styleId="ab">
    <w:name w:val="Body Text"/>
    <w:basedOn w:val="a"/>
    <w:link w:val="ac"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c">
    <w:name w:val="Основной текст Знак"/>
    <w:basedOn w:val="a0"/>
    <w:link w:val="ab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d">
    <w:name w:val="List Paragraph"/>
    <w:basedOn w:val="a"/>
    <w:uiPriority w:val="34"/>
    <w:qFormat/>
    <w:rsid w:val="00D6716F"/>
    <w:pPr>
      <w:ind w:left="720"/>
      <w:contextualSpacing/>
    </w:pPr>
  </w:style>
  <w:style w:type="character" w:customStyle="1" w:styleId="a4">
    <w:name w:val="Верхний колонтитул Знак"/>
    <w:basedOn w:val="a0"/>
    <w:link w:val="a3"/>
    <w:uiPriority w:val="99"/>
    <w:rsid w:val="00DA368D"/>
    <w:rPr>
      <w:sz w:val="28"/>
    </w:rPr>
  </w:style>
  <w:style w:type="character" w:customStyle="1" w:styleId="a7">
    <w:name w:val="Нижний колонтитул Знак"/>
    <w:basedOn w:val="a0"/>
    <w:link w:val="a6"/>
    <w:uiPriority w:val="99"/>
    <w:rsid w:val="006D4E3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header" Target="header2.xml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footer" Target="footer2.xml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footer" Target="footer4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theme" Target="theme/theme1.xml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&#1054;&#1090;&#1076;&#1077;&#1083;%20&#1101;&#1083;&#1077;&#1082;&#1090;&#1088;&#1086;&#1085;&#1085;&#1086;-&#1080;&#1085;&#1092;&#1086;&#1088;&#1084;&#1072;&#1094;&#1080;&#1086;&#1085;&#1085;&#1086;&#1075;&#1086;%20&#1086;&#1073;&#1077;&#1089;&#1087;&#1077;&#1095;&#1077;&#1085;&#1080;&#1103;\0.&#1040;&#1083;&#1077;&#1085;&#1090;&#1100;&#1077;&#1074;&#1072;\1\&#1064;&#1086;&#1073;&#1083;&#1086;&#1085;&#1099;%202016\&#1055;&#1086;&#1089;&#1090;&#1072;&#1085;&#1086;&#1074;&#1083;&#1077;&#1085;&#1080;&#1077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BC0378-9AF0-4647-ABC0-492FF653A3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Постановление</Template>
  <TotalTime>4</TotalTime>
  <Pages>1</Pages>
  <Words>490</Words>
  <Characters>2793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5</cp:revision>
  <cp:lastPrinted>2021-09-27T15:28:00Z</cp:lastPrinted>
  <dcterms:created xsi:type="dcterms:W3CDTF">2021-09-28T05:10:00Z</dcterms:created>
  <dcterms:modified xsi:type="dcterms:W3CDTF">2021-10-26T14:18:00Z</dcterms:modified>
</cp:coreProperties>
</file>