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A77C9F">
        <w:rPr>
          <w:sz w:val="28"/>
        </w:rPr>
        <w:t>02</w:t>
      </w:r>
      <w:r w:rsidR="00C70947">
        <w:rPr>
          <w:sz w:val="28"/>
        </w:rPr>
        <w:t>.</w:t>
      </w:r>
      <w:r w:rsidR="00E46ED7">
        <w:rPr>
          <w:sz w:val="28"/>
        </w:rPr>
        <w:t>0</w:t>
      </w:r>
      <w:r w:rsidR="00C67134">
        <w:rPr>
          <w:sz w:val="28"/>
        </w:rPr>
        <w:t>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6A6A51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A77C9F">
        <w:rPr>
          <w:sz w:val="28"/>
        </w:rPr>
        <w:t>1184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1D4EED" w:rsidRPr="004B12F3" w:rsidRDefault="001D4EED" w:rsidP="001D4EED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1D4EED" w:rsidRPr="00166D49" w:rsidRDefault="001D4EED" w:rsidP="001D4EED">
      <w:pPr>
        <w:ind w:left="142" w:firstLine="567"/>
        <w:jc w:val="both"/>
        <w:rPr>
          <w:sz w:val="28"/>
          <w:szCs w:val="28"/>
        </w:rPr>
      </w:pPr>
    </w:p>
    <w:p w:rsidR="00D6716F" w:rsidRDefault="001D4EED" w:rsidP="00A77C9F">
      <w:pPr>
        <w:ind w:firstLine="709"/>
        <w:jc w:val="both"/>
        <w:rPr>
          <w:b/>
          <w:spacing w:val="60"/>
          <w:sz w:val="28"/>
        </w:rPr>
      </w:pPr>
      <w:r w:rsidRPr="001D4EED">
        <w:rPr>
          <w:sz w:val="28"/>
        </w:rPr>
        <w:t xml:space="preserve">На основании ходатайства Публичного акционерного общества «Россети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1D4EED">
        <w:rPr>
          <w:bCs/>
          <w:sz w:val="28"/>
        </w:rPr>
        <w:t>BЛ 10КВ №</w:t>
      </w:r>
      <w:r w:rsidR="00C67134">
        <w:rPr>
          <w:bCs/>
          <w:sz w:val="28"/>
        </w:rPr>
        <w:t xml:space="preserve"> </w:t>
      </w:r>
      <w:r w:rsidRPr="001D4EED">
        <w:rPr>
          <w:bCs/>
          <w:sz w:val="28"/>
        </w:rPr>
        <w:t>5 ПС ЛИТВИНОВСКАЯ</w:t>
      </w:r>
      <w:r w:rsidRPr="001D4EED">
        <w:rPr>
          <w:sz w:val="28"/>
        </w:rPr>
        <w:t xml:space="preserve">, руководствуясь статьей 23 и главой </w:t>
      </w:r>
      <w:r w:rsidRPr="001D4EED">
        <w:rPr>
          <w:sz w:val="28"/>
          <w:lang w:val="en-US"/>
        </w:rPr>
        <w:t>V</w:t>
      </w:r>
      <w:r w:rsidRPr="001D4EED">
        <w:rPr>
          <w:sz w:val="28"/>
          <w:vertAlign w:val="superscript"/>
        </w:rPr>
        <w:t>7</w:t>
      </w:r>
      <w:r w:rsidRPr="001D4EED">
        <w:rPr>
          <w:sz w:val="28"/>
        </w:rPr>
        <w:t xml:space="preserve"> Земельного кодекса Российской Федерации, п</w:t>
      </w:r>
      <w:r w:rsidRPr="001D4EED">
        <w:rPr>
          <w:color w:val="020B22"/>
          <w:sz w:val="28"/>
          <w:shd w:val="clear" w:color="auto" w:fill="FFFFFF"/>
        </w:rPr>
        <w:t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Администраци</w:t>
      </w:r>
      <w:r w:rsidRPr="001D4EED">
        <w:rPr>
          <w:sz w:val="28"/>
        </w:rPr>
        <w:t xml:space="preserve">я Белокалитвинского района </w:t>
      </w:r>
      <w:r w:rsidRPr="001D4EED">
        <w:rPr>
          <w:b/>
          <w:spacing w:val="60"/>
          <w:sz w:val="28"/>
        </w:rPr>
        <w:t>постановляет:</w:t>
      </w:r>
    </w:p>
    <w:p w:rsidR="001D4EED" w:rsidRPr="001D4EED" w:rsidRDefault="001D4EED" w:rsidP="00A77C9F">
      <w:pPr>
        <w:ind w:firstLine="709"/>
        <w:jc w:val="both"/>
        <w:rPr>
          <w:b/>
          <w:sz w:val="32"/>
        </w:rPr>
      </w:pPr>
    </w:p>
    <w:p w:rsidR="001D4EED" w:rsidRPr="001D4EED" w:rsidRDefault="001D4EED" w:rsidP="00A77C9F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1D4EED">
        <w:rPr>
          <w:sz w:val="28"/>
          <w:szCs w:val="28"/>
        </w:rPr>
        <w:t xml:space="preserve">1. Установить публичный сервитут </w:t>
      </w:r>
      <w:r w:rsidRPr="001D4EED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1D4EED">
        <w:rPr>
          <w:sz w:val="28"/>
          <w:szCs w:val="28"/>
        </w:rPr>
        <w:t xml:space="preserve">в целях эксплуатации объекта энергетики </w:t>
      </w:r>
      <w:r w:rsidRPr="001D4EED">
        <w:rPr>
          <w:bCs/>
          <w:sz w:val="28"/>
          <w:szCs w:val="28"/>
        </w:rPr>
        <w:t>BЛ 10КВ №</w:t>
      </w:r>
      <w:r w:rsidR="00C67134">
        <w:rPr>
          <w:bCs/>
          <w:sz w:val="28"/>
          <w:szCs w:val="28"/>
        </w:rPr>
        <w:t xml:space="preserve"> </w:t>
      </w:r>
      <w:r w:rsidRPr="001D4EED">
        <w:rPr>
          <w:bCs/>
          <w:sz w:val="28"/>
          <w:szCs w:val="28"/>
        </w:rPr>
        <w:t>5 ПС ЛИТВИНОВСКАЯ</w:t>
      </w:r>
      <w:r w:rsidRPr="001D4EED">
        <w:rPr>
          <w:sz w:val="28"/>
          <w:szCs w:val="28"/>
        </w:rPr>
        <w:t>, общей площадью 343247 кв.м., местоположение которого: Ростовская область, Белокалитвинский район</w:t>
      </w:r>
      <w:r w:rsidRPr="001D4EED">
        <w:rPr>
          <w:color w:val="020B22"/>
          <w:sz w:val="28"/>
          <w:szCs w:val="28"/>
        </w:rPr>
        <w:t xml:space="preserve"> (далее – публичный сервитут).</w:t>
      </w:r>
    </w:p>
    <w:p w:rsidR="001D4EED" w:rsidRPr="001D4EED" w:rsidRDefault="001D4EED" w:rsidP="00A77C9F">
      <w:pPr>
        <w:pStyle w:val="ae"/>
        <w:ind w:left="0" w:firstLine="709"/>
        <w:jc w:val="both"/>
        <w:rPr>
          <w:color w:val="020B22"/>
          <w:sz w:val="28"/>
          <w:szCs w:val="28"/>
        </w:rPr>
      </w:pPr>
      <w:r w:rsidRPr="001D4EED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1D4EED" w:rsidRPr="001D4EED" w:rsidRDefault="001D4EED" w:rsidP="00A77C9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D4EED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1D4EED">
        <w:rPr>
          <w:sz w:val="28"/>
          <w:szCs w:val="28"/>
        </w:rPr>
        <w:t xml:space="preserve"> Публичное акционерное общество «Россети Юг» (ИНН 6164266561).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t xml:space="preserve">4. </w:t>
      </w:r>
      <w:r w:rsidRPr="001D4EED">
        <w:rPr>
          <w:color w:val="020B22"/>
          <w:sz w:val="28"/>
          <w:szCs w:val="28"/>
          <w:shd w:val="clear" w:color="auto" w:fill="FFFFFF"/>
        </w:rPr>
        <w:t xml:space="preserve"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«Россети Юг» ежегодно с </w:t>
      </w:r>
      <w:r w:rsidR="00C67134">
        <w:rPr>
          <w:color w:val="020B22"/>
          <w:sz w:val="28"/>
          <w:szCs w:val="28"/>
          <w:shd w:val="clear" w:color="auto" w:fill="FFFFFF"/>
        </w:rPr>
        <w:t>0</w:t>
      </w:r>
      <w:r w:rsidRPr="001D4EED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t xml:space="preserve"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 участков, находящихся в государственной или муниципальной собственности и не предоставленных гражданам или юридическим лицам, устанавливается Публичным акционерным обществом «Россети Юг» ежегодно с </w:t>
      </w:r>
      <w:r w:rsidR="00C67134">
        <w:rPr>
          <w:sz w:val="28"/>
          <w:szCs w:val="28"/>
        </w:rPr>
        <w:t>0</w:t>
      </w:r>
      <w:r w:rsidRPr="001D4EED">
        <w:rPr>
          <w:sz w:val="28"/>
          <w:szCs w:val="28"/>
        </w:rPr>
        <w:t>1 января по 31 декабря.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lastRenderedPageBreak/>
        <w:t xml:space="preserve">6. </w:t>
      </w:r>
      <w:r w:rsidRPr="001D4EED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A77C9F" w:rsidRPr="001D4EED">
        <w:rPr>
          <w:sz w:val="28"/>
          <w:szCs w:val="28"/>
          <w:shd w:val="clear" w:color="auto" w:fill="FFFFFF"/>
        </w:rPr>
        <w:t>устанавливается, в</w:t>
      </w:r>
      <w:r w:rsidRPr="001D4EED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t>7. Комитету по управлению имуществом Администрации Белокалитвинского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t xml:space="preserve">1) размещение настоящего постановления на официальном сайте Администрации Белокалитвинского района и опубликовать в </w:t>
      </w:r>
      <w:r w:rsidRPr="001D4EED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Белокалитвинской общественно-политической газеты «Перекресток» - «Муниципальный вестник» </w:t>
      </w:r>
      <w:r w:rsidRPr="001D4EED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t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о правах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t>3) направление копии настоящего постановления об установлении публичного сервитута в Межмуниципальный отдел по Белокалитвинскому,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t xml:space="preserve">4) направление в адрес ПАО «Россети Юг»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:rsidR="001D4EED" w:rsidRPr="001D4EED" w:rsidRDefault="001D4EED" w:rsidP="00A77C9F">
      <w:pPr>
        <w:ind w:firstLine="709"/>
        <w:jc w:val="both"/>
        <w:rPr>
          <w:sz w:val="28"/>
          <w:szCs w:val="28"/>
        </w:rPr>
      </w:pPr>
      <w:r w:rsidRPr="001D4EED">
        <w:rPr>
          <w:sz w:val="28"/>
          <w:szCs w:val="28"/>
        </w:rPr>
        <w:t>9. Настоящее постановление вступает в силу со дня его подписания.</w:t>
      </w:r>
    </w:p>
    <w:p w:rsidR="001D4EED" w:rsidRPr="001D4EED" w:rsidRDefault="001D4EED" w:rsidP="00A77C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EED">
        <w:rPr>
          <w:rFonts w:ascii="Times New Roman" w:hAnsi="Times New Roman" w:cs="Times New Roman"/>
          <w:sz w:val="28"/>
          <w:szCs w:val="28"/>
        </w:rPr>
        <w:t>10. Контроль за исполнением настоящего постановления возложить на заместителя главы Администрации Белокалитвинского района по строительству, промышл</w:t>
      </w:r>
      <w:r>
        <w:rPr>
          <w:rFonts w:ascii="Times New Roman" w:hAnsi="Times New Roman" w:cs="Times New Roman"/>
          <w:sz w:val="28"/>
          <w:szCs w:val="28"/>
        </w:rPr>
        <w:t xml:space="preserve">енности, транспорту, связи </w:t>
      </w:r>
      <w:r w:rsidRPr="001D4EED">
        <w:rPr>
          <w:rFonts w:ascii="Times New Roman" w:hAnsi="Times New Roman" w:cs="Times New Roman"/>
          <w:sz w:val="28"/>
          <w:szCs w:val="28"/>
        </w:rPr>
        <w:t>Голубова</w:t>
      </w:r>
      <w:r>
        <w:rPr>
          <w:rFonts w:ascii="Times New Roman" w:hAnsi="Times New Roman" w:cs="Times New Roman"/>
          <w:sz w:val="28"/>
          <w:szCs w:val="28"/>
        </w:rPr>
        <w:t xml:space="preserve"> В.Г</w:t>
      </w:r>
      <w:r w:rsidRPr="001D4EED">
        <w:rPr>
          <w:rFonts w:ascii="Times New Roman" w:hAnsi="Times New Roman" w:cs="Times New Roman"/>
          <w:sz w:val="28"/>
          <w:szCs w:val="28"/>
        </w:rPr>
        <w:t>.</w:t>
      </w: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434945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434945">
        <w:rPr>
          <w:b w:val="0"/>
        </w:rPr>
        <w:t>О.А. Мельникова</w:t>
      </w:r>
    </w:p>
    <w:p w:rsidR="001D4EED" w:rsidRDefault="001D4EED" w:rsidP="001D4EED"/>
    <w:p w:rsidR="001D4EED" w:rsidRDefault="001D4EED" w:rsidP="001D4EED"/>
    <w:p w:rsidR="001D4EED" w:rsidRDefault="001D4EED" w:rsidP="001D4EED"/>
    <w:p w:rsidR="001D4EED" w:rsidRDefault="001D4EED" w:rsidP="001D4EED"/>
    <w:p w:rsidR="001D4EED" w:rsidRDefault="001D4EED" w:rsidP="001D4EED"/>
    <w:p w:rsidR="001D4EED" w:rsidRDefault="001D4EED" w:rsidP="001D4EED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1D4EED" w:rsidRPr="00C45935" w:rsidTr="00D34F91">
        <w:tc>
          <w:tcPr>
            <w:tcW w:w="4557" w:type="dxa"/>
            <w:shd w:val="clear" w:color="auto" w:fill="auto"/>
          </w:tcPr>
          <w:p w:rsidR="001D4EED" w:rsidRPr="004E3E76" w:rsidRDefault="001D4EED" w:rsidP="00D34F91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Приложение № 1                                                                              к постановлению </w:t>
            </w:r>
          </w:p>
          <w:p w:rsidR="001D4EED" w:rsidRPr="004E3E76" w:rsidRDefault="001D4EED" w:rsidP="00D34F91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1D4EED" w:rsidRPr="004E3E76" w:rsidRDefault="001D4EED" w:rsidP="00A77C9F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A77C9F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A77C9F">
              <w:rPr>
                <w:bCs/>
                <w:sz w:val="28"/>
                <w:szCs w:val="28"/>
              </w:rPr>
              <w:t>1184</w:t>
            </w:r>
          </w:p>
        </w:tc>
      </w:tr>
    </w:tbl>
    <w:p w:rsidR="001D4EED" w:rsidRPr="00AF1D6A" w:rsidRDefault="001D4EED" w:rsidP="001D4EED">
      <w:pPr>
        <w:jc w:val="center"/>
        <w:rPr>
          <w:sz w:val="16"/>
          <w:szCs w:val="16"/>
        </w:rPr>
      </w:pPr>
    </w:p>
    <w:p w:rsidR="001D4EED" w:rsidRPr="00E140DF" w:rsidRDefault="001D4EED" w:rsidP="001D4EED">
      <w:pPr>
        <w:jc w:val="center"/>
        <w:rPr>
          <w:sz w:val="10"/>
          <w:szCs w:val="10"/>
        </w:rPr>
      </w:pPr>
    </w:p>
    <w:p w:rsidR="001D4EED" w:rsidRPr="000A06F1" w:rsidRDefault="001D4EED" w:rsidP="001D4EED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1D4EED" w:rsidRPr="00010057" w:rsidRDefault="001D4EED" w:rsidP="001D4EED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1D4EED" w:rsidRPr="00010057" w:rsidRDefault="001D4EED" w:rsidP="001D4EED">
      <w:pPr>
        <w:jc w:val="center"/>
        <w:rPr>
          <w:sz w:val="28"/>
          <w:szCs w:val="28"/>
          <w:lang w:eastAsia="en-US"/>
        </w:rPr>
      </w:pP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61:04:0100109:93 (вх.61:04:0100109:94, 61:04:0100109:95),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К. Маркса, 18;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61:04:0600006:266 (вх.61:04:0600006:98),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61:04:0600008:225 (вх.61:04:0600008:222, 61:04:0600008:223, 61:04:0600008:263, 61:04:0600008:253), местоположение: Ростовская область, р-н Белокалитвинский, ООО "МТС"Агро" из земель быв. клх. им. Ленина (СПК "Весна");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61:04:0600008:226 (вх.61:04:0600008:248), местоположение: Ростовская область, Белокалитвинский район, в границах бывшего СПК "Весна";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61:04:0600008:271 (вх.61:04:0600008:304, 61:04:0600008:309),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в границах бывшего СПК "Весна" (колхоз им. Ленина);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61:04:0000000:4834, местоположение: Ростовская область, Белокалитвинский район, территория Рудаковского сельского поселения, х. Ленина, ул. Ленина, ул. Набережная, ул. Яблоневая, ул. Песчаная, ул. К.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Маркса,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ул. Молодежная, ул. Кизевича, пер. Колодезный, ул. Комарова, ул. Чехова,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 w:rsidRPr="00AD70FD">
        <w:rPr>
          <w:rFonts w:ascii="Times New Roman" w:hAnsi="Times New Roman"/>
          <w:color w:val="000000"/>
          <w:sz w:val="28"/>
          <w:szCs w:val="28"/>
        </w:rPr>
        <w:t>ул. Гагарина, ул. Нагорная;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61:04:0000000:5423,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Белокалитвинский р-н, с/п Литвиновское;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61:04:0000000:5467, местоположение: Ростовская область, р-н Белокалитвинский, Рудаковское с/п,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Песчаная, д 8 – д 15;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61:04:0060109:91,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с Литвиновка,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Центральная, Сооружение 123;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61:04:0100105:157, местоположение: примерно на расстоянии 35 м. по направлению на северо-восток от ориентира: Ростовская область, Белокалитвинский район, х. Ленина, ул. Комарова, 73;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61:04:0100105:67,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Комарова, 94;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61:04:0100106:29,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Кизевича, 60;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61:04:0100108:61,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Песчаная, 15;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61:04:0100109:156, местоположение: Российская Федерация, Ростовская область, р-н Белокалитвинский, Рудаковское сельское поселение,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Ленина, 86;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lastRenderedPageBreak/>
        <w:t>61:04:0100109:28,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Ленина, 86 "а";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61:04:0100109:78, местоположение: Ростовская обл., р-н Белокалитвинский, х. Ленина, ул. Карла Маркса, 39;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61:04:0100109:79,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х. Ленина, ул. Карла Маркса, 38;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61:04:0100109:80, местоположение: Ростовская обл., р-н Белокалитвинский, х. Ленина, ул. Карла Маркса, 37;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61:04:0100109:83, местоположение: Ростовская обл., р-н Белокалитвинский, х. Ленина, ул. Карла Маркса, 33;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61:04:0100109:86, местоположение: Ростовская обл., р-н Белокалитвинский, х. Ленина, ул. Карла Маркса, 28;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61:04:0100109:97, местоположение: Ростовская обл., р-н Белокалитвинский, х. Ленина, ул. Карла Маркса, 36;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61:04:0100110:37,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Песчаная, 17;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61:04:0100112:87, местоположение: Ростовская обл., р-н Белокалитвинский, х. Ленина, ул. Крупской, 31;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61:04:0100115:124, местоположение: Ростовская обл., р-н Белокалитвинский, х. Ленина, ул. Лермонтова, 8;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61:04:0100115:125, местоположение: Ростовская обл., р-н. Белокалитвинский, х. Ленина, ул. Лермонтова, 7;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61:04:0100115:126, местоположение: Ростовская обл., р-н Белокалитвинский, х. Ленина, ул. Лермонтова, 6;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61:04:0100115:127, местоположение: Ростовская обл., р-н Белокалитвинский, х. Ленина, ул. Лермонтова, 4;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61:04:0100115:129, местоположение: Ростовская обл., р-н Белокалитвинский, х. Ленина, ул. Лермонтова, 10;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61:04:0100115:130,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Ленина, 79;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61:04:0100115:149, местоположение: Ростовская обл., р-н Белокалитвинский, территория Рудаковского сельского поселения, х. Ленина, ул. Ленина, 77;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61:04:0100116:37,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 Ленина,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Лермонтова, 1;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61:04:0100116:74, местоположение: Ростовская обл., р-н Белокалитвинский, х. Ленина, ул. Ленина, 85;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61:04:0100117:107, местоположение: Ростовская обл., р-н Белокалитвинский, х. Ленина, ул. Гагарина, 2;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61:04:0100117:134, местоположение: Ростовская обл., р-н Белокалитвинский, х. Ленина, пер. Речной, 4;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61:04:0100117:71,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х Ленина, пер Садовый, 22;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61:04:0600006:134, местоположение: Ростовская обл., р-н Белокалитвинский, с. Литвиновка, территория СПК "Мир";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61:04:0600006:5162, местоположение: Российская Федерация, Ростовская обл., Белокалитвинский район, Литвиновское сельское поселение, земли бывшего колхоза "Мир";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lastRenderedPageBreak/>
        <w:t>61:04:0600006:5168, местоположение: Ростовская область, р-н Белокалитвинский, на юго-восток от с. Литвиновка;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61:04:0600006:5276, местоположение: Ростовская область, р-н Белокалитвинский, 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 xml:space="preserve"> Кочевань, примыкающий к земельному участку с кадастровым номером 61:04:0600006:272;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61:04:0600008:386, местоположение: Ростовская область, Белокалитвинский район, п. Горняцкий, 6,6 км от ориентира по направлению на северо-запад;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61:04:0600008:387, местоположение: Ростовская обл., р-н Белокалитвинский, земли быв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 w:rsidRPr="00AD70FD">
        <w:rPr>
          <w:rFonts w:ascii="Times New Roman" w:hAnsi="Times New Roman"/>
          <w:color w:val="000000"/>
          <w:sz w:val="28"/>
          <w:szCs w:val="28"/>
        </w:rPr>
        <w:t>его колхоза им. Ленина;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61:04:0600008:455,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р-н Белокалитвинский, примерно на расстоянии 150 м по направлению на северо-запад от ориентира: Рудаковское сельское поселение, х Ленина (в районе ПТФ);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61:04:0600008:511,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D70FD">
        <w:rPr>
          <w:rFonts w:ascii="Times New Roman" w:hAnsi="Times New Roman"/>
          <w:color w:val="000000"/>
          <w:sz w:val="28"/>
          <w:szCs w:val="28"/>
        </w:rPr>
        <w:t>, Белокалитвинский р-н, в границах бывшего колхоза им. Ленина, пастбище контур №308;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61:04:0600008:6, местоположение: Ростовская область, Белокалитвинский р-н;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61:04:0600008:607, местоположение: Российская Федерация, Ростовская область, р-н Белокалитвинский, в границах бывшего СПК "Весна" (колхоз им. Ленина);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61:04:0600008:7, местоположение: Ростовская область, Белокалитвинский р-н;</w:t>
      </w:r>
    </w:p>
    <w:p w:rsidR="001D4EED" w:rsidRPr="00AD70FD" w:rsidRDefault="001D4EED" w:rsidP="001D4EED">
      <w:pPr>
        <w:pStyle w:val="af0"/>
        <w:numPr>
          <w:ilvl w:val="0"/>
          <w:numId w:val="4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70FD">
        <w:rPr>
          <w:rFonts w:ascii="Times New Roman" w:hAnsi="Times New Roman"/>
          <w:color w:val="000000"/>
          <w:sz w:val="28"/>
          <w:szCs w:val="28"/>
        </w:rPr>
        <w:t>61:04:0600008:9, местоположение: Ростовская обл., р-н Белокалитвинский, х. Ленина.</w:t>
      </w:r>
    </w:p>
    <w:p w:rsidR="001D4EED" w:rsidRPr="00AD70FD" w:rsidRDefault="001D4EED" w:rsidP="001D4EED">
      <w:pPr>
        <w:pStyle w:val="af0"/>
        <w:ind w:firstLine="709"/>
        <w:jc w:val="both"/>
        <w:rPr>
          <w:sz w:val="28"/>
          <w:szCs w:val="28"/>
        </w:rPr>
      </w:pPr>
    </w:p>
    <w:p w:rsidR="001D4EED" w:rsidRPr="00C26125" w:rsidRDefault="001D4EED" w:rsidP="001D4EED">
      <w:pPr>
        <w:ind w:firstLine="567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1D4EED" w:rsidRDefault="001D4EED" w:rsidP="001D4EED">
      <w:pPr>
        <w:rPr>
          <w:sz w:val="28"/>
          <w:szCs w:val="28"/>
        </w:rPr>
      </w:pPr>
    </w:p>
    <w:p w:rsidR="00A77C9F" w:rsidRDefault="00A77C9F" w:rsidP="001D4EED">
      <w:pPr>
        <w:rPr>
          <w:sz w:val="28"/>
          <w:szCs w:val="28"/>
        </w:rPr>
      </w:pPr>
    </w:p>
    <w:p w:rsidR="001D4EED" w:rsidRPr="00AD54B9" w:rsidRDefault="001D4EED" w:rsidP="001D4EED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1D4EED" w:rsidRDefault="001D4EED" w:rsidP="001D4EED">
      <w:pPr>
        <w:spacing w:before="120"/>
        <w:jc w:val="both"/>
        <w:rPr>
          <w:bCs/>
          <w:sz w:val="28"/>
        </w:rPr>
      </w:pPr>
    </w:p>
    <w:p w:rsidR="001D4EED" w:rsidRDefault="001D4EED" w:rsidP="001D4EED">
      <w:pPr>
        <w:jc w:val="both"/>
        <w:rPr>
          <w:bCs/>
          <w:sz w:val="28"/>
        </w:rPr>
      </w:pPr>
    </w:p>
    <w:p w:rsidR="001D4EED" w:rsidRDefault="001D4EED" w:rsidP="001D4EED">
      <w:pPr>
        <w:jc w:val="both"/>
        <w:rPr>
          <w:bCs/>
          <w:sz w:val="28"/>
        </w:rPr>
      </w:pPr>
    </w:p>
    <w:p w:rsidR="001D4EED" w:rsidRDefault="001D4EED" w:rsidP="001D4EED">
      <w:pPr>
        <w:jc w:val="both"/>
        <w:rPr>
          <w:bCs/>
          <w:sz w:val="28"/>
        </w:rPr>
      </w:pPr>
    </w:p>
    <w:p w:rsidR="001D4EED" w:rsidRDefault="001D4EED" w:rsidP="001D4EED">
      <w:pPr>
        <w:jc w:val="both"/>
        <w:rPr>
          <w:bCs/>
          <w:sz w:val="28"/>
        </w:rPr>
      </w:pPr>
    </w:p>
    <w:p w:rsidR="001D4EED" w:rsidRDefault="001D4EED" w:rsidP="001D4EED">
      <w:pPr>
        <w:jc w:val="both"/>
        <w:rPr>
          <w:bCs/>
          <w:sz w:val="28"/>
        </w:rPr>
      </w:pPr>
    </w:p>
    <w:p w:rsidR="001D4EED" w:rsidRDefault="001D4EED" w:rsidP="001D4EED">
      <w:pPr>
        <w:jc w:val="both"/>
        <w:rPr>
          <w:bCs/>
          <w:sz w:val="28"/>
        </w:rPr>
      </w:pPr>
    </w:p>
    <w:p w:rsidR="001D4EED" w:rsidRDefault="001D4EED" w:rsidP="001D4EED">
      <w:pPr>
        <w:jc w:val="both"/>
        <w:rPr>
          <w:bCs/>
          <w:sz w:val="28"/>
        </w:rPr>
      </w:pPr>
    </w:p>
    <w:p w:rsidR="001D4EED" w:rsidRDefault="001D4EED" w:rsidP="001D4EED">
      <w:pPr>
        <w:jc w:val="both"/>
        <w:rPr>
          <w:bCs/>
          <w:sz w:val="28"/>
        </w:rPr>
      </w:pPr>
    </w:p>
    <w:p w:rsidR="001D4EED" w:rsidRDefault="001D4EED" w:rsidP="001D4EED">
      <w:pPr>
        <w:jc w:val="both"/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1D4EED" w:rsidRPr="00C45935" w:rsidTr="00D34F91">
        <w:tc>
          <w:tcPr>
            <w:tcW w:w="4557" w:type="dxa"/>
            <w:shd w:val="clear" w:color="auto" w:fill="auto"/>
          </w:tcPr>
          <w:p w:rsidR="001D4EED" w:rsidRDefault="001D4EED" w:rsidP="00D34F91">
            <w:pPr>
              <w:jc w:val="center"/>
              <w:rPr>
                <w:sz w:val="28"/>
                <w:szCs w:val="28"/>
              </w:rPr>
            </w:pPr>
          </w:p>
          <w:p w:rsidR="001D4EED" w:rsidRDefault="001D4EED" w:rsidP="00D34F91">
            <w:pPr>
              <w:jc w:val="center"/>
              <w:rPr>
                <w:sz w:val="28"/>
                <w:szCs w:val="28"/>
              </w:rPr>
            </w:pPr>
          </w:p>
          <w:p w:rsidR="001D4EED" w:rsidRDefault="001D4EED" w:rsidP="00D34F91">
            <w:pPr>
              <w:jc w:val="center"/>
              <w:rPr>
                <w:sz w:val="28"/>
                <w:szCs w:val="28"/>
              </w:rPr>
            </w:pPr>
          </w:p>
          <w:p w:rsidR="001D4EED" w:rsidRDefault="001D4EED" w:rsidP="00D34F91">
            <w:pPr>
              <w:jc w:val="center"/>
              <w:rPr>
                <w:sz w:val="28"/>
                <w:szCs w:val="28"/>
              </w:rPr>
            </w:pPr>
          </w:p>
          <w:p w:rsidR="001D4EED" w:rsidRDefault="001D4EED" w:rsidP="00D34F91">
            <w:pPr>
              <w:jc w:val="center"/>
              <w:rPr>
                <w:sz w:val="28"/>
                <w:szCs w:val="28"/>
              </w:rPr>
            </w:pPr>
          </w:p>
          <w:p w:rsidR="001D4EED" w:rsidRDefault="001D4EED" w:rsidP="00D34F91">
            <w:pPr>
              <w:jc w:val="center"/>
              <w:rPr>
                <w:sz w:val="28"/>
                <w:szCs w:val="28"/>
              </w:rPr>
            </w:pPr>
          </w:p>
          <w:p w:rsidR="001D4EED" w:rsidRDefault="001D4EED" w:rsidP="00D34F91">
            <w:pPr>
              <w:jc w:val="center"/>
              <w:rPr>
                <w:sz w:val="28"/>
                <w:szCs w:val="28"/>
              </w:rPr>
            </w:pPr>
          </w:p>
          <w:p w:rsidR="001D4EED" w:rsidRPr="004E3E76" w:rsidRDefault="001D4EED" w:rsidP="00D34F91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Приложение  № 2                                                                             к постановлению </w:t>
            </w:r>
          </w:p>
          <w:p w:rsidR="001D4EED" w:rsidRPr="004E3E76" w:rsidRDefault="001D4EED" w:rsidP="00D34F91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1D4EED" w:rsidRPr="004E3E76" w:rsidRDefault="001D4EED" w:rsidP="00A77C9F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A77C9F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A77C9F">
              <w:rPr>
                <w:bCs/>
                <w:sz w:val="28"/>
                <w:szCs w:val="28"/>
              </w:rPr>
              <w:t>1184</w:t>
            </w:r>
          </w:p>
        </w:tc>
      </w:tr>
    </w:tbl>
    <w:p w:rsidR="001D4EED" w:rsidRPr="00AF1D6A" w:rsidRDefault="001D4EED" w:rsidP="001D4EED">
      <w:pPr>
        <w:jc w:val="center"/>
        <w:rPr>
          <w:sz w:val="16"/>
          <w:szCs w:val="16"/>
        </w:rPr>
      </w:pPr>
    </w:p>
    <w:p w:rsidR="001D4EED" w:rsidRPr="000A06F1" w:rsidRDefault="001D4EED" w:rsidP="001D4EED">
      <w:pPr>
        <w:jc w:val="center"/>
        <w:rPr>
          <w:sz w:val="28"/>
          <w:szCs w:val="28"/>
        </w:rPr>
      </w:pPr>
    </w:p>
    <w:tbl>
      <w:tblPr>
        <w:tblW w:w="9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162"/>
        <w:gridCol w:w="579"/>
        <w:gridCol w:w="559"/>
        <w:gridCol w:w="1189"/>
        <w:gridCol w:w="502"/>
        <w:gridCol w:w="1298"/>
        <w:gridCol w:w="6"/>
      </w:tblGrid>
      <w:tr w:rsidR="001D4EED" w:rsidRPr="00004B33" w:rsidTr="00A77C9F">
        <w:trPr>
          <w:trHeight w:val="20"/>
        </w:trPr>
        <w:tc>
          <w:tcPr>
            <w:tcW w:w="99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004B33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004B33">
              <w:rPr>
                <w:color w:val="000000"/>
                <w:spacing w:val="-2"/>
              </w:rPr>
              <w:t xml:space="preserve"> </w:t>
            </w:r>
          </w:p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Публичный сервитут BЛ 10КВ №5 ПС ЛИТВИНОВСКАЯ</w:t>
            </w:r>
          </w:p>
        </w:tc>
      </w:tr>
      <w:tr w:rsidR="001D4EED" w:rsidRPr="00004B33" w:rsidTr="00A77C9F">
        <w:trPr>
          <w:trHeight w:val="20"/>
        </w:trPr>
        <w:tc>
          <w:tcPr>
            <w:tcW w:w="9940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1D4EED" w:rsidRPr="00004B33" w:rsidTr="00A77C9F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Раздел 1</w:t>
            </w:r>
          </w:p>
        </w:tc>
      </w:tr>
      <w:tr w:rsidR="001D4EED" w:rsidRPr="00004B33" w:rsidTr="00A77C9F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1D4EED" w:rsidRPr="00004B33" w:rsidTr="00A77C9F">
        <w:trPr>
          <w:gridAfter w:val="1"/>
          <w:wAfter w:w="6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№ п/п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1D4EED" w:rsidRPr="00004B33" w:rsidTr="00A77C9F">
        <w:trPr>
          <w:gridAfter w:val="1"/>
          <w:wAfter w:w="6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1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3</w:t>
            </w:r>
          </w:p>
        </w:tc>
      </w:tr>
      <w:tr w:rsidR="001D4EED" w:rsidRPr="00004B33" w:rsidTr="00A77C9F">
        <w:trPr>
          <w:gridAfter w:val="1"/>
          <w:wAfter w:w="6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1.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004B33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004B33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 xml:space="preserve"> Ростовская область, район Белокалитвинский</w:t>
            </w:r>
          </w:p>
        </w:tc>
      </w:tr>
      <w:tr w:rsidR="001D4EED" w:rsidRPr="00004B33" w:rsidTr="00A77C9F">
        <w:trPr>
          <w:gridAfter w:val="1"/>
          <w:wAfter w:w="6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2.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004B33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Площадь объекта +/- величина</w:t>
            </w:r>
          </w:p>
          <w:p w:rsidR="001D4EED" w:rsidRPr="00004B33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004B33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 xml:space="preserve"> 343247 +/- 205 м²</w:t>
            </w:r>
          </w:p>
        </w:tc>
      </w:tr>
      <w:tr w:rsidR="001D4EED" w:rsidRPr="00690E94" w:rsidTr="00A77C9F">
        <w:trPr>
          <w:gridAfter w:val="1"/>
          <w:wAfter w:w="6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004B33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3.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004B33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004B33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004B33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BЛ 10КВ №5 ПС ЛИТВИНОВСКАЯ.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690E94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64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Y</w:t>
            </w:r>
          </w:p>
        </w:tc>
        <w:tc>
          <w:tcPr>
            <w:tcW w:w="164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550038.10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2292203.88</w:t>
            </w:r>
          </w:p>
        </w:tc>
        <w:tc>
          <w:tcPr>
            <w:tcW w:w="16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550047.11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2292208.22</w:t>
            </w:r>
          </w:p>
        </w:tc>
        <w:tc>
          <w:tcPr>
            <w:tcW w:w="16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550073.75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2292222.56</w:t>
            </w:r>
          </w:p>
        </w:tc>
        <w:tc>
          <w:tcPr>
            <w:tcW w:w="16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550100.27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2292237.37</w:t>
            </w:r>
          </w:p>
        </w:tc>
        <w:tc>
          <w:tcPr>
            <w:tcW w:w="16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550104.47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2292241.90</w:t>
            </w:r>
          </w:p>
        </w:tc>
        <w:tc>
          <w:tcPr>
            <w:tcW w:w="16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550105.24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2292247.81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550102.34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2292264.50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550097.34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2292271.91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550094.99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2292275.04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550087.05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2292250.81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550084.26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2292251.73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550084.32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2292251.37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550064.21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2292240.14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550047.83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2292231.33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550044.43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2292240.73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550024.62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2292296.73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550028.22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2292298.13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550023.16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2292313.20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550019.11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2292312.18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549997.38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2292372.66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549974.37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2292436.80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549954.69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2292492.21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549953.62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2292494.37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549913.49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2292555.30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549875.50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2292612.97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549833.80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2292676.30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549789.42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2292744.16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549746.70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2292809.09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549709.61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2292865.56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549668.83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2292927.48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549625.92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2292993.09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549586.93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2293052.67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549542.42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2293119.88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549503.77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2293179.16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549478.90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2293216.96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549457.46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2293255.45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549352.70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2293418.20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549316.56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2293467.95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549284.11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2293516.29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549283.12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2293517.54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549275.85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2293525.33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549274.11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2293526.81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549268.17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2293528.50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549191.78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2293525.67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549116.69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2293524.77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548960.24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2293521.44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548911.02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2293520.61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548832.12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2293519.03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548755.71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2293518.12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548678.19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2293516.77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548602.33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2293515.11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548529.18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2293513.42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548456.80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2293512.30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548377.79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2293510.66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548311.66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2293509.92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548234.40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2293507.79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548165.00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2293506.46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548091.04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2293505.06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548012.89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2293503.53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547938.94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2293502.03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547861.11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2293500.62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547790.14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2293499.14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547715.80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2293497.66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547637.93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2293496.26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547566.54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2293494.83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547493.62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2293493.47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547414.85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2293491.92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547343.89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2293490.70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547257.47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2293489.27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547187.85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2293487.72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547121.04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2293486.44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547046.42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2293485.04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546970.86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2293483.52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546895.75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2293481.98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546818.12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2293480.67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546742.83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2293479.04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546666.23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2293477.55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546594.64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2293476.89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546520.48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2293475.33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546464.28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2293473.98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546385.79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2293472.32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546310.07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2293470.66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546255.37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2293469.43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545304.34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2293571.65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545229.39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2293572.12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545156.33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2293572.64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545079.94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2293573.78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545007.50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2293574.41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544862.84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2293575.86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544789.20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2293576.48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544704.25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2293576.59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544634.40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2293593.95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544572.52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2293608.61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544500.37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2293625.95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544430.81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2293642.77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544357.71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2293660.63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544294.21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2293675.59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544219.41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2293693.75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544150.41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2293710.27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544081.26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2293726.96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544008.62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2293744.38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543944.49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2293759.85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543870.90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2293777.56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543789.62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2293797.04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543705.91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2293817.31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543657.58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2293829.04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543587.84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2293845.92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543520.93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2293861.87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543458.38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2293876.80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543384.92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2293894.65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543329.73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2293907.96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543264.28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2293923.77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543185.31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2293942.79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543116.25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2293959.41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543063.95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2293971.98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543031.17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2293979.76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543038.41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2294018.44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543046.06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2294059.37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543055.52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2294109.92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543070.72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2294191.16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543088.67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2294267.76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543106.76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2294344.98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543122.79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2294413.36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543122.43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2294419.10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543106.31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2294462.78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543091.36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2294502.78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543065.54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2294571.18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543064.08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2294573.78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543058.97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2294577.25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542980.38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2294600.11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542901.20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2294623.31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542888.71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2294625.00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542889.08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2294605.98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542894.37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2294597.79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542899.80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2294599.09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542905.81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2294601.12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542974.76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2294580.92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543048.59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2294559.44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543072.63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2294495.76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543087.55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2294455.84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543102.63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2294415.00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543087.29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2294349.54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543069.19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2294272.32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543051.19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2294195.50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543035.86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2294113.60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543026.41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2294063.04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543018.75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2294022.12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543011.05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2293980.95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543009.22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2293969.32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542999.66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2293915.15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542991.05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2293866.36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542981.87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2293814.31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542969.08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2293741.77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542956.78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2293672.04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542944.36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2293601.66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542936.46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2293556.85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542929.58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2293537.43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542831.05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2293414.82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542822.51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2293402.01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542775.07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2293378.70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542724.64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2293353.96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542660.97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2293323.61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542594.53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2293290.86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542527.89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2293258.60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542461.08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2293225.88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542399.81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2293196.10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542333.91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2293163.94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542260.65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2293128.39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542191.65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2293094.80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542122.88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2293061.37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542048.54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2293025.11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541986.13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2292994.76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541966.28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2292985.64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541925.03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2292975.05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541882.70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2292964.44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541820.59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2292948.72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541786.32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2293015.60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541749.26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2293088.19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541718.96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2293147.57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541685.63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2293212.29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541656.37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2293269.23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541654.32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2293274.89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541651.32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2293284.11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541632.12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2293277.42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541635.51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2293268.09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541638.29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2293260.65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541667.84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2293203.15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541701.15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2293138.46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541731.45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2293079.10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541768.51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2293006.50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541800.68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2292943.72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541747.19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2292930.34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541670.68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2292911.04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541594.19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2292891.83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541520.24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2292872.68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541440.33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2292852.39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541363.77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2292834.04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541286.98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2292814.56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541216.33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2292797.13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541162.37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2292783.64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541176.25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2292825.56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541180.58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2292839.99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541162.07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2292845.90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541157.36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2292832.13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541139.08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2292777.81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541064.65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2292759.10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541004.64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2292744.06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540998.95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2292775.73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540989.74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2292823.78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540987.18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2292836.95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540967.40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2292832.88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540970.13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2292819.86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540979.28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2292772.13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540985.89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2292735.33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540933.72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2292686.36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540872.83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2292629.24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540825.37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2292584.83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540782.70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2292544.82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540748.92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2292512.95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540708.32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2292475.02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540702.79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2292490.99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540699.87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2292495.29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540685.99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2292507.26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540676.74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2292529.02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540644.94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2292588.31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540626.21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2292619.72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540606.13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2292654.77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540601.96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2292658.73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540599.16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2292660.14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540602.86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2292691.66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540605.59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2292721.11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540605.33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2292724.44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540600.69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2292788.62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540606.05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2292798.70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540607.01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2292801.38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540611.29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2292821.22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540592.09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2292825.29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540587.71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2292806.82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540582.35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2292796.74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540581.39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2292794.06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540576.85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2292772.05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540549.93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2292766.64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540494.78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2292768.14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540493.18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2292768.06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540456.38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2292763.14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540432.81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2292760.15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540416.43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2292769.26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540411.95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2292770.51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540375.05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2292771.92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540318.59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2292778.35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540263.65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2292784.25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540228.74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2292779.38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540221.45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2292774.45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540202.88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2292742.07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540197.49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2292741.91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540144.60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2292741.26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540102.17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2292740.03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540082.76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2292735.05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540049.29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2292694.61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540010.49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2292644.68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539949.71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2292572.25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539948.69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2292570.79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539914.81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2292511.52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539873.32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2292447.47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539833.77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2292383.26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539784.78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2292312.23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539743.41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2292249.09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539697.72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2292178.54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539682.38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2292135.21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539665.74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2292087.18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539667.25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2292077.83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539707.68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2292024.98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539744.96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2291976.35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539748.78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2291961.80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539767.98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2291965.67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539763.77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2291983.43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539762.05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2291986.93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539723.56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2292037.14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539686.40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2292085.71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539701.28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2292128.66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539715.16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2292168.68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539760.15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2292238.15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539801.31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2292300.97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539850.38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2292372.12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285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539890.16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2292436.69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539931.75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2292500.88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539965.61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2292560.08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540025.93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2292631.97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540064.80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2292681.98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540095.59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2292719.19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540103.18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2292720.05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540144.93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2292721.27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540185.53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2292721.76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540182.32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2292718.18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540177.28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2292711.35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540186.78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2292698.74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540191.88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2292701.73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540201.17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2292709.25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540208.31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2292716.99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540212.96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2292713.87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540223.43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2292725.11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540220.33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2292729.42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540219.71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2292731.22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540236.36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2292760.25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540265.16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2292764.26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540316.33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2292758.47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540373.16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2292752.00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540408.79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2292750.62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540425.95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2292741.08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540432.02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2292739.89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540458.93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2292743.31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540495.03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2292748.13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540550.52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2292746.61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540552.77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2292746.81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540577.91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2292751.87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540585.51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2292721.27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540582.98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2292693.87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540578.48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2292655.54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540574.40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2292619.02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540573.48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2292612.78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540609.62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2292592.13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540610.42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2292607.15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540627.43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2292578.65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540658.52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2292520.77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540668.50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2292497.30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540671.17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2292493.64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540684.77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2292481.90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540690.51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2292465.36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540687.44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2292465.18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540688.85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2292451.41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540705.56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2292447.00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540709.94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2292449.25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540762.59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2292498.35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540796.39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2292530.24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540839.04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2292570.23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540886.50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2292614.64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540947.41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2292671.78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540990.32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2292712.06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339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540996.23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2292681.52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541007.16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2292622.15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541018.28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2292562.15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541029.53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2292497.87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541039.38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2292441.56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541049.48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2292385.04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541058.38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2292336.35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541049.79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2292334.54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541053.09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2292316.50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541061.74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2292317.33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541071.16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2292262.21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541084.15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2292188.03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541095.47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2292127.79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541050.11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2292103.37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541001.22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2292077.18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540954.00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2292051.77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540903.11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2292024.21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540839.06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2291990.20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540835.06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2291986.32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540810.93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2291943.93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540772.63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2291876.59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540740.05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2291819.88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540713.85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2291774.07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540611.35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2291678.28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540575.48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2291666.90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540518.29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2291651.09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540513.36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2291658.01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540496.88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2291642.69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540499.01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2291628.54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540510.13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2291628.09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540580.99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2291647.67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540619.55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2291659.90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540623.36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2291662.12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540728.61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2291760.49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540730.46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2291762.84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540757.39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2291809.92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540789.98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2291866.64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540828.32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2291934.04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540851.01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2291973.90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540912.53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2292006.56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540963.49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2292034.17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541010.67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2292059.56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541059.56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2292085.75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541111.38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2292113.64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541115.68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2292118.16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541116.47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2292124.29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541103.84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2292191.54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541090.87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2292265.60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541079.86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2292330.05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541069.16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2292388.58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541059.08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2292445.03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541049.23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2292501.32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541037.98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2292565.65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541026.82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2292625.78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393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541015.89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2292685.19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541008.31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2292724.36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541069.51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2292739.71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541148.75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2292759.62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541221.13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2292777.72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541291.80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2292795.15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541368.50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2292814.61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541445.06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2292832.96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541525.19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2292853.30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541599.10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2292872.45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541675.56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2292891.64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541752.06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2292910.94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541810.44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2292925.55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541834.57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2292883.86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541863.37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2292834.01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541893.97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2292782.45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541920.95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2292735.13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541956.60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2292674.04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541990.27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2292615.99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542028.61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2292549.09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542032.85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2292545.10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542087.67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2292517.90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542141.54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2292491.27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542195.54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2292464.52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542248.03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2292438.99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542255.10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2292438.36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542307.37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2292452.99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542345.53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2292464.14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542351.66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2292467.58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542352.57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2292475.48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542347.78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2292502.47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542346.24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2292511.78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542326.17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2292508.48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542328.08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2292498.98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542331.31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2292480.82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542301.93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2292472.24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542253.36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2292458.64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542204.39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2292482.46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542150.42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2292509.19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542096.55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2292535.82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542044.45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2292561.67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542007.61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2292625.95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541973.90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2292684.08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541938.30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2292745.08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541911.30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2292792.43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541851.88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2292893.87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541830.61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2292930.63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541887.57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2292945.04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541929.92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2292955.66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541972.12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2292966.49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541973.81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2292967.09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541994.58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2292976.63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542057.29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2293007.12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542131.63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2293043.38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447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542200.40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2293076.81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542269.38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2293110.40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542342.65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2293145.95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542408.57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2293178.11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542469.84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2293207.90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542536.62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2293240.61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542603.28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2293272.88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542669.64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2293305.58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542733.29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2293335.93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542783.88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2293360.74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542833.76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2293385.25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542852.20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2293397.08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542951.26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2293522.81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542953.35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2293527.92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542956.07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2293552.88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542964.06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2293598.19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542976.47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2293668.57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542988.77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2293738.29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543001.57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2293810.83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543010.75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2293862.89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543019.36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2293911.68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543027.88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2293959.99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543059.29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2293952.53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543111.57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2293939.96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543180.63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2293923.35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543259.59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2293904.33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543325.04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2293888.51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543380.21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2293875.21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543453.67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2293857.36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543516.28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2293842.41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543583.15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2293826.48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543652.87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2293809.60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543701.19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2293797.88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543784.93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2293777.60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543866.22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2293758.12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543939.81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2293740.40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544003.94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2293724.94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544076.57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2293707.51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544145.72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2293690.82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544214.71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2293674.31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544280.87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2293658.25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544279.68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2293648.50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544271.16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2293570.79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544261.51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2293496.21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544252.47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2293418.66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544243.12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2293344.35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544234.19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2293270.27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544207.09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2293050.64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544206.15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2293041.37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544226.03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2293038.75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544226.94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2293048.20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544252.93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2293258.86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544267.35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2293258.72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544267.06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2293278.79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501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544255.36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2293278.81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544262.97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2293341.88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544271.24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2293407.63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544281.17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2293407.84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544298.57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2293408.77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544297.60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2293428.84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544280.10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2293427.81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544273.65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2293427.68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544281.35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2293493.71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544291.00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2293568.32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544299.53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2293646.12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544300.45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2293653.57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544353.00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2293641.19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544426.07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2293623.34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544495.68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2293606.51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544567.86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2293589.16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544629.63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2293574.52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544700.61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2293556.88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544703.01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2293556.59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544789.07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2293556.48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544862.65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2293555.86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545007.30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2293554.41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545079.67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2293553.78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545156.07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2293552.64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545229.26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2293552.12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545302.71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2293551.71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546253.87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2293449.47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546255.17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2293449.42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546310.52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2293450.66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546386.22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2293452.33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546464.72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2293453.99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546520.92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2293455.34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546594.89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2293456.89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546666.47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2293457.56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546743.23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2293459.05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546818.48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2293460.67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546896.11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2293461.98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546971.27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2293463.53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547046.80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2293465.05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547121.42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2293466.44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547188.25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2293467.72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547257.83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2293469.28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547344.23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2293470.71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547415.20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2293471.93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547494.00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2293473.48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547566.92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2293474.84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547638.30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2293476.27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547716.17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2293477.66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547790.54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2293479.14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547861.49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2293480.62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547939.31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2293482.04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548013.28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2293483.53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548091.42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2293485.07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548165.38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2293486.46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lastRenderedPageBreak/>
              <w:t>555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548234.82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2293487.79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548311.97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2293489.92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548378.06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2293490.66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548457.14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2293492.31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548529.52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2293493.43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548602.78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2293495.11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548678.56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2293496.77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548755.98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2293498.12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548832.39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2293499.04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548911.38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2293500.61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548960.58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2293501.45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548960.60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2293501.45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549043.06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2293503.00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549043.11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2293503.00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549116.99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2293504.77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549192.15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2293505.68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549264.34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2293508.34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549267.95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2293504.48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549299.86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2293456.94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549330.38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2293403.81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549435.30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2293241.33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549462.18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2293205.99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549487.02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2293168.22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549525.68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2293108.93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549570.21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2293041.70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549609.18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2292982.14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549652.10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2292916.52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549692.90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2292854.57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549729.98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2292798.11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549772.69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2292733.21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549817.07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2292665.34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549858.80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2292601.97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549896.78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2292544.29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549936.25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2292484.38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549955.53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2292430.09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549978.55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2292365.90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550002.87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2292298.23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550025.59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2292234.02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550032.97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2292213.63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550038.10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2292203.88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540604.76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2292616.94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540594.97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2292623.05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540596.00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2292632.23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540604.76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2292616.94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64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Y</w:t>
            </w:r>
          </w:p>
        </w:tc>
        <w:tc>
          <w:tcPr>
            <w:tcW w:w="164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</w:t>
            </w:r>
          </w:p>
        </w:tc>
        <w:tc>
          <w:tcPr>
            <w:tcW w:w="16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</w:t>
            </w:r>
          </w:p>
        </w:tc>
      </w:tr>
      <w:tr w:rsidR="001D4EED" w:rsidRPr="00690E94" w:rsidTr="00A77C9F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6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Раздел 3</w:t>
            </w:r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690E94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4EED" w:rsidRPr="00690E94" w:rsidRDefault="001D4EED" w:rsidP="00D34F91"/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1D4EED" w:rsidRPr="00690E94" w:rsidTr="00A77C9F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D4EED" w:rsidRPr="00690E94" w:rsidTr="00A77C9F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Y</w:t>
            </w:r>
          </w:p>
        </w:tc>
        <w:tc>
          <w:tcPr>
            <w:tcW w:w="130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</w:tr>
      <w:tr w:rsidR="001D4EED" w:rsidRPr="00690E94" w:rsidTr="00A77C9F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</w:t>
            </w:r>
          </w:p>
        </w:tc>
        <w:tc>
          <w:tcPr>
            <w:tcW w:w="13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</w:t>
            </w:r>
          </w:p>
        </w:tc>
      </w:tr>
      <w:tr w:rsidR="001D4EED" w:rsidRPr="00690E94" w:rsidTr="00A77C9F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3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1D4EED" w:rsidRPr="00690E94" w:rsidTr="00A77C9F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1D4EED" w:rsidRPr="00690E94" w:rsidTr="00A77C9F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1D4EED" w:rsidRPr="00690E94" w:rsidTr="00A77C9F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Y</w:t>
            </w:r>
          </w:p>
        </w:tc>
        <w:tc>
          <w:tcPr>
            <w:tcW w:w="130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/>
        </w:tc>
      </w:tr>
      <w:tr w:rsidR="001D4EED" w:rsidRPr="00690E94" w:rsidTr="00A77C9F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5</w:t>
            </w:r>
          </w:p>
        </w:tc>
        <w:tc>
          <w:tcPr>
            <w:tcW w:w="13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8</w:t>
            </w:r>
          </w:p>
        </w:tc>
      </w:tr>
      <w:tr w:rsidR="001D4EED" w:rsidRPr="00690E94" w:rsidTr="00A77C9F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3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90E94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1D4EED" w:rsidRPr="00690E94" w:rsidRDefault="001D4EED" w:rsidP="00D34F91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1D4EED" w:rsidRPr="00964620" w:rsidRDefault="001D4EED" w:rsidP="001D4EED">
      <w:pPr>
        <w:sectPr w:rsidR="001D4EED" w:rsidRPr="00964620" w:rsidSect="00A77C9F">
          <w:pgSz w:w="11906" w:h="16838"/>
          <w:pgMar w:top="567" w:right="567" w:bottom="517" w:left="1560" w:header="567" w:footer="517" w:gutter="0"/>
          <w:cols w:space="720"/>
        </w:sectPr>
      </w:pPr>
    </w:p>
    <w:p w:rsidR="001D4EED" w:rsidRDefault="001D4EED" w:rsidP="001D4EED">
      <w:pPr>
        <w:rPr>
          <w:noProof/>
        </w:rPr>
        <w:sectPr w:rsidR="001D4EED" w:rsidSect="009E1606">
          <w:head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513830" cy="9173845"/>
            <wp:effectExtent l="0" t="0" r="1270" b="8255"/>
            <wp:docPr id="10" name="Рисунок 10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3954" r="4118"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91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ED" w:rsidRDefault="001D4EED" w:rsidP="001D4EED">
      <w:pPr>
        <w:rPr>
          <w:noProof/>
        </w:rPr>
        <w:sectPr w:rsidR="001D4EED" w:rsidSect="009E1606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666605" cy="6305550"/>
            <wp:effectExtent l="0" t="0" r="0" b="0"/>
            <wp:docPr id="9" name="Рисунок 9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" t="5147" r="3122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60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ED" w:rsidRDefault="001D4EED" w:rsidP="001D4EED">
      <w:r>
        <w:rPr>
          <w:noProof/>
        </w:rPr>
        <w:lastRenderedPageBreak/>
        <w:drawing>
          <wp:inline distT="0" distB="0" distL="0" distR="0">
            <wp:extent cx="6661785" cy="9476740"/>
            <wp:effectExtent l="0" t="0" r="5715" b="0"/>
            <wp:docPr id="8" name="Рисунок 8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t="3947" r="4433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ED" w:rsidRDefault="001D4EED" w:rsidP="001D4EED">
      <w:pPr>
        <w:rPr>
          <w:noProof/>
        </w:rPr>
        <w:sectPr w:rsidR="001D4EED" w:rsidSect="009E160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1D4EED" w:rsidRDefault="001D4EED" w:rsidP="001D4EED">
      <w:pPr>
        <w:rPr>
          <w:noProof/>
        </w:rPr>
        <w:sectPr w:rsidR="001D4EED" w:rsidSect="009E160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61785" cy="9530080"/>
            <wp:effectExtent l="0" t="0" r="5715" b="0"/>
            <wp:docPr id="7" name="Рисунок 7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3609" r="4195" b="7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53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ED" w:rsidRDefault="001D4EED" w:rsidP="001D4EED">
      <w:pPr>
        <w:rPr>
          <w:noProof/>
        </w:rPr>
        <w:sectPr w:rsidR="001D4EED" w:rsidSect="009E160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38290" cy="9505950"/>
            <wp:effectExtent l="0" t="0" r="0" b="0"/>
            <wp:docPr id="6" name="Рисунок 6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 t="3703" r="4756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ED" w:rsidRDefault="001D4EED" w:rsidP="001D4EED">
      <w:pPr>
        <w:rPr>
          <w:noProof/>
        </w:rPr>
        <w:sectPr w:rsidR="001D4EED" w:rsidSect="009E160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44970" cy="9559925"/>
            <wp:effectExtent l="0" t="0" r="0" b="3175"/>
            <wp:docPr id="5" name="Рисунок 5" descr="Схема расположения границ публичного сервитута_Страниц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расположения границ публичного сервитута_Страница_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t="3822" r="4266" b="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95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ED" w:rsidRDefault="001D4EED" w:rsidP="001D4EED">
      <w:pPr>
        <w:rPr>
          <w:noProof/>
        </w:rPr>
        <w:sectPr w:rsidR="001D4EED" w:rsidSect="009E160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44970" cy="9559925"/>
            <wp:effectExtent l="0" t="0" r="0" b="3175"/>
            <wp:docPr id="4" name="Рисунок 4" descr="Схема расположения границ публичного сервитута_Страниц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асположения границ публичного сервитута_Страница_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t="3711" r="4099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95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ED" w:rsidRDefault="001D4EED" w:rsidP="001D4EED">
      <w:pPr>
        <w:rPr>
          <w:noProof/>
        </w:rPr>
        <w:sectPr w:rsidR="001D4EED" w:rsidSect="009E1606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820910" cy="6412865"/>
            <wp:effectExtent l="0" t="0" r="8890" b="6985"/>
            <wp:docPr id="3" name="Рисунок 3" descr="Схема расположения границ публичного сервитута_Страница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расположения границ публичного сервитута_Страница_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t="5098" r="3452" b="1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910" cy="6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ED" w:rsidRDefault="001D4EED" w:rsidP="001D4EED">
      <w:r>
        <w:rPr>
          <w:noProof/>
        </w:rPr>
        <w:lastRenderedPageBreak/>
        <w:drawing>
          <wp:inline distT="0" distB="0" distL="0" distR="0">
            <wp:extent cx="5634990" cy="8063230"/>
            <wp:effectExtent l="0" t="0" r="3810" b="0"/>
            <wp:docPr id="2" name="Рисунок 2" descr="Схема расположения границ публичного сервитута_Страница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расположения границ публичного сервитута_Страница_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" t="3940" r="4599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ED" w:rsidRDefault="001D4EED" w:rsidP="001D4EED">
      <w:pPr>
        <w:rPr>
          <w:sz w:val="28"/>
          <w:szCs w:val="28"/>
        </w:rPr>
      </w:pPr>
    </w:p>
    <w:p w:rsidR="001D4EED" w:rsidRDefault="001D4EED" w:rsidP="001D4EED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1D4EED" w:rsidRPr="00EA03BE" w:rsidRDefault="001D4EED" w:rsidP="001D4EED">
      <w:pPr>
        <w:rPr>
          <w:sz w:val="10"/>
          <w:szCs w:val="10"/>
        </w:rPr>
      </w:pPr>
    </w:p>
    <w:sectPr w:rsidR="001D4EED" w:rsidRPr="00EA03BE" w:rsidSect="00DA368D">
      <w:headerReference w:type="default" r:id="rId19"/>
      <w:footerReference w:type="default" r:id="rId20"/>
      <w:footerReference w:type="first" r:id="rId21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A26" w:rsidRDefault="00F42A26">
      <w:r>
        <w:separator/>
      </w:r>
    </w:p>
  </w:endnote>
  <w:endnote w:type="continuationSeparator" w:id="0">
    <w:p w:rsidR="00F42A26" w:rsidRDefault="00F42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67134" w:rsidRPr="00C6713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67134">
      <w:rPr>
        <w:noProof/>
        <w:sz w:val="14"/>
        <w:lang w:val="en-US"/>
      </w:rPr>
      <w:t>X</w:t>
    </w:r>
    <w:r w:rsidR="00C67134" w:rsidRPr="00C67134">
      <w:rPr>
        <w:noProof/>
        <w:sz w:val="14"/>
      </w:rPr>
      <w:t>:\Отдел электронно-информационного обеспечения\0.Алентьева\ПОСТАНОВЛЕНИЯ_сервитуты\сервитут13.</w:t>
    </w:r>
    <w:r w:rsidR="00C6713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725AA" w:rsidRPr="005725AA">
      <w:rPr>
        <w:noProof/>
        <w:sz w:val="14"/>
      </w:rPr>
      <w:t>8/3/2021 11:13:00</w:t>
    </w:r>
    <w:r w:rsidR="005725AA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1D4EED">
      <w:rPr>
        <w:noProof/>
        <w:sz w:val="14"/>
        <w:lang w:val="en-US"/>
      </w:rPr>
      <w:t>4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C67134">
      <w:rPr>
        <w:noProof/>
        <w:sz w:val="14"/>
      </w:rPr>
      <w:t>27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67134" w:rsidRPr="00C6713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67134">
      <w:rPr>
        <w:noProof/>
        <w:sz w:val="14"/>
        <w:lang w:val="en-US"/>
      </w:rPr>
      <w:t>X</w:t>
    </w:r>
    <w:r w:rsidR="00C67134" w:rsidRPr="00C67134">
      <w:rPr>
        <w:noProof/>
        <w:sz w:val="14"/>
      </w:rPr>
      <w:t>:\Отдел электронно-информационного обеспечения\0.Алентьева\ПОСТАНОВЛЕНИЯ_сервитуты\сервитут13.</w:t>
    </w:r>
    <w:r w:rsidR="00C6713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725AA" w:rsidRPr="005725AA">
      <w:rPr>
        <w:noProof/>
        <w:sz w:val="14"/>
      </w:rPr>
      <w:t>8/3/2021 11:13:00</w:t>
    </w:r>
    <w:r w:rsidR="005725AA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A26" w:rsidRDefault="00F42A26">
      <w:r>
        <w:separator/>
      </w:r>
    </w:p>
  </w:footnote>
  <w:footnote w:type="continuationSeparator" w:id="0">
    <w:p w:rsidR="00F42A26" w:rsidRDefault="00F42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EED" w:rsidRPr="00A36301" w:rsidRDefault="001D4EED" w:rsidP="00A3630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EED">
          <w:rPr>
            <w:noProof/>
          </w:rPr>
          <w:t>4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D4E07"/>
    <w:multiLevelType w:val="hybridMultilevel"/>
    <w:tmpl w:val="48B84C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8" w15:restartNumberingAfterBreak="0">
    <w:nsid w:val="15E65F78"/>
    <w:multiLevelType w:val="hybridMultilevel"/>
    <w:tmpl w:val="7054C2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6EB671D"/>
    <w:multiLevelType w:val="hybridMultilevel"/>
    <w:tmpl w:val="0A8A9E7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0B2A1F"/>
    <w:multiLevelType w:val="hybridMultilevel"/>
    <w:tmpl w:val="5BF891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A24FA"/>
    <w:multiLevelType w:val="hybridMultilevel"/>
    <w:tmpl w:val="85E8BB4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5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F0F54B4"/>
    <w:multiLevelType w:val="hybridMultilevel"/>
    <w:tmpl w:val="982A3380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9C92FCC"/>
    <w:multiLevelType w:val="hybridMultilevel"/>
    <w:tmpl w:val="D18439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7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C6C3CA4"/>
    <w:multiLevelType w:val="hybridMultilevel"/>
    <w:tmpl w:val="65C231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E120AB"/>
    <w:multiLevelType w:val="hybridMultilevel"/>
    <w:tmpl w:val="096CB8C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9"/>
  </w:num>
  <w:num w:numId="3">
    <w:abstractNumId w:val="2"/>
  </w:num>
  <w:num w:numId="4">
    <w:abstractNumId w:val="24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3"/>
  </w:num>
  <w:num w:numId="12">
    <w:abstractNumId w:val="16"/>
  </w:num>
  <w:num w:numId="13">
    <w:abstractNumId w:val="10"/>
  </w:num>
  <w:num w:numId="14">
    <w:abstractNumId w:val="35"/>
  </w:num>
  <w:num w:numId="15">
    <w:abstractNumId w:val="21"/>
  </w:num>
  <w:num w:numId="16">
    <w:abstractNumId w:val="40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3"/>
  </w:num>
  <w:num w:numId="20">
    <w:abstractNumId w:val="37"/>
  </w:num>
  <w:num w:numId="21">
    <w:abstractNumId w:val="30"/>
  </w:num>
  <w:num w:numId="22">
    <w:abstractNumId w:val="36"/>
  </w:num>
  <w:num w:numId="23">
    <w:abstractNumId w:val="7"/>
  </w:num>
  <w:num w:numId="24">
    <w:abstractNumId w:val="27"/>
  </w:num>
  <w:num w:numId="25">
    <w:abstractNumId w:val="32"/>
  </w:num>
  <w:num w:numId="26">
    <w:abstractNumId w:val="28"/>
  </w:num>
  <w:num w:numId="27">
    <w:abstractNumId w:val="15"/>
  </w:num>
  <w:num w:numId="28">
    <w:abstractNumId w:val="6"/>
  </w:num>
  <w:num w:numId="29">
    <w:abstractNumId w:val="20"/>
  </w:num>
  <w:num w:numId="30">
    <w:abstractNumId w:val="25"/>
  </w:num>
  <w:num w:numId="31">
    <w:abstractNumId w:val="34"/>
  </w:num>
  <w:num w:numId="32">
    <w:abstractNumId w:val="23"/>
  </w:num>
  <w:num w:numId="33">
    <w:abstractNumId w:val="13"/>
  </w:num>
  <w:num w:numId="34">
    <w:abstractNumId w:val="42"/>
  </w:num>
  <w:num w:numId="35">
    <w:abstractNumId w:val="12"/>
  </w:num>
  <w:num w:numId="36">
    <w:abstractNumId w:val="41"/>
  </w:num>
  <w:num w:numId="37">
    <w:abstractNumId w:val="9"/>
  </w:num>
  <w:num w:numId="38">
    <w:abstractNumId w:val="26"/>
  </w:num>
  <w:num w:numId="39">
    <w:abstractNumId w:val="33"/>
  </w:num>
  <w:num w:numId="40">
    <w:abstractNumId w:val="4"/>
  </w:num>
  <w:num w:numId="41">
    <w:abstractNumId w:val="19"/>
  </w:num>
  <w:num w:numId="42">
    <w:abstractNumId w:val="39"/>
  </w:num>
  <w:num w:numId="43">
    <w:abstractNumId w:val="22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10F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110"/>
    <w:rsid w:val="000A1BC8"/>
    <w:rsid w:val="000C6CE8"/>
    <w:rsid w:val="000D47D1"/>
    <w:rsid w:val="000D703B"/>
    <w:rsid w:val="00102528"/>
    <w:rsid w:val="00113A89"/>
    <w:rsid w:val="0012279F"/>
    <w:rsid w:val="00130BA6"/>
    <w:rsid w:val="00144A39"/>
    <w:rsid w:val="00161763"/>
    <w:rsid w:val="00162686"/>
    <w:rsid w:val="001643E9"/>
    <w:rsid w:val="00191DF6"/>
    <w:rsid w:val="001B152D"/>
    <w:rsid w:val="001C2CCF"/>
    <w:rsid w:val="001C731B"/>
    <w:rsid w:val="001D0723"/>
    <w:rsid w:val="001D3A0E"/>
    <w:rsid w:val="001D4EED"/>
    <w:rsid w:val="001F0876"/>
    <w:rsid w:val="002078B6"/>
    <w:rsid w:val="00217475"/>
    <w:rsid w:val="00232CB2"/>
    <w:rsid w:val="00233190"/>
    <w:rsid w:val="00241D5F"/>
    <w:rsid w:val="00244BD2"/>
    <w:rsid w:val="002D2F0F"/>
    <w:rsid w:val="002D409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25AA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A6A51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51B70"/>
    <w:rsid w:val="00855790"/>
    <w:rsid w:val="00872883"/>
    <w:rsid w:val="008739A9"/>
    <w:rsid w:val="00891465"/>
    <w:rsid w:val="008A14C2"/>
    <w:rsid w:val="008A734A"/>
    <w:rsid w:val="008D2786"/>
    <w:rsid w:val="008E2310"/>
    <w:rsid w:val="008F6EA4"/>
    <w:rsid w:val="00943C43"/>
    <w:rsid w:val="00943E52"/>
    <w:rsid w:val="009469D2"/>
    <w:rsid w:val="009736B7"/>
    <w:rsid w:val="009B4219"/>
    <w:rsid w:val="009F792E"/>
    <w:rsid w:val="00A05C6B"/>
    <w:rsid w:val="00A40C35"/>
    <w:rsid w:val="00A7344C"/>
    <w:rsid w:val="00A76FEC"/>
    <w:rsid w:val="00A773B5"/>
    <w:rsid w:val="00A77C9F"/>
    <w:rsid w:val="00A80C39"/>
    <w:rsid w:val="00AB4651"/>
    <w:rsid w:val="00AB490E"/>
    <w:rsid w:val="00AD6CEA"/>
    <w:rsid w:val="00B1287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4ED"/>
    <w:rsid w:val="00C651E0"/>
    <w:rsid w:val="00C67134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C1812"/>
    <w:rsid w:val="00DD1155"/>
    <w:rsid w:val="00DF1B73"/>
    <w:rsid w:val="00E46ED7"/>
    <w:rsid w:val="00E5204C"/>
    <w:rsid w:val="00E57C9A"/>
    <w:rsid w:val="00E6029D"/>
    <w:rsid w:val="00E76CBF"/>
    <w:rsid w:val="00E84D87"/>
    <w:rsid w:val="00E9655A"/>
    <w:rsid w:val="00EA0F1C"/>
    <w:rsid w:val="00EE1F7E"/>
    <w:rsid w:val="00F239EE"/>
    <w:rsid w:val="00F23EC9"/>
    <w:rsid w:val="00F42A26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D17DF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1D4EED"/>
    <w:rPr>
      <w:color w:val="0000FF"/>
      <w:u w:val="single"/>
    </w:rPr>
  </w:style>
  <w:style w:type="paragraph" w:styleId="af0">
    <w:name w:val="No Spacing"/>
    <w:uiPriority w:val="1"/>
    <w:qFormat/>
    <w:rsid w:val="001D4EED"/>
    <w:rPr>
      <w:rFonts w:ascii="Calibri" w:hAnsi="Calibri" w:cs="Calibri"/>
      <w:sz w:val="22"/>
      <w:szCs w:val="22"/>
    </w:rPr>
  </w:style>
  <w:style w:type="paragraph" w:styleId="af1">
    <w:name w:val="Normal (Web)"/>
    <w:basedOn w:val="a0"/>
    <w:uiPriority w:val="99"/>
    <w:unhideWhenUsed/>
    <w:rsid w:val="001D4EED"/>
    <w:pPr>
      <w:spacing w:before="100" w:beforeAutospacing="1" w:after="100" w:afterAutospacing="1"/>
    </w:pPr>
  </w:style>
  <w:style w:type="paragraph" w:customStyle="1" w:styleId="western">
    <w:name w:val="western"/>
    <w:basedOn w:val="a0"/>
    <w:rsid w:val="001D4EED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character" w:customStyle="1" w:styleId="20">
    <w:name w:val="Заголовок 2 Знак"/>
    <w:link w:val="2"/>
    <w:uiPriority w:val="99"/>
    <w:rsid w:val="001D4EED"/>
    <w:rPr>
      <w:b/>
      <w:sz w:val="28"/>
    </w:rPr>
  </w:style>
  <w:style w:type="table" w:styleId="af2">
    <w:name w:val="Table Grid"/>
    <w:basedOn w:val="a2"/>
    <w:rsid w:val="001D4E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1D4EED"/>
  </w:style>
  <w:style w:type="paragraph" w:customStyle="1" w:styleId="11">
    <w:name w:val="Обычный1"/>
    <w:rsid w:val="001D4EED"/>
    <w:rPr>
      <w:snapToGrid w:val="0"/>
      <w:sz w:val="24"/>
    </w:rPr>
  </w:style>
  <w:style w:type="paragraph" w:customStyle="1" w:styleId="af3">
    <w:name w:val="Название раздела"/>
    <w:basedOn w:val="a0"/>
    <w:rsid w:val="001D4EED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1D4EED"/>
    <w:rPr>
      <w:sz w:val="24"/>
      <w:szCs w:val="24"/>
    </w:rPr>
  </w:style>
  <w:style w:type="character" w:styleId="af4">
    <w:name w:val="page number"/>
    <w:rsid w:val="001D4EED"/>
  </w:style>
  <w:style w:type="paragraph" w:customStyle="1" w:styleId="af5">
    <w:name w:val="Разделитель таблиц"/>
    <w:basedOn w:val="a0"/>
    <w:rsid w:val="001D4EED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1D4EED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1D4EED"/>
    <w:rPr>
      <w:sz w:val="22"/>
    </w:rPr>
  </w:style>
  <w:style w:type="paragraph" w:customStyle="1" w:styleId="af8">
    <w:name w:val="Заголовок таблицы повторяющийся"/>
    <w:basedOn w:val="11"/>
    <w:rsid w:val="001D4EED"/>
    <w:pPr>
      <w:jc w:val="center"/>
    </w:pPr>
    <w:rPr>
      <w:b/>
      <w:sz w:val="22"/>
    </w:rPr>
  </w:style>
  <w:style w:type="character" w:styleId="af9">
    <w:name w:val="annotation reference"/>
    <w:rsid w:val="001D4EED"/>
    <w:rPr>
      <w:sz w:val="16"/>
      <w:szCs w:val="16"/>
    </w:rPr>
  </w:style>
  <w:style w:type="paragraph" w:styleId="afa">
    <w:name w:val="annotation text"/>
    <w:basedOn w:val="a0"/>
    <w:link w:val="afb"/>
    <w:rsid w:val="001D4EED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1D4EED"/>
  </w:style>
  <w:style w:type="paragraph" w:customStyle="1" w:styleId="afc">
    <w:name w:val="Название подраздела"/>
    <w:basedOn w:val="11"/>
    <w:rsid w:val="001D4EE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1D4EED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1D4EE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1D4EED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1D4EE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1D4EED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AFCFF-B00E-4336-AA14-970153D3D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3</TotalTime>
  <Pages>1</Pages>
  <Words>5072</Words>
  <Characters>28915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2021-08-03T08:13:00Z</cp:lastPrinted>
  <dcterms:created xsi:type="dcterms:W3CDTF">2021-08-24T14:36:00Z</dcterms:created>
  <dcterms:modified xsi:type="dcterms:W3CDTF">2021-08-24T14:39:00Z</dcterms:modified>
</cp:coreProperties>
</file>